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79A" w:rsidRPr="00C6239E" w:rsidRDefault="0026279A" w:rsidP="00036B5A">
      <w:pPr>
        <w:shd w:val="clear" w:color="auto" w:fill="FFFFFF"/>
        <w:spacing w:after="0"/>
        <w:ind w:firstLine="426"/>
        <w:jc w:val="center"/>
        <w:outlineLvl w:val="0"/>
        <w:rPr>
          <w:rFonts w:ascii="Ampir Deco" w:hAnsi="Ampir Deco"/>
          <w:bCs/>
          <w:kern w:val="36"/>
          <w:sz w:val="40"/>
          <w:szCs w:val="28"/>
          <w:lang w:val="uk-UA" w:eastAsia="ru-RU"/>
        </w:rPr>
      </w:pPr>
      <w:r w:rsidRPr="00C6239E">
        <w:rPr>
          <w:rFonts w:ascii="Ampir Deco" w:hAnsi="Ampir Deco"/>
          <w:bCs/>
          <w:kern w:val="36"/>
          <w:sz w:val="40"/>
          <w:szCs w:val="28"/>
          <w:lang w:val="uk-UA" w:eastAsia="ru-RU"/>
        </w:rPr>
        <w:t xml:space="preserve">Лекція-практикум </w:t>
      </w:r>
    </w:p>
    <w:p w:rsidR="0026279A" w:rsidRPr="00C6239E" w:rsidRDefault="0026279A" w:rsidP="00036B5A">
      <w:pPr>
        <w:shd w:val="clear" w:color="auto" w:fill="FFFFFF"/>
        <w:spacing w:after="0"/>
        <w:ind w:firstLine="426"/>
        <w:jc w:val="center"/>
        <w:outlineLvl w:val="0"/>
        <w:rPr>
          <w:rFonts w:ascii="Ampir Deco" w:hAnsi="Ampir Deco"/>
          <w:bCs/>
          <w:kern w:val="36"/>
          <w:sz w:val="40"/>
          <w:szCs w:val="28"/>
          <w:lang w:val="uk-UA" w:eastAsia="ru-RU"/>
        </w:rPr>
      </w:pPr>
      <w:r w:rsidRPr="00C6239E">
        <w:rPr>
          <w:rFonts w:ascii="Ampir Deco" w:hAnsi="Ampir Deco"/>
          <w:bCs/>
          <w:kern w:val="36"/>
          <w:sz w:val="40"/>
          <w:szCs w:val="28"/>
          <w:lang w:val="uk-UA" w:eastAsia="ru-RU"/>
        </w:rPr>
        <w:t>для батьків</w:t>
      </w:r>
    </w:p>
    <w:p w:rsidR="0026279A" w:rsidRPr="00C6239E" w:rsidRDefault="0026279A" w:rsidP="00036B5A">
      <w:pPr>
        <w:shd w:val="clear" w:color="auto" w:fill="FFFFFF"/>
        <w:spacing w:after="0"/>
        <w:ind w:firstLine="426"/>
        <w:jc w:val="center"/>
        <w:outlineLvl w:val="0"/>
        <w:rPr>
          <w:rFonts w:ascii="Ampir Deco" w:hAnsi="Ampir Deco"/>
          <w:b/>
          <w:bCs/>
          <w:color w:val="FF0000"/>
          <w:kern w:val="36"/>
          <w:sz w:val="80"/>
          <w:szCs w:val="80"/>
          <w:lang w:val="uk-UA" w:eastAsia="ru-RU"/>
        </w:rPr>
      </w:pPr>
      <w:r w:rsidRPr="00C6239E">
        <w:rPr>
          <w:rFonts w:ascii="Ampir Deco" w:hAnsi="Ampir Deco"/>
          <w:b/>
          <w:bCs/>
          <w:color w:val="FF0000"/>
          <w:kern w:val="36"/>
          <w:sz w:val="80"/>
          <w:szCs w:val="80"/>
          <w:lang w:val="uk-UA" w:eastAsia="ru-RU"/>
        </w:rPr>
        <w:t xml:space="preserve">Тренуємо пам'ять. </w:t>
      </w:r>
    </w:p>
    <w:p w:rsidR="0026279A" w:rsidRPr="00C6239E" w:rsidRDefault="0026279A" w:rsidP="00036B5A">
      <w:pPr>
        <w:shd w:val="clear" w:color="auto" w:fill="FFFFFF"/>
        <w:spacing w:after="0"/>
        <w:ind w:firstLine="426"/>
        <w:jc w:val="center"/>
        <w:outlineLvl w:val="0"/>
        <w:rPr>
          <w:rFonts w:ascii="Ampir Deco" w:hAnsi="Ampir Deco"/>
          <w:b/>
          <w:bCs/>
          <w:color w:val="FF0000"/>
          <w:kern w:val="36"/>
          <w:sz w:val="80"/>
          <w:szCs w:val="80"/>
          <w:lang w:val="uk-UA" w:eastAsia="ru-RU"/>
        </w:rPr>
      </w:pPr>
      <w:r w:rsidRPr="00C6239E">
        <w:rPr>
          <w:rFonts w:ascii="Ampir Deco" w:hAnsi="Ampir Deco"/>
          <w:b/>
          <w:bCs/>
          <w:color w:val="FF0000"/>
          <w:kern w:val="36"/>
          <w:sz w:val="80"/>
          <w:szCs w:val="80"/>
          <w:lang w:val="uk-UA" w:eastAsia="ru-RU"/>
        </w:rPr>
        <w:t>Поради психолога.</w:t>
      </w: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/>
          <w:bCs/>
          <w:sz w:val="90"/>
          <w:szCs w:val="90"/>
          <w:shd w:val="clear" w:color="auto" w:fill="FFFFFF"/>
          <w:lang w:val="uk-UA" w:eastAsia="ru-RU"/>
        </w:rPr>
      </w:pPr>
    </w:p>
    <w:p w:rsidR="0026279A" w:rsidRPr="00C6239E" w:rsidRDefault="0026279A" w:rsidP="00036B5A">
      <w:pPr>
        <w:spacing w:after="0"/>
        <w:ind w:firstLine="426"/>
        <w:jc w:val="both"/>
        <w:rPr>
          <w:rFonts w:ascii="Times New Roman" w:hAnsi="Times New Roman"/>
          <w:b/>
          <w:bCs/>
          <w:sz w:val="90"/>
          <w:szCs w:val="90"/>
          <w:shd w:val="clear" w:color="auto" w:fill="FFFFFF"/>
          <w:lang w:val="uk-UA"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Пов’язане зображення" style="position:absolute;left:0;text-align:left;margin-left:-29.4pt;margin-top:16.7pt;width:511.2pt;height:394.1pt;z-index:25165824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">
            <v:imagedata r:id="rId7" o:title=""/>
            <o:lock v:ext="edit" aspectratio="f"/>
          </v:shape>
        </w:pict>
      </w: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81254A">
      <w:pPr>
        <w:spacing w:after="0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</w:pPr>
    </w:p>
    <w:p w:rsidR="0026279A" w:rsidRDefault="0026279A" w:rsidP="0081254A">
      <w:pPr>
        <w:spacing w:after="0"/>
        <w:ind w:firstLine="426"/>
        <w:jc w:val="center"/>
        <w:rPr>
          <w:rFonts w:ascii="Bookman Old Style" w:hAnsi="Bookman Old Style"/>
          <w:b/>
          <w:bCs/>
          <w:i/>
          <w:sz w:val="36"/>
          <w:szCs w:val="28"/>
          <w:shd w:val="clear" w:color="auto" w:fill="FFFFFF"/>
          <w:lang w:val="uk-UA" w:eastAsia="ru-RU"/>
        </w:rPr>
      </w:pPr>
    </w:p>
    <w:p w:rsidR="0026279A" w:rsidRDefault="0026279A" w:rsidP="0081254A">
      <w:pPr>
        <w:spacing w:after="0"/>
        <w:ind w:firstLine="426"/>
        <w:jc w:val="center"/>
        <w:rPr>
          <w:rFonts w:ascii="Bookman Old Style" w:hAnsi="Bookman Old Style"/>
          <w:b/>
          <w:bCs/>
          <w:i/>
          <w:sz w:val="36"/>
          <w:szCs w:val="28"/>
          <w:shd w:val="clear" w:color="auto" w:fill="FFFFFF"/>
          <w:lang w:val="uk-UA" w:eastAsia="ru-RU"/>
        </w:rPr>
      </w:pPr>
    </w:p>
    <w:p w:rsidR="0026279A" w:rsidRPr="0081254A" w:rsidRDefault="0026279A" w:rsidP="0081254A">
      <w:pPr>
        <w:spacing w:after="0"/>
        <w:ind w:firstLine="426"/>
        <w:jc w:val="center"/>
        <w:rPr>
          <w:rFonts w:ascii="Bookman Old Style" w:hAnsi="Bookman Old Style"/>
          <w:b/>
          <w:bCs/>
          <w:i/>
          <w:sz w:val="36"/>
          <w:szCs w:val="28"/>
          <w:shd w:val="clear" w:color="auto" w:fill="FFFFFF"/>
          <w:lang w:val="uk-UA" w:eastAsia="ru-RU"/>
        </w:rPr>
      </w:pPr>
    </w:p>
    <w:p w:rsidR="0026279A" w:rsidRPr="00C6239E" w:rsidRDefault="0026279A" w:rsidP="00036B5A">
      <w:pPr>
        <w:spacing w:after="0"/>
        <w:ind w:firstLine="426"/>
        <w:jc w:val="both"/>
        <w:rPr>
          <w:rFonts w:ascii="Bookman Old Style" w:hAnsi="Bookman Old Style"/>
          <w:b/>
          <w:bCs/>
          <w:i/>
          <w:color w:val="7030A0"/>
          <w:sz w:val="36"/>
          <w:szCs w:val="28"/>
          <w:shd w:val="clear" w:color="auto" w:fill="FFFFFF"/>
          <w:lang w:val="uk-UA" w:eastAsia="ru-RU"/>
        </w:rPr>
      </w:pPr>
      <w:r w:rsidRPr="00C6239E">
        <w:rPr>
          <w:rFonts w:ascii="Bookman Old Style" w:hAnsi="Bookman Old Style"/>
          <w:b/>
          <w:bCs/>
          <w:i/>
          <w:color w:val="7030A0"/>
          <w:sz w:val="36"/>
          <w:szCs w:val="28"/>
          <w:shd w:val="clear" w:color="auto" w:fill="FFFFFF"/>
          <w:lang w:val="uk-UA" w:eastAsia="ru-RU"/>
        </w:rPr>
        <w:t xml:space="preserve">Виступ. 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bCs/>
          <w:sz w:val="28"/>
          <w:szCs w:val="28"/>
          <w:shd w:val="clear" w:color="auto" w:fill="FFFFFF"/>
          <w:lang w:val="uk-UA" w:eastAsia="ru-RU"/>
        </w:rPr>
        <w:t xml:space="preserve">Чи траплялося вам забувати про щось важливе? Або ви довго не могли згадати номер свого телефону? Чи, можливо вам доводилося розклеювати по оселі записочки з переліком справ, які потрібно обов'язково зробити? Скористуйтеся нашими порадами щодо тренування пам'яті. В історії людства завжди були люди, які мали феноменальну пам'ять. Наприклад, Олександр Македонський пам'ятав імена всіх своїх воїнів, а Вінстон Черчілль знав напам'ять майже всього Шекспіра. </w:t>
      </w:r>
      <w:r w:rsidRPr="00DD12B8">
        <w:rPr>
          <w:rFonts w:ascii="Times New Roman" w:hAnsi="Times New Roman"/>
          <w:sz w:val="28"/>
          <w:szCs w:val="28"/>
          <w:lang w:val="uk-UA"/>
        </w:rPr>
        <w:t>Наша пам’ять — загадка для нас самих. Чому ми одне пам’ятаємо, а інше Забуваємо? Чому незначна подія закарбовується в нашому мозку, а інша, більш важлива, немов випаровується з пам’яті (ще й у самий несприятливий момент)? Чому завдання, над яким б’єшся не один день, запам’ятовується, а те, що було успішно вирішене, відразу ж забувається?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>Психологи стверджують, що до 20-25 років пам’ять людини безупинно зростає й поліпшується. Невипадково цей період приходиться саме на час навчання в школі й вищих навчальних закладах. Відомо, що майже 70 % всіх знань, накопичених протягом життя, здобуваються людиною до 25 років. Тому важливо допомогти дитині вчасно і як можна повніше розвити необхідні здібності, щоб потім не гаяти час на безсистемні й стихійні спроби «встигнути все відразу» в останній момент.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>Пам’ять в кожного з нас різна. Пам’ять дитини в ранньому віці не витримує ніякого порівняння з пам’яттю підлітків й особливо дорослої людини. Трирічна дитина, наприклад, з разючою легкістю засвоює іноземні мови, однак систематизовані знання, припустимо, з області географії, їй поки що недоступні. У 9 років школяр, якому іноземні мови даються вже важко, з легкістю засвоює географію. Дорослий перевершує дитину в запам’ятовуванні систематизованих знань із всіляких галузей, але поступається в силі та яскравості запам’ятовування. С. JI. Рубінштейн, що присвятив безліч робіт дослідженню проблем уваги й пам’яті, відзначив: «Діти мають більш міцну пам’ять, дорослі ж — більш велику».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>Як казав видатний педагог К. Д. Ушинський, пам’ять дитини у перші 7-8 років засвоює стільки, скільки потім людина засвоїть за все життя.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Пройшла половина шкільного навчального року, і багато батьків скаржаться, що діти важко зосереджуються, погано заучують вірші, ніяк не можуть запам'ятати таблицю множення. При цьому дитина намагається, довго сидить за уроками, але результат не дуже радує.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Не варто відразу робити висновки, що у ваша дитина лінивий чи взагалі нездатний. Спробуйте спокійно розібратися, в чому ж полягає проблема і прийняти дійсно потрібних заходів.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У першу чергу, уважно проаналізуйте, наскільки завантажений ваш</w:t>
      </w:r>
      <w:r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дитина. Візьміть до уваги всі - шкільні заняття, домашні завдання, різноманітні гуртки, читання, перегляд телевізійних програм (вони теж дуже втомлюють). А тепер подумайте, скільки часу дитина відпочиває, буває на свіжому повітрі, як вона харчується, чи є у нього суворий розпорядок дня, висипається він.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Наші діти втомлюються точно так само, як і дорослі. І втома має здатність накопичуватися, а відсутність правильного харчування, здорового способу життя, режиму праці та відпочинку плюс надмірне навантаження, не дають можливості дитині відновлюватися за час нічного сну. Як результат - неуважність, невміння сконцентрувати увагу, труднощі в школі, дратівливість, капризи та інше.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Рішення цієї проблеми лежить на поверхні - приведіть в норму розпорядок дня вашої дитини, контролюйте його, і незабаром ви побачите помітні зміни. А у важких випадках обов'язково зверніться до лікаря, щоб не поглиблювати стресову ситуацію.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Але трапляється, що проблеми шкільної неуспішності в іншому - в нетренований пам'яті. І це вирішується, якщо батьки серйозно займуться розвитком пам'яті своєї дитини, причому, не дорікаючи і примушуючи його, а допомагаючи і розвиваючи. 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Ви помітили, що ваша дитина з працею виражає свої думки, коли намагається вам щось розповісти - у н</w:t>
      </w:r>
      <w:r>
        <w:rPr>
          <w:rFonts w:ascii="Times New Roman" w:hAnsi="Times New Roman"/>
          <w:sz w:val="28"/>
          <w:szCs w:val="28"/>
          <w:lang w:val="uk-UA" w:eastAsia="ru-RU"/>
        </w:rPr>
        <w:t>еъ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не вистачає слів, він перескакує з події на подію і не доводить думку до кінця? Якщо у дит</w:t>
      </w:r>
      <w:r>
        <w:rPr>
          <w:rFonts w:ascii="Times New Roman" w:hAnsi="Times New Roman"/>
          <w:sz w:val="28"/>
          <w:szCs w:val="28"/>
          <w:lang w:val="uk-UA" w:eastAsia="ru-RU"/>
        </w:rPr>
        <w:t>ини погано розвинена мова, то во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>н</w:t>
      </w:r>
      <w:r>
        <w:rPr>
          <w:rFonts w:ascii="Times New Roman" w:hAnsi="Times New Roman"/>
          <w:sz w:val="28"/>
          <w:szCs w:val="28"/>
          <w:lang w:val="uk-UA" w:eastAsia="ru-RU"/>
        </w:rPr>
        <w:t>а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неминуче буде і погано запам'ятовувати. </w:t>
      </w:r>
      <w:r>
        <w:rPr>
          <w:rFonts w:ascii="Times New Roman" w:hAnsi="Times New Roman"/>
          <w:sz w:val="28"/>
          <w:szCs w:val="28"/>
          <w:lang w:val="uk-UA" w:eastAsia="ru-RU"/>
        </w:rPr>
        <w:br/>
        <w:t>Щоб розвинути мову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у дітей, з ними потрібно розмовляти і робити це, як можна частіше. Розпитуйте сво</w:t>
      </w:r>
      <w:r>
        <w:rPr>
          <w:rFonts w:ascii="Times New Roman" w:hAnsi="Times New Roman"/>
          <w:sz w:val="28"/>
          <w:szCs w:val="28"/>
          <w:lang w:val="uk-UA" w:eastAsia="ru-RU"/>
        </w:rPr>
        <w:t>ю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дитин</w:t>
      </w:r>
      <w:r>
        <w:rPr>
          <w:rFonts w:ascii="Times New Roman" w:hAnsi="Times New Roman"/>
          <w:sz w:val="28"/>
          <w:szCs w:val="28"/>
          <w:lang w:val="uk-UA" w:eastAsia="ru-RU"/>
        </w:rPr>
        <w:t>у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про шкільні справи, задавайте уточнюючі питання, не обривайте </w:t>
      </w:r>
      <w:r>
        <w:rPr>
          <w:rFonts w:ascii="Times New Roman" w:hAnsi="Times New Roman"/>
          <w:sz w:val="28"/>
          <w:szCs w:val="28"/>
          <w:lang w:val="uk-UA" w:eastAsia="ru-RU"/>
        </w:rPr>
        <w:t>її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спроби вам щось пояснити - дослухувати до кінця. Відповіді на ваші запитання про деталі події змушують активізуватися ділянки мозку, що відповідають за пам'ять, змушують їх працювати.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Чим більше подробиць ви питаєте, тим сильніше дитина напружує і, тим самим, тренує свою пам'ять. 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>Намагайтеся заучувати вірші і робіть це разом з дитиною щодня. Почніть з простих чотиривіршів і поступово збільшуйте розмір вивчених віршів. Дуже корисно вчити іноземні слова і фрази. Щодня дитина повинна вивчити 2-3 нові фрази або декілька нових слів. Але при цьому не забувайте те, що ви вже вивчили - повторюйте і його теж, так як це дуже важливо. 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br/>
        <w:t>Розвивайте в дитини асоціативну пам'ять. Для цього, у розмовах з ним звертайте його увагу на зокрема: колір, запах, окремі предмети, їх опис, розміри. Так ви розвиваєте образи, а вони запам'ятовуються легше. Зіставляючи різні події, особливості предметів, запахи, дитина теж тренує пам'ять і навчається пов'язувати різні факти в єдине ціле. (Наприклад, снігопад почався, коли ви йшли повз булочної, де пахло смачним свіжим хлібом, а поруч діти зліпили велику снігову бабу з морквою замість носа.) 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br/>
        <w:t xml:space="preserve">Образне мислення теж допоможе дитині краще запам'ятовувати вірші. Набагато швидше рядки вкладуться в пам'яті, якщо вона розуміє і представляє, про що йде мова. І ви повинні пояснити йому, що означає те чи інше слово або дія, про що саме розповідає вірш. 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Важливо не забувати і про </w:t>
      </w:r>
      <w:r>
        <w:rPr>
          <w:rFonts w:ascii="Times New Roman" w:hAnsi="Times New Roman"/>
          <w:sz w:val="28"/>
          <w:szCs w:val="28"/>
          <w:lang w:val="uk-UA" w:eastAsia="ru-RU"/>
        </w:rPr>
        <w:t>зорову пам'ять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t>. Її розвитку можуть допомогти подумки намальовані картинки, які дитина представляє при заучуванні текстів. Безумовно, тренування пам'яті у дітей - процес тривалий і трудомісткий, вимагає і часу, і зусиль, і, саме головне - систематичності. Але не пускайте все на самоплив, якщо ви не займетеся вашою дитиною зараз, коли шкільні заняття ще нескладні і невеликі за обсягом. Інакше далі ви зіштовхнетеся з набагато більшими проблемами, в яких вина власне дитини буде невелика.</w:t>
      </w:r>
    </w:p>
    <w:p w:rsidR="0026279A" w:rsidRPr="005B7584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26279A" w:rsidRPr="00C6239E" w:rsidRDefault="0026279A" w:rsidP="00036B5A">
      <w:pPr>
        <w:spacing w:after="0"/>
        <w:ind w:firstLine="426"/>
        <w:jc w:val="both"/>
        <w:rPr>
          <w:rFonts w:ascii="Bookman Old Style" w:hAnsi="Bookman Old Style"/>
          <w:b/>
          <w:i/>
          <w:color w:val="7030A0"/>
          <w:sz w:val="36"/>
          <w:szCs w:val="28"/>
          <w:lang w:val="uk-UA"/>
        </w:rPr>
      </w:pPr>
      <w:r w:rsidRPr="00C6239E">
        <w:rPr>
          <w:rFonts w:ascii="Bookman Old Style" w:hAnsi="Bookman Old Style"/>
          <w:b/>
          <w:i/>
          <w:color w:val="7030A0"/>
          <w:sz w:val="36"/>
          <w:szCs w:val="28"/>
          <w:lang w:val="uk-UA"/>
        </w:rPr>
        <w:t xml:space="preserve">Цікаві факти. </w:t>
      </w:r>
    </w:p>
    <w:p w:rsidR="0026279A" w:rsidRPr="00036B5A" w:rsidRDefault="0026279A" w:rsidP="00036B5A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36B5A">
        <w:rPr>
          <w:rFonts w:ascii="Times New Roman" w:hAnsi="Times New Roman"/>
          <w:i/>
          <w:sz w:val="28"/>
          <w:szCs w:val="28"/>
          <w:lang w:val="uk-UA"/>
        </w:rPr>
        <w:t xml:space="preserve">  * Історія знає багато людей, які мали надзвичайну пам’ять, як отриману від природи, так і вироблену шляхом систематичних тренувань. Стверджують, наприклад, що великий полководець Олександр Македонський був здатен впізнавати в обличчя всіх солдат зі свого 35тисячного війська. </w:t>
      </w:r>
    </w:p>
    <w:p w:rsidR="0026279A" w:rsidRPr="00036B5A" w:rsidRDefault="0026279A" w:rsidP="00036B5A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6279A" w:rsidRPr="00036B5A" w:rsidRDefault="0026279A" w:rsidP="00036B5A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36B5A">
        <w:rPr>
          <w:rFonts w:ascii="Times New Roman" w:hAnsi="Times New Roman"/>
          <w:i/>
          <w:sz w:val="28"/>
          <w:szCs w:val="28"/>
          <w:lang w:val="uk-UA"/>
        </w:rPr>
        <w:t xml:space="preserve">  * Німецький археолог Генріх Шліман, щоб розвинути свою пам’ять, на протязі багатьох років вивчав напам’ять по декілька сторінок тексту з різних книг. Шляхом такого тренування він досяг того, що за 6-8 тижнів був здатен вивчити будь-яку іноземну мову.</w:t>
      </w:r>
    </w:p>
    <w:p w:rsidR="0026279A" w:rsidRPr="00036B5A" w:rsidRDefault="0026279A" w:rsidP="00036B5A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36B5A">
        <w:rPr>
          <w:rFonts w:ascii="Times New Roman" w:hAnsi="Times New Roman"/>
          <w:i/>
          <w:sz w:val="28"/>
          <w:szCs w:val="28"/>
          <w:lang w:val="uk-UA"/>
        </w:rPr>
        <w:t xml:space="preserve">   * Наполеон говорив: «Різні справи й різні об'єкти покладені до моєї голови так само, як вони могли бути покладені до комоду. Коли я хочу перервати заняття якою-небудь справою, я закриваю її ящик і відкриваю ящик іншої справи; вони не перемішуються, і ніколи одна справа не обмежує й не стомлює мене під час занять іншою». Цікаво відзначити, що Наполеон ніколи не страждав від безсоння. «Якщо я хочу спати, — говорив він, — я закриваю всі ящики й негайно поринаю в сон».</w:t>
      </w: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>Здатність до класифікації матеріалу,  до систематизації знань виробляється шляхом завзятої праці.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 xml:space="preserve">   *  Механічне запам’ятовування можна полегшити за рахунок різних прийомів і способів запам’ятовування – мнемотехніки. Винахід мнемотехніки пов’язують із ім’ям давньогрецького поета Симоніда. Легенда розповідає, що одного разу він був запрошений на бенкет. У розпал бенкету Симонід вийшов, а в цей час трапилося нещастя: будинок обрушився, і всі присутні на бенкеті були поховані під його руїнами. Тіла були знівечені так, що навіть родичі не могли впізнати загиблих. Симонід згадав, хто де сидів, і в такий спосіб допоміг установити особистість кожного із загиблих.</w:t>
      </w:r>
    </w:p>
    <w:p w:rsidR="0026279A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lang w:val="uk-UA"/>
        </w:rPr>
        <w:t>До мнемотехніки відносяться відомі шкільні приказки, які передаються від одного покоління іншому. Це й «бісектриса — це пацюк, що бігає по кутах і ділить їх навпіл », і « піфагорові штани», й інші.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6279A" w:rsidRPr="00C6239E" w:rsidRDefault="0026279A" w:rsidP="00036B5A">
      <w:pPr>
        <w:spacing w:after="0"/>
        <w:ind w:firstLine="426"/>
        <w:jc w:val="both"/>
        <w:rPr>
          <w:rFonts w:ascii="Bookman Old Style" w:hAnsi="Bookman Old Style"/>
          <w:b/>
          <w:i/>
          <w:color w:val="7030A0"/>
          <w:sz w:val="36"/>
          <w:szCs w:val="28"/>
          <w:lang w:val="uk-UA"/>
        </w:rPr>
      </w:pPr>
      <w:r w:rsidRPr="00C6239E">
        <w:rPr>
          <w:rFonts w:ascii="Bookman Old Style" w:hAnsi="Bookman Old Style"/>
          <w:color w:val="7030A0"/>
          <w:sz w:val="36"/>
          <w:szCs w:val="28"/>
          <w:lang w:val="uk-UA"/>
        </w:rPr>
        <w:t xml:space="preserve"> </w:t>
      </w:r>
      <w:r w:rsidRPr="00C6239E">
        <w:rPr>
          <w:rFonts w:ascii="Bookman Old Style" w:hAnsi="Bookman Old Style"/>
          <w:b/>
          <w:i/>
          <w:color w:val="7030A0"/>
          <w:sz w:val="36"/>
          <w:szCs w:val="28"/>
          <w:lang w:val="uk-UA"/>
        </w:rPr>
        <w:t>Практикум для батьків.</w:t>
      </w:r>
    </w:p>
    <w:p w:rsidR="0026279A" w:rsidRPr="005B7584" w:rsidRDefault="0026279A" w:rsidP="00036B5A">
      <w:pPr>
        <w:shd w:val="clear" w:color="auto" w:fill="FFFFFF"/>
        <w:spacing w:after="0"/>
        <w:ind w:right="2" w:firstLine="426"/>
        <w:jc w:val="both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Дуже уважно прочитай такий текст: 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t>«Ти ведеш автобус, у якому перебувають 50 пасажирів. Автобус зупиняється, 10 чо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softHyphen/>
        <w:t>ловік виходять, 3 входять. На наступній зу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softHyphen/>
        <w:t>пинці виходять 7, входять 2. Потім на двох зупинках вихо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softHyphen/>
        <w:t>дять по 4 людини, причому на першій сідають 3, а на другій ніхто не входить. Далі через несправність автобус знову зу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softHyphen/>
        <w:t>пиняється. Ті, хто поспішає, вирішили йти пішки. Таких виявляється 8 чоловік. Після усунення несправності авто</w:t>
      </w:r>
      <w:r w:rsidRPr="005B7584">
        <w:rPr>
          <w:rFonts w:ascii="Times New Roman" w:hAnsi="Times New Roman"/>
          <w:i/>
          <w:sz w:val="28"/>
          <w:szCs w:val="28"/>
          <w:lang w:val="uk-UA" w:eastAsia="ru-RU"/>
        </w:rPr>
        <w:softHyphen/>
        <w:t>бус приходить на кінцеву зупинку, де виходять всі».</w:t>
      </w:r>
    </w:p>
    <w:p w:rsidR="0026279A" w:rsidRPr="005B7584" w:rsidRDefault="0026279A" w:rsidP="00036B5A">
      <w:pPr>
        <w:shd w:val="clear" w:color="auto" w:fill="FFFFFF"/>
        <w:spacing w:after="0"/>
        <w:ind w:right="2"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   Тепер, не повертаючись до прочитаного, ти повинен відпо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вісти на два запитання.</w:t>
      </w:r>
    </w:p>
    <w:p w:rsidR="0026279A" w:rsidRPr="005B7584" w:rsidRDefault="0026279A" w:rsidP="00036B5A">
      <w:pPr>
        <w:shd w:val="clear" w:color="auto" w:fill="FFFFFF"/>
        <w:spacing w:after="0"/>
        <w:ind w:right="2"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   На питання «Скільки пасажирів їхало до кінцевої зупин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 xml:space="preserve">ки?» більшість відповість правильно. </w:t>
      </w:r>
    </w:p>
    <w:p w:rsidR="0026279A" w:rsidRPr="005B7584" w:rsidRDefault="0026279A" w:rsidP="00036B5A">
      <w:pPr>
        <w:shd w:val="clear" w:color="auto" w:fill="FFFFFF"/>
        <w:spacing w:after="0"/>
        <w:ind w:right="2"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   А скільки зупинок зро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бив автобус? На це запитання зможуть відповісти лише де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які. Вся справа в тому, що ти був підсвідомо переконаний, що тобі поставлять запитання, пов'язане з кількістю людей. Тому ти з більшою увагою підраховував тих, хто входив і виходив. Ти просто намагався запам'ятати, скільки пасажирів перебу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вало в автобусі після кожної зупинки. Але оскільки ти не при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пускав, що кількість зупинок теж важлива, то й не звертав на це уваги. Якщо ти все ж таки правильно відповів на це питан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ня, спробуй відповісти ще на одне.</w:t>
      </w:r>
    </w:p>
    <w:p w:rsidR="0026279A" w:rsidRPr="005B7584" w:rsidRDefault="0026279A" w:rsidP="00C6239E">
      <w:pPr>
        <w:shd w:val="clear" w:color="auto" w:fill="FFFFFF"/>
        <w:spacing w:after="0"/>
        <w:ind w:right="2"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5B7584">
        <w:rPr>
          <w:rFonts w:ascii="Times New Roman" w:hAnsi="Times New Roman"/>
          <w:sz w:val="28"/>
          <w:szCs w:val="28"/>
          <w:lang w:val="uk-UA" w:eastAsia="ru-RU"/>
        </w:rPr>
        <w:t xml:space="preserve">   Не заглядаючи до вже відомого абзацу, назви ім'я водія автобуса. Цей тест для того, щоб підкреслити важливість за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цікавленості в процесі запам'ятовування. Якби тебе попере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дили, що знадобиться ім'я водія, ти б, певна річ, його не про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пустив! Ти був би в ньому зацікавлений. Можливо, ти хочеш довідатися, якою ж є відповідь на третє запитання? Подивись, перше слово абзацу - «ти». Отже, вірна відповідь - твоє влас</w:t>
      </w:r>
      <w:r w:rsidRPr="005B7584">
        <w:rPr>
          <w:rFonts w:ascii="Times New Roman" w:hAnsi="Times New Roman"/>
          <w:sz w:val="28"/>
          <w:szCs w:val="28"/>
          <w:lang w:val="uk-UA" w:eastAsia="ru-RU"/>
        </w:rPr>
        <w:softHyphen/>
        <w:t>не ім'я!</w:t>
      </w:r>
    </w:p>
    <w:p w:rsidR="0026279A" w:rsidRDefault="0026279A" w:rsidP="00036B5A">
      <w:pPr>
        <w:spacing w:after="0"/>
        <w:ind w:firstLine="426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36B5A">
        <w:rPr>
          <w:rStyle w:val="Emphasis"/>
          <w:rFonts w:ascii="Times New Roman" w:hAnsi="Times New Roman"/>
          <w:b/>
          <w:bCs/>
          <w:sz w:val="28"/>
          <w:szCs w:val="28"/>
          <w:u w:val="single"/>
          <w:shd w:val="clear" w:color="auto" w:fill="FFFFFF"/>
          <w:lang w:val="uk-UA"/>
        </w:rPr>
        <w:t>Вправа «Додай та запам’ятай».</w:t>
      </w: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Мета: розвиток слухової пам'яті.</w:t>
      </w: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lang w:val="uk-UA"/>
        </w:rPr>
      </w:pP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 цій грі можуть приймати участь до 10 чоловік. Проводити її можна як на уроці, так і на прогулянці. Вчит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ель, розпочинаючи гру, говорить «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Я поклала у пакет банан». Учень повторює те, що сказала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вчитель, та додає щось своє: «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Я поклав у пакет банан і яблуко», наступний учень повторює готову фразу і додає щось своє. І так далі.</w:t>
      </w: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Можна використовувати інший варіант.  каже « У зоопарку живе слон» . А учень « У зоопарку живе слон і зебра», а наступний « У зоопарку живе слон, зебра та лев» тощо.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r>
        <w:rPr>
          <w:rStyle w:val="Emphasis"/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 xml:space="preserve">   </w:t>
      </w:r>
      <w:r w:rsidRPr="00036B5A">
        <w:rPr>
          <w:rStyle w:val="Emphasis"/>
          <w:rFonts w:ascii="Times New Roman" w:hAnsi="Times New Roman"/>
          <w:b/>
          <w:bCs/>
          <w:sz w:val="28"/>
          <w:szCs w:val="28"/>
          <w:u w:val="single"/>
          <w:shd w:val="clear" w:color="auto" w:fill="FFFFFF"/>
          <w:lang w:val="uk-UA"/>
        </w:rPr>
        <w:t>Вправа «Каскад цифр»</w:t>
      </w:r>
      <w:r w:rsidRPr="00036B5A">
        <w:rPr>
          <w:rFonts w:ascii="Times New Roman" w:hAnsi="Times New Roman"/>
          <w:b/>
          <w:sz w:val="28"/>
          <w:szCs w:val="28"/>
          <w:u w:val="single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Мета: розвивати короткочасну зорову пам'ять на цифри.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Вчитель записує на дошці цифровий ряд чисел,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діти хвилину дивляться на ці цифри і запам’ятовують.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Потім дошка закривається, а учні повинні відтворити цей ряд чисел в такі же послідовності. Спочатку треба починати з кількох цифр, а потім кількість їх поступово збільшується.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Список цифр: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4 9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4 9 3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4 9 3 7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4 9 3 7 5</w:t>
      </w:r>
      <w:r w:rsidRPr="00DD12B8">
        <w:rPr>
          <w:rFonts w:ascii="Times New Roman" w:hAnsi="Times New Roman"/>
          <w:sz w:val="28"/>
          <w:szCs w:val="28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4 9 3 7 5 1</w:t>
      </w:r>
    </w:p>
    <w:p w:rsidR="0026279A" w:rsidRPr="00DD12B8" w:rsidRDefault="0026279A" w:rsidP="00036B5A">
      <w:pPr>
        <w:spacing w:after="0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036B5A">
        <w:rPr>
          <w:rFonts w:ascii="Times New Roman" w:hAnsi="Times New Roman"/>
          <w:b/>
          <w:bCs/>
          <w:i/>
          <w:iCs/>
          <w:sz w:val="28"/>
          <w:szCs w:val="28"/>
          <w:u w:val="single"/>
          <w:shd w:val="clear" w:color="auto" w:fill="FFFFFF"/>
          <w:lang w:val="uk-UA"/>
        </w:rPr>
        <w:t>Вправа « Швидко мовлю скоромовку».</w:t>
      </w:r>
      <w:r w:rsidRPr="00036B5A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  <w:br/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Мета: Розвиток слухової пам’яті та уваги.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Вчитель один раз промовляє скоромовку, а учні повинні повторити. Скоромовки повинні мати різну довжину і починати треба з найкоротших.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Наш садівник розсадівникувався.( 3 слова)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Росте липа біля Пилипа.( 4 слова)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Ходить Прокіп — руками тіп.( 4 слова)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Пік біля кіп картоплю Прокіп. ( 5 слів)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Раз — дрова, два — дрова, три — дрова.( 6 слів)</w:t>
      </w:r>
      <w:r w:rsidRPr="00DD12B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  <w:t>• Ходить квочка коло кілочка,Водить д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іточок коло квіточок.( 8 слів)</w:t>
      </w: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26279A" w:rsidRDefault="0026279A" w:rsidP="00036B5A">
      <w:pPr>
        <w:spacing w:after="0"/>
        <w:ind w:firstLine="426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26279A" w:rsidRPr="00C6239E" w:rsidRDefault="0026279A" w:rsidP="00036B5A">
      <w:pPr>
        <w:spacing w:after="0"/>
        <w:ind w:firstLine="426"/>
        <w:rPr>
          <w:rFonts w:ascii="Bookman Old Style" w:hAnsi="Bookman Old Style"/>
          <w:b/>
          <w:i/>
          <w:color w:val="7030A0"/>
          <w:sz w:val="36"/>
          <w:szCs w:val="28"/>
          <w:shd w:val="clear" w:color="auto" w:fill="FFFFFF"/>
          <w:lang w:val="uk-UA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br/>
      </w:r>
      <w:r w:rsidRPr="00C6239E">
        <w:rPr>
          <w:rFonts w:ascii="Bookman Old Style" w:hAnsi="Bookman Old Style"/>
          <w:b/>
          <w:i/>
          <w:color w:val="7030A0"/>
          <w:sz w:val="36"/>
          <w:szCs w:val="28"/>
          <w:shd w:val="clear" w:color="auto" w:fill="FFFFFF"/>
          <w:lang w:val="uk-UA"/>
        </w:rPr>
        <w:t>Поради психолога</w:t>
      </w:r>
    </w:p>
    <w:p w:rsidR="0026279A" w:rsidRPr="00DD12B8" w:rsidRDefault="0026279A" w:rsidP="00036B5A">
      <w:pPr>
        <w:spacing w:after="0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DD12B8">
        <w:rPr>
          <w:rFonts w:ascii="Times New Roman" w:hAnsi="Times New Roman"/>
          <w:i/>
          <w:sz w:val="28"/>
          <w:szCs w:val="28"/>
          <w:lang w:val="uk-UA"/>
        </w:rPr>
        <w:t>* Відомий древньогрецький філософ Епіктет не забував повторювати мудру пораду: «Кожен знає, що будь-яка звичка від вправ посилюється і закріплюється. Наприклад, щоб стати хорошим ходаком – потрібно часто і багато ходити, щоб стати хорошим бігуном – багато бігати». Те ж саме буває і з іншими здібностями. Пам’ятайте це!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sz w:val="28"/>
          <w:szCs w:val="28"/>
          <w:lang w:val="uk-UA" w:eastAsia="ru-RU"/>
        </w:rPr>
        <w:t>Проблема пам'яті привертала увагу людей в усі часи. Адже завдяки цій якості людина накопичує свій досвід, одержує знання, уміння та навички. За статистикою, людина використовує не більше ніж 10% можливостей своєї пам'яті. Тож 90% "марнуються", тому що ми не вміємо користуватися природними процесами запам'ятовування. В статті ми зупинимо вашу увагу на трьох основних законах запам'ятовування – враженні, повторюванні та асоціації.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bCs/>
          <w:sz w:val="28"/>
          <w:szCs w:val="28"/>
          <w:lang w:val="uk-UA" w:eastAsia="ru-RU"/>
        </w:rPr>
        <w:t xml:space="preserve">Найтриваліше враження – </w:t>
      </w:r>
      <w:r w:rsidRPr="00DD12B8">
        <w:rPr>
          <w:rFonts w:ascii="Times New Roman" w:hAnsi="Times New Roman"/>
          <w:bCs/>
          <w:i/>
          <w:sz w:val="28"/>
          <w:szCs w:val="28"/>
          <w:u w:val="single"/>
          <w:lang w:val="uk-UA" w:eastAsia="ru-RU"/>
        </w:rPr>
        <w:t>зорове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. Тому перша порада – усе, що хочете запам'ятати, уявляйте! Користуйтеся ілюстраціями, змальовуйте самі. Ця порада стосується будь-якої діяльності. Якщо у вас проблеми з вивченням історії – уявляйте себе учасником подій та історичних сцен.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bCs/>
          <w:sz w:val="28"/>
          <w:szCs w:val="28"/>
          <w:lang w:val="uk-UA" w:eastAsia="ru-RU"/>
        </w:rPr>
        <w:t xml:space="preserve">Наступний закон запам'ятовування – </w:t>
      </w:r>
      <w:r w:rsidRPr="00DD12B8">
        <w:rPr>
          <w:rFonts w:ascii="Times New Roman" w:hAnsi="Times New Roman"/>
          <w:bCs/>
          <w:i/>
          <w:sz w:val="28"/>
          <w:szCs w:val="28"/>
          <w:u w:val="single"/>
          <w:lang w:val="uk-UA" w:eastAsia="ru-RU"/>
        </w:rPr>
        <w:t>повторювання.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 Тисячі студентів-мусульман знають напам'ять Коран саме за допомогою повторювання. Недарма кажуть, що повторення – мати навчання. Фахівці радять робити перерви між повторенням матеріалу. Не повторювати поезію або якийсь матеріал більше чотирьох разів поспіль, краще зробити це через одну-дві години. Тоді буде зрозуміло, що залишилося у пам'яті, а що потрібно ще раз проглянути.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bCs/>
          <w:sz w:val="28"/>
          <w:szCs w:val="28"/>
          <w:lang w:val="uk-UA" w:eastAsia="ru-RU"/>
        </w:rPr>
        <w:t xml:space="preserve">Нарешті, третій закон – </w:t>
      </w:r>
      <w:r w:rsidRPr="00DD12B8">
        <w:rPr>
          <w:rFonts w:ascii="Times New Roman" w:hAnsi="Times New Roman"/>
          <w:bCs/>
          <w:i/>
          <w:sz w:val="28"/>
          <w:szCs w:val="28"/>
          <w:u w:val="single"/>
          <w:lang w:val="uk-UA" w:eastAsia="ru-RU"/>
        </w:rPr>
        <w:t>асоціація</w:t>
      </w:r>
      <w:r w:rsidRPr="00DD12B8">
        <w:rPr>
          <w:rFonts w:ascii="Times New Roman" w:hAnsi="Times New Roman"/>
          <w:bCs/>
          <w:sz w:val="28"/>
          <w:szCs w:val="28"/>
          <w:lang w:val="uk-UA" w:eastAsia="ru-RU"/>
        </w:rPr>
        <w:t>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 Зміст пам'яті полягає у встановленні зв'язків між предметами і явищами. Ці зв'язки називають асоціативними або асоціаціями. Єдиний спосіб запам'ятати певний факт – пов'язати його з іншим. Наприклад, сьогодні вам треба забрати з майстерні взуття, зайти в крамницю, підстригтися і віднести поточити ножиці. Якщо ви вранці намалюєте собі уявно картинку, як перукар робить вам модельну стрижку, будьте впевнені - жодну з цих вправ ви не забудете виконати.</w:t>
      </w:r>
    </w:p>
    <w:p w:rsidR="0026279A" w:rsidRDefault="0026279A" w:rsidP="00036B5A">
      <w:pPr>
        <w:shd w:val="clear" w:color="auto" w:fill="FFFFFF"/>
        <w:spacing w:after="0"/>
        <w:jc w:val="both"/>
        <w:outlineLvl w:val="2"/>
        <w:rPr>
          <w:rFonts w:ascii="Times New Roman" w:hAnsi="Times New Roman"/>
          <w:bCs/>
          <w:sz w:val="28"/>
          <w:szCs w:val="28"/>
          <w:lang w:val="uk-UA" w:eastAsia="ru-RU"/>
        </w:rPr>
      </w:pP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outlineLvl w:val="2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bCs/>
          <w:sz w:val="28"/>
          <w:szCs w:val="28"/>
          <w:lang w:val="uk-UA" w:eastAsia="ru-RU"/>
        </w:rPr>
        <w:t>Наводимо ще кілька практичних рекомендацій поліпшити пам'ять.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1. Виберіть сприятливий час. 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Пам'ять людей у літньому віці найкраще працює зранку, тоді як молоді люди легше запам'ятовують інформацію в середині дня.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2. Записуйте.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 Як йдеться у давній китайській мудрості: „Навіть найтьмяніше чорнило збереже думки набагато довше, ніж найкраща пам'ять". Ведіть щоденник, де зазначаєте важливі для вас моменти.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3. Стимулюйте свою пам'ять.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 Недавні дослідження засвідчили, що кофеїну, який міститься в чашці кави, досить, аби допомогти вам сконцентруватися.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 xml:space="preserve">4. Виберіть інтелектуальну професію. 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Польські вчені довели, що люди, чий кар'єрний зріст залежить від їхніх розумових здібностей, намагаються використовувати свою пам'ять і інтелект по максимуму, тим самим розвиваючи їх.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5. Спілкуйтеся з людьми, які розумніші за вас.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 Це підсвідомо стимулюватиме до розвитку пам'яті й інтелектуальних здібностей загалом.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6. </w:t>
      </w: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Учіться у Леонардо да Вінчі.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 У книзі Майкла Гелба „Як думати так само, як Леонардо да Вінчі" запропоновано різні стратегії з поліпшення пам'яті. Наприклад, автор пропонує навчатися писати чи малювати іншою рукою.</w:t>
      </w:r>
    </w:p>
    <w:p w:rsidR="0026279A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sz w:val="28"/>
          <w:szCs w:val="28"/>
          <w:lang w:val="uk-UA" w:eastAsia="ru-RU"/>
        </w:rPr>
        <w:t>7</w:t>
      </w: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. Слухайте Моцарта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>. Психологам вдалося довести, що „ефект Моцарта" справді діє. Він полягає в тому, що під час прослуховування музики Моцарта, мозок людини починає вибудовувати складніші зв'язки між частинами інформації, які містяться в ньому. Як наслідок потрібно набагато менше часу на те, аби щось згадати.</w:t>
      </w:r>
    </w:p>
    <w:p w:rsidR="0026279A" w:rsidRPr="00036B5A" w:rsidRDefault="0026279A" w:rsidP="00036B5A">
      <w:pPr>
        <w:spacing w:after="0" w:line="240" w:lineRule="auto"/>
        <w:jc w:val="both"/>
        <w:outlineLvl w:val="0"/>
        <w:rPr>
          <w:rFonts w:ascii="Times New Roman" w:hAnsi="Times New Roman"/>
          <w:i/>
          <w:sz w:val="28"/>
          <w:szCs w:val="28"/>
          <w:lang w:val="uk-UA" w:eastAsia="ru-RU"/>
        </w:rPr>
      </w:pPr>
      <w:r w:rsidRPr="00036B5A">
        <w:rPr>
          <w:rFonts w:ascii="Times New Roman" w:hAnsi="Times New Roman"/>
          <w:i/>
          <w:sz w:val="28"/>
          <w:szCs w:val="28"/>
          <w:lang w:val="uk-UA" w:eastAsia="ru-RU"/>
        </w:rPr>
        <w:t>Моцарт, великий австрійський композитор 18 ст. мав відмінну слухову пам’ять. Одного разу батько взяв маленького Вольфганга в Ватікан, де повинен був виконуватись твір композитора Аллєгрі. Римський Папа ревниво оберігав цей музичний твір і сувора кара чекала того, хто перепише ноти, або покаже їх посторонньому.  Маленький хлопчик слухав цей твір зосереджено. І ось вночі, коли батько вже спав, він став щось записувати в нотний зошит. Вранці Моцарт протягнув батьку нотні записи та хитро посміхаючись, сказав: «Батьку, цей подарунок ми пошлемо нашій Наннель вона буде першою людиною після Папи, яка має ноти Аллєгрі!» Подивившись на ноти, батько зблід: перед ним була точна копі</w:t>
      </w:r>
      <w:r>
        <w:rPr>
          <w:rFonts w:ascii="Times New Roman" w:hAnsi="Times New Roman"/>
          <w:i/>
          <w:sz w:val="28"/>
          <w:szCs w:val="28"/>
          <w:lang w:val="uk-UA" w:eastAsia="ru-RU"/>
        </w:rPr>
        <w:t>я важкого багатоголосого твору.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8. </w:t>
      </w:r>
      <w:r w:rsidRPr="00036B5A">
        <w:rPr>
          <w:rFonts w:ascii="Times New Roman" w:hAnsi="Times New Roman"/>
          <w:b/>
          <w:i/>
          <w:sz w:val="28"/>
          <w:szCs w:val="28"/>
          <w:lang w:val="uk-UA" w:eastAsia="ru-RU"/>
        </w:rPr>
        <w:t>Тренуйте тіло, щоб тренувати розум.</w:t>
      </w:r>
      <w:r w:rsidRPr="00DD12B8">
        <w:rPr>
          <w:rFonts w:ascii="Times New Roman" w:hAnsi="Times New Roman"/>
          <w:sz w:val="28"/>
          <w:szCs w:val="28"/>
          <w:lang w:val="uk-UA" w:eastAsia="ru-RU"/>
        </w:rPr>
        <w:t xml:space="preserve"> Дослідження показали, що під час виконання фізичних вправ у крові підвищується вміст кисню і прискорюється обмін речовин. Кров циркулює по всьому організму, живлячи і мозок. Отож після занять фізкультурою мозкова активність значно зростає.</w:t>
      </w:r>
    </w:p>
    <w:p w:rsidR="0026279A" w:rsidRPr="00DD12B8" w:rsidRDefault="0026279A" w:rsidP="00036B5A">
      <w:pPr>
        <w:shd w:val="clear" w:color="auto" w:fill="FFFFFF"/>
        <w:spacing w:after="0"/>
        <w:ind w:firstLine="426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DD12B8">
        <w:rPr>
          <w:rFonts w:ascii="Times New Roman" w:hAnsi="Times New Roman"/>
          <w:sz w:val="28"/>
          <w:szCs w:val="28"/>
          <w:lang w:val="uk-UA" w:eastAsia="ru-RU"/>
        </w:rPr>
        <w:t>Використовуйте наші поради у своєму повсякденному житті, і ви ніколи не забудете про важливі для вас речі. Успіхів вам!</w:t>
      </w:r>
    </w:p>
    <w:p w:rsidR="0026279A" w:rsidRDefault="0026279A" w:rsidP="00B52ED9">
      <w:pPr>
        <w:shd w:val="clear" w:color="auto" w:fill="FFFFFF"/>
        <w:spacing w:before="240" w:after="240"/>
        <w:ind w:firstLine="425"/>
        <w:rPr>
          <w:rFonts w:ascii="Times New Roman" w:hAnsi="Times New Roman"/>
          <w:sz w:val="28"/>
          <w:szCs w:val="28"/>
          <w:lang w:val="uk-UA" w:eastAsia="ru-RU"/>
        </w:rPr>
      </w:pPr>
    </w:p>
    <w:sectPr w:rsidR="0026279A" w:rsidSect="00C6239E">
      <w:headerReference w:type="default" r:id="rId8"/>
      <w:pgSz w:w="11906" w:h="16838" w:code="9"/>
      <w:pgMar w:top="1134" w:right="851" w:bottom="1134" w:left="1701" w:header="397" w:footer="709" w:gutter="0"/>
      <w:pgBorders w:display="firstPage"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79A" w:rsidRDefault="0026279A" w:rsidP="00036B5A">
      <w:pPr>
        <w:spacing w:after="0" w:line="240" w:lineRule="auto"/>
      </w:pPr>
      <w:r>
        <w:separator/>
      </w:r>
    </w:p>
  </w:endnote>
  <w:endnote w:type="continuationSeparator" w:id="0">
    <w:p w:rsidR="0026279A" w:rsidRDefault="0026279A" w:rsidP="00036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79A" w:rsidRDefault="0026279A" w:rsidP="00036B5A">
      <w:pPr>
        <w:spacing w:after="0" w:line="240" w:lineRule="auto"/>
      </w:pPr>
      <w:r>
        <w:separator/>
      </w:r>
    </w:p>
  </w:footnote>
  <w:footnote w:type="continuationSeparator" w:id="0">
    <w:p w:rsidR="0026279A" w:rsidRDefault="0026279A" w:rsidP="00036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79A" w:rsidRDefault="0026279A">
    <w:pPr>
      <w:pStyle w:val="Header"/>
      <w:jc w:val="right"/>
    </w:pPr>
    <w:fldSimple w:instr="PAGE   \* MERGEFORMAT">
      <w:r>
        <w:rPr>
          <w:noProof/>
        </w:rPr>
        <w:t>2</w:t>
      </w:r>
    </w:fldSimple>
  </w:p>
  <w:p w:rsidR="0026279A" w:rsidRDefault="0026279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A3F4F"/>
    <w:multiLevelType w:val="singleLevel"/>
    <w:tmpl w:val="4DDA2928"/>
    <w:lvl w:ilvl="0">
      <w:start w:val="2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60A7"/>
    <w:rsid w:val="00011724"/>
    <w:rsid w:val="00036B5A"/>
    <w:rsid w:val="000F5968"/>
    <w:rsid w:val="00114748"/>
    <w:rsid w:val="0026279A"/>
    <w:rsid w:val="0049127C"/>
    <w:rsid w:val="004B5A7C"/>
    <w:rsid w:val="00572702"/>
    <w:rsid w:val="005B063F"/>
    <w:rsid w:val="005B7584"/>
    <w:rsid w:val="006027A5"/>
    <w:rsid w:val="0081254A"/>
    <w:rsid w:val="008760A7"/>
    <w:rsid w:val="0088032D"/>
    <w:rsid w:val="00885199"/>
    <w:rsid w:val="00B52ED9"/>
    <w:rsid w:val="00BA126F"/>
    <w:rsid w:val="00C35396"/>
    <w:rsid w:val="00C47093"/>
    <w:rsid w:val="00C6239E"/>
    <w:rsid w:val="00DD1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26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58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DD12B8"/>
    <w:rPr>
      <w:rFonts w:cs="Times New Roman"/>
      <w:i/>
      <w:iCs/>
    </w:rPr>
  </w:style>
  <w:style w:type="character" w:customStyle="1" w:styleId="apple-converted-space">
    <w:name w:val="apple-converted-space"/>
    <w:basedOn w:val="DefaultParagraphFont"/>
    <w:uiPriority w:val="99"/>
    <w:rsid w:val="00DD12B8"/>
    <w:rPr>
      <w:rFonts w:cs="Times New Roman"/>
    </w:rPr>
  </w:style>
  <w:style w:type="character" w:styleId="Hyperlink">
    <w:name w:val="Hyperlink"/>
    <w:basedOn w:val="DefaultParagraphFont"/>
    <w:uiPriority w:val="99"/>
    <w:rsid w:val="00DD12B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036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36B5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6B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6B5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4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FF9900"/>
            <w:right w:val="none" w:sz="0" w:space="0" w:color="auto"/>
          </w:divBdr>
          <w:divsChild>
            <w:div w:id="161004489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44906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</w:divsChild>
        </w:div>
      </w:divsChild>
    </w:div>
    <w:div w:id="161004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0044902">
                  <w:marLeft w:val="65"/>
                  <w:marRight w:val="65"/>
                  <w:marTop w:val="65"/>
                  <w:marBottom w:val="65"/>
                  <w:divBdr>
                    <w:top w:val="single" w:sz="2" w:space="8" w:color="DDDDDD"/>
                    <w:left w:val="single" w:sz="2" w:space="3" w:color="DDDDDD"/>
                    <w:bottom w:val="single" w:sz="2" w:space="8" w:color="DDDDDD"/>
                    <w:right w:val="single" w:sz="2" w:space="3" w:color="DDDDDD"/>
                  </w:divBdr>
                  <w:divsChild>
                    <w:div w:id="1610044901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4900">
                          <w:marLeft w:val="0"/>
                          <w:marRight w:val="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04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0044904">
                  <w:marLeft w:val="65"/>
                  <w:marRight w:val="65"/>
                  <w:marTop w:val="65"/>
                  <w:marBottom w:val="65"/>
                  <w:divBdr>
                    <w:top w:val="single" w:sz="2" w:space="8" w:color="DDDDDD"/>
                    <w:left w:val="single" w:sz="2" w:space="3" w:color="DDDDDD"/>
                    <w:bottom w:val="single" w:sz="2" w:space="8" w:color="DDDDDD"/>
                    <w:right w:val="single" w:sz="2" w:space="3" w:color="DDDDDD"/>
                  </w:divBdr>
                  <w:divsChild>
                    <w:div w:id="1610044903">
                      <w:marLeft w:val="0"/>
                      <w:marRight w:val="0"/>
                      <w:marTop w:val="0"/>
                      <w:marBottom w:val="3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4893">
                          <w:marLeft w:val="0"/>
                          <w:marRight w:val="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4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04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96</TotalTime>
  <Pages>8</Pages>
  <Words>2342</Words>
  <Characters>13354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Home</cp:lastModifiedBy>
  <cp:revision>8</cp:revision>
  <cp:lastPrinted>2017-04-18T06:06:00Z</cp:lastPrinted>
  <dcterms:created xsi:type="dcterms:W3CDTF">2017-04-17T20:19:00Z</dcterms:created>
  <dcterms:modified xsi:type="dcterms:W3CDTF">2020-04-03T09:35:00Z</dcterms:modified>
</cp:coreProperties>
</file>