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7F1A" w:rsidRPr="00AD6CFE" w:rsidRDefault="006B7F1A">
      <w:pPr>
        <w:rPr>
          <w:b/>
          <w:outline/>
          <w:color w:val="4472C4"/>
          <w:sz w:val="40"/>
          <w:lang w:val="uk-UA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s1026" type="#_x0000_t75" style="position:absolute;margin-left:-20.05pt;margin-top:-11.4pt;width:467.75pt;height:350.8pt;z-index:-251658240;visibility:visible">
            <v:imagedata r:id="rId4" o:title=""/>
          </v:shape>
        </w:pict>
      </w:r>
      <w:r w:rsidRPr="00AD6CFE">
        <w:rPr>
          <w:sz w:val="36"/>
          <w:lang w:val="uk-UA"/>
        </w:rPr>
        <w:t xml:space="preserve">                </w:t>
      </w:r>
      <w:r w:rsidRPr="00AD6CFE">
        <w:rPr>
          <w:b/>
          <w:outline/>
          <w:color w:val="4472C4"/>
          <w:sz w:val="40"/>
          <w:lang w:val="uk-UA"/>
        </w:rPr>
        <w:t>Урок української мови в 10 класі</w:t>
      </w:r>
    </w:p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>
      <w:r w:rsidRPr="001215FA">
        <w:rPr>
          <w:noProof/>
          <w:lang w:eastAsia="ru-RU"/>
        </w:rPr>
        <w:pict>
          <v:shape id="Рисунок 3" o:spid="_x0000_i1025" type="#_x0000_t75" style="width:463.5pt;height:348pt;visibility:visible">
            <v:imagedata r:id="rId5" o:title=""/>
          </v:shape>
        </w:pict>
      </w:r>
    </w:p>
    <w:p w:rsidR="006B7F1A" w:rsidRDefault="006B7F1A"/>
    <w:p w:rsidR="006B7F1A" w:rsidRDefault="006B7F1A"/>
    <w:p w:rsidR="006B7F1A" w:rsidRPr="00AD6CFE" w:rsidRDefault="006B7F1A">
      <w:pPr>
        <w:rPr>
          <w:b/>
          <w:sz w:val="44"/>
          <w:lang w:val="uk-UA"/>
        </w:rPr>
      </w:pPr>
      <w:r>
        <w:rPr>
          <w:noProof/>
          <w:lang w:eastAsia="ru-RU"/>
        </w:rPr>
        <w:pict>
          <v:shape id="Рисунок 4" o:spid="_x0000_s1027" type="#_x0000_t75" style="position:absolute;margin-left:-35.05pt;margin-top:-10.4pt;width:467.75pt;height:350.8pt;z-index:-251657216;visibility:visible">
            <v:imagedata r:id="rId6" o:title=""/>
          </v:shape>
        </w:pict>
      </w:r>
      <w:r w:rsidRPr="00AD6CFE">
        <w:rPr>
          <w:b/>
          <w:sz w:val="44"/>
          <w:lang w:val="uk-UA"/>
        </w:rPr>
        <w:t>Моніторинг з математики у 8 класі</w:t>
      </w:r>
    </w:p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>
      <w:pPr>
        <w:rPr>
          <w:b/>
          <w:color w:val="F7CAAC"/>
          <w:sz w:val="48"/>
          <w:lang w:val="uk-UA"/>
        </w:rPr>
      </w:pPr>
      <w:r>
        <w:rPr>
          <w:noProof/>
          <w:lang w:eastAsia="ru-RU"/>
        </w:rPr>
        <w:pict>
          <v:shape id="Рисунок 5" o:spid="_x0000_s1028" type="#_x0000_t75" style="position:absolute;margin-left:-41.05pt;margin-top:33.1pt;width:467.75pt;height:350.8pt;z-index:-251656192;visibility:visible">
            <v:imagedata r:id="rId7" o:title=""/>
          </v:shape>
        </w:pict>
      </w:r>
    </w:p>
    <w:p w:rsidR="006B7F1A" w:rsidRPr="00AD6CFE" w:rsidRDefault="006B7F1A">
      <w:pPr>
        <w:rPr>
          <w:b/>
          <w:color w:val="F7CAAC"/>
          <w:sz w:val="48"/>
          <w:lang w:val="uk-UA"/>
        </w:rPr>
      </w:pPr>
      <w:r w:rsidRPr="00AD6CFE">
        <w:rPr>
          <w:b/>
          <w:color w:val="F7CAAC"/>
          <w:sz w:val="48"/>
          <w:lang w:val="uk-UA"/>
        </w:rPr>
        <w:t>Українська література в 6 класі</w:t>
      </w:r>
    </w:p>
    <w:p w:rsidR="006B7F1A" w:rsidRPr="00AD6CFE" w:rsidRDefault="006B7F1A">
      <w:pPr>
        <w:rPr>
          <w:b/>
          <w:color w:val="F7CAAC"/>
          <w:sz w:val="48"/>
        </w:rPr>
      </w:pPr>
    </w:p>
    <w:p w:rsidR="006B7F1A" w:rsidRDefault="006B7F1A"/>
    <w:p w:rsidR="006B7F1A" w:rsidRDefault="006B7F1A">
      <w:r w:rsidRPr="001215FA">
        <w:rPr>
          <w:noProof/>
          <w:lang w:eastAsia="ru-RU"/>
        </w:rPr>
        <w:pict>
          <v:shape id="Рисунок 6" o:spid="_x0000_i1026" type="#_x0000_t75" style="width:463.5pt;height:348pt;visibility:visible">
            <v:imagedata r:id="rId8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7" o:spid="_x0000_i1027" type="#_x0000_t75" style="width:463.5pt;height:348pt;visibility:visible">
            <v:imagedata r:id="rId9" o:title=""/>
          </v:shape>
        </w:pict>
      </w:r>
    </w:p>
    <w:p w:rsidR="006B7F1A" w:rsidRDefault="006B7F1A"/>
    <w:p w:rsidR="006B7F1A" w:rsidRDefault="006B7F1A">
      <w:r w:rsidRPr="001215FA">
        <w:rPr>
          <w:noProof/>
          <w:lang w:eastAsia="ru-RU"/>
        </w:rPr>
        <w:pict>
          <v:shape id="Рисунок 8" o:spid="_x0000_i1028" type="#_x0000_t75" style="width:463.5pt;height:333pt;visibility:visible">
            <v:imagedata r:id="rId10" o:title=""/>
          </v:shape>
        </w:pict>
      </w:r>
    </w:p>
    <w:p w:rsidR="006B7F1A" w:rsidRDefault="006B7F1A">
      <w:r>
        <w:rPr>
          <w:noProof/>
          <w:lang w:eastAsia="ru-RU"/>
        </w:rPr>
        <w:pict>
          <v:shape id="Рисунок 9" o:spid="_x0000_s1029" type="#_x0000_t75" style="position:absolute;margin-left:-19.05pt;margin-top:13.6pt;width:467.75pt;height:350.8pt;z-index:-251655168;visibility:visible">
            <v:imagedata r:id="rId11" o:title=""/>
          </v:shape>
        </w:pict>
      </w:r>
    </w:p>
    <w:p w:rsidR="006B7F1A" w:rsidRPr="00AD6CFE" w:rsidRDefault="006B7F1A">
      <w:pPr>
        <w:rPr>
          <w:b/>
          <w:color w:val="4472C4"/>
          <w:sz w:val="44"/>
          <w:lang w:val="uk-UA"/>
        </w:rPr>
      </w:pPr>
      <w:r w:rsidRPr="00AD6CFE">
        <w:rPr>
          <w:b/>
          <w:color w:val="4472C4"/>
          <w:sz w:val="44"/>
          <w:lang w:val="uk-UA"/>
        </w:rPr>
        <w:t>Відкритий урок з математики в 2 класі</w:t>
      </w:r>
    </w:p>
    <w:p w:rsidR="006B7F1A" w:rsidRDefault="006B7F1A"/>
    <w:p w:rsidR="006B7F1A" w:rsidRDefault="006B7F1A"/>
    <w:p w:rsidR="006B7F1A" w:rsidRDefault="006B7F1A">
      <w:r w:rsidRPr="001215FA">
        <w:rPr>
          <w:noProof/>
          <w:lang w:eastAsia="ru-RU"/>
        </w:rPr>
        <w:pict>
          <v:shape id="Рисунок 10" o:spid="_x0000_i1029" type="#_x0000_t75" style="width:463.5pt;height:341.25pt;visibility:visible">
            <v:imagedata r:id="rId12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11" o:spid="_x0000_i1030" type="#_x0000_t75" style="width:463.5pt;height:348pt;visibility:visible">
            <v:imagedata r:id="rId13" o:title=""/>
          </v:shape>
        </w:pict>
      </w:r>
    </w:p>
    <w:p w:rsidR="006B7F1A" w:rsidRDefault="006B7F1A"/>
    <w:p w:rsidR="006B7F1A" w:rsidRDefault="006B7F1A"/>
    <w:p w:rsidR="006B7F1A" w:rsidRPr="00AD6CFE" w:rsidRDefault="006B7F1A">
      <w:pPr>
        <w:rPr>
          <w:b/>
          <w:outline/>
          <w:color w:val="FFC000"/>
          <w:lang w:val="uk-UA"/>
        </w:rPr>
      </w:pPr>
      <w:r>
        <w:rPr>
          <w:noProof/>
          <w:lang w:eastAsia="ru-RU"/>
        </w:rPr>
        <w:pict>
          <v:shape id="Рисунок 12" o:spid="_x0000_s1030" type="#_x0000_t75" style="position:absolute;margin-left:-46.05pt;margin-top:-10.4pt;width:467.75pt;height:350.8pt;z-index:-251654144;visibility:visible">
            <v:imagedata r:id="rId14" o:title=""/>
          </v:shape>
        </w:pict>
      </w:r>
      <w:r w:rsidRPr="00AD6CFE">
        <w:rPr>
          <w:b/>
          <w:outline/>
          <w:color w:val="FFC000"/>
          <w:sz w:val="56"/>
          <w:lang w:val="uk-UA"/>
        </w:rPr>
        <w:t xml:space="preserve">ДПА з </w:t>
      </w:r>
      <w:r>
        <w:rPr>
          <w:b/>
          <w:outline/>
          <w:color w:val="FFC000"/>
          <w:sz w:val="56"/>
          <w:lang w:val="uk-UA"/>
        </w:rPr>
        <w:t>читання</w:t>
      </w:r>
      <w:r w:rsidRPr="00AD6CFE">
        <w:rPr>
          <w:b/>
          <w:outline/>
          <w:color w:val="FFC000"/>
          <w:sz w:val="56"/>
          <w:lang w:val="uk-UA"/>
        </w:rPr>
        <w:t xml:space="preserve"> в 4 класі</w:t>
      </w:r>
    </w:p>
    <w:p w:rsidR="006B7F1A" w:rsidRDefault="006B7F1A"/>
    <w:p w:rsidR="006B7F1A" w:rsidRDefault="006B7F1A"/>
    <w:p w:rsidR="006B7F1A" w:rsidRDefault="006B7F1A"/>
    <w:p w:rsidR="006B7F1A" w:rsidRDefault="006B7F1A"/>
    <w:p w:rsidR="006B7F1A" w:rsidRDefault="006B7F1A">
      <w:r>
        <w:rPr>
          <w:noProof/>
          <w:lang w:eastAsia="ru-RU"/>
        </w:rPr>
        <w:pict>
          <v:shape id="Рисунок 13" o:spid="_x0000_s1031" type="#_x0000_t75" style="position:absolute;margin-left:-29.05pt;margin-top:222.25pt;width:467.75pt;height:350.8pt;z-index:251663360;visibility:visible" wrapcoords="-35 0 -35 21554 21600 21554 21600 0 -35 0">
            <v:imagedata r:id="rId15" o:title=""/>
            <w10:wrap type="through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15" o:spid="_x0000_i1031" type="#_x0000_t75" style="width:463.5pt;height:348pt;visibility:visible">
            <v:imagedata r:id="rId16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16" o:spid="_x0000_i1032" type="#_x0000_t75" style="width:456pt;height:314.25pt;visibility:visible">
            <v:imagedata r:id="rId17" o:title=""/>
          </v:shape>
        </w:pict>
      </w:r>
    </w:p>
    <w:p w:rsidR="006B7F1A" w:rsidRDefault="006B7F1A"/>
    <w:p w:rsidR="006B7F1A" w:rsidRDefault="006B7F1A"/>
    <w:p w:rsidR="006B7F1A" w:rsidRDefault="006B7F1A"/>
    <w:p w:rsidR="006B7F1A" w:rsidRPr="0068780A" w:rsidRDefault="006B7F1A">
      <w:pPr>
        <w:rPr>
          <w:b/>
          <w:color w:val="70AD47"/>
          <w:spacing w:val="10"/>
          <w:sz w:val="56"/>
          <w:lang w:val="uk-UA"/>
        </w:rPr>
      </w:pPr>
      <w:r>
        <w:rPr>
          <w:noProof/>
          <w:lang w:eastAsia="ru-RU"/>
        </w:rPr>
        <w:pict>
          <v:shape id="Рисунок 17" o:spid="_x0000_s1032" type="#_x0000_t75" style="position:absolute;margin-left:-29.05pt;margin-top:-4.4pt;width:467.75pt;height:350.8pt;z-index:-251652096;visibility:visible">
            <v:imagedata r:id="rId18" o:title=""/>
          </v:shape>
        </w:pict>
      </w:r>
      <w:r w:rsidRPr="0068780A">
        <w:rPr>
          <w:b/>
          <w:color w:val="70AD47"/>
          <w:spacing w:val="10"/>
          <w:sz w:val="56"/>
          <w:lang w:val="uk-UA"/>
        </w:rPr>
        <w:t>Майбутня першокласниця</w:t>
      </w:r>
    </w:p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>
      <w:r w:rsidRPr="001215FA">
        <w:rPr>
          <w:noProof/>
          <w:lang w:eastAsia="ru-RU"/>
        </w:rPr>
        <w:pict>
          <v:shape id="Рисунок 18" o:spid="_x0000_i1033" type="#_x0000_t75" style="width:463.5pt;height:348pt;visibility:visible">
            <v:imagedata r:id="rId19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19" o:spid="_x0000_i1034" type="#_x0000_t75" style="width:463.5pt;height:348pt;visibility:visible">
            <v:imagedata r:id="rId20" o:title=""/>
          </v:shape>
        </w:pict>
      </w:r>
    </w:p>
    <w:p w:rsidR="006B7F1A" w:rsidRDefault="006B7F1A"/>
    <w:p w:rsidR="006B7F1A" w:rsidRDefault="006B7F1A">
      <w:pPr>
        <w:rPr>
          <w:color w:val="5B9BD5"/>
          <w:lang w:val="uk-UA"/>
        </w:rPr>
      </w:pPr>
      <w:r>
        <w:rPr>
          <w:noProof/>
          <w:lang w:eastAsia="ru-RU"/>
        </w:rPr>
        <w:pict>
          <v:shape id="Рисунок 20" o:spid="_x0000_s1033" type="#_x0000_t75" style="position:absolute;margin-left:-.05pt;margin-top:4.95pt;width:467.75pt;height:350.8pt;z-index:-251651072;visibility:visible">
            <v:imagedata r:id="rId21" o:title=""/>
          </v:shape>
        </w:pict>
      </w:r>
      <w:r>
        <w:rPr>
          <w:color w:val="5B9BD5"/>
          <w:lang w:val="uk-UA"/>
        </w:rPr>
        <w:t xml:space="preserve">                        </w:t>
      </w:r>
    </w:p>
    <w:p w:rsidR="006B7F1A" w:rsidRPr="0068780A" w:rsidRDefault="006B7F1A">
      <w:pPr>
        <w:rPr>
          <w:color w:val="5B9BD5"/>
          <w:sz w:val="48"/>
          <w:lang w:val="uk-UA"/>
        </w:rPr>
      </w:pPr>
      <w:r>
        <w:rPr>
          <w:color w:val="5B9BD5"/>
          <w:lang w:val="uk-UA"/>
        </w:rPr>
        <w:t xml:space="preserve">                           </w:t>
      </w:r>
      <w:r w:rsidRPr="0068780A">
        <w:rPr>
          <w:color w:val="5B9BD5"/>
          <w:lang w:val="uk-UA"/>
        </w:rPr>
        <w:t xml:space="preserve"> </w:t>
      </w:r>
      <w:r w:rsidRPr="0068780A">
        <w:rPr>
          <w:color w:val="5B9BD5"/>
          <w:sz w:val="48"/>
          <w:lang w:val="uk-UA"/>
        </w:rPr>
        <w:t xml:space="preserve">Урок </w:t>
      </w:r>
      <w:r>
        <w:rPr>
          <w:color w:val="5B9BD5"/>
          <w:sz w:val="48"/>
          <w:lang w:val="uk-UA"/>
        </w:rPr>
        <w:t>історії</w:t>
      </w:r>
      <w:r w:rsidRPr="0068780A">
        <w:rPr>
          <w:color w:val="5B9BD5"/>
          <w:sz w:val="48"/>
          <w:lang w:val="uk-UA"/>
        </w:rPr>
        <w:t xml:space="preserve"> в 9 класі</w:t>
      </w:r>
    </w:p>
    <w:p w:rsidR="006B7F1A" w:rsidRDefault="006B7F1A"/>
    <w:p w:rsidR="006B7F1A" w:rsidRDefault="006B7F1A"/>
    <w:p w:rsidR="006B7F1A" w:rsidRDefault="006B7F1A">
      <w:r>
        <w:rPr>
          <w:noProof/>
          <w:lang w:eastAsia="ru-RU"/>
        </w:rPr>
        <w:pict>
          <v:shape id="Рисунок 22" o:spid="_x0000_s1034" type="#_x0000_t75" style="position:absolute;margin-left:-26.05pt;margin-top:359.6pt;width:503pt;height:393.95pt;z-index:-251650048;visibility:visible">
            <v:imagedata r:id="rId22" o:title=""/>
          </v:shape>
        </w:pict>
      </w:r>
      <w:r w:rsidRPr="001215FA">
        <w:rPr>
          <w:noProof/>
          <w:lang w:eastAsia="ru-RU"/>
        </w:rPr>
        <w:pict>
          <v:shape id="Рисунок 21" o:spid="_x0000_i1035" type="#_x0000_t75" style="width:463.5pt;height:348pt;visibility:visible">
            <v:imagedata r:id="rId23" o:title=""/>
          </v:shape>
        </w:pict>
      </w:r>
    </w:p>
    <w:p w:rsidR="006B7F1A" w:rsidRPr="0068780A" w:rsidRDefault="006B7F1A">
      <w:pPr>
        <w:rPr>
          <w:b/>
          <w:sz w:val="56"/>
          <w:lang w:val="uk-UA"/>
        </w:rPr>
      </w:pPr>
      <w:r w:rsidRPr="0068780A">
        <w:rPr>
          <w:b/>
          <w:sz w:val="56"/>
          <w:lang w:val="uk-UA"/>
        </w:rPr>
        <w:t>Українська мова 5 клас</w:t>
      </w:r>
    </w:p>
    <w:p w:rsidR="006B7F1A" w:rsidRDefault="006B7F1A"/>
    <w:p w:rsidR="006B7F1A" w:rsidRDefault="006B7F1A">
      <w:r w:rsidRPr="001215FA">
        <w:rPr>
          <w:noProof/>
          <w:lang w:eastAsia="ru-RU"/>
        </w:rPr>
        <w:pict>
          <v:shape id="Рисунок 23" o:spid="_x0000_i1036" type="#_x0000_t75" style="width:463.5pt;height:348pt;visibility:visible">
            <v:imagedata r:id="rId24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24" o:spid="_x0000_i1037" type="#_x0000_t75" style="width:463.5pt;height:348pt;visibility:visible">
            <v:imagedata r:id="rId25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25" o:spid="_x0000_i1038" type="#_x0000_t75" style="width:463.5pt;height:348pt;visibility:visible">
            <v:imagedata r:id="rId26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26" o:spid="_x0000_i1039" type="#_x0000_t75" style="width:463.5pt;height:348pt;visibility:visible">
            <v:imagedata r:id="rId27" o:title=""/>
          </v:shape>
        </w:pict>
      </w:r>
    </w:p>
    <w:p w:rsidR="006B7F1A" w:rsidRDefault="006B7F1A">
      <w:pPr>
        <w:rPr>
          <w:noProof/>
          <w:lang w:val="uk-UA" w:eastAsia="ru-RU"/>
        </w:rPr>
      </w:pPr>
    </w:p>
    <w:p w:rsidR="006B7F1A" w:rsidRDefault="006B7F1A">
      <w:pPr>
        <w:rPr>
          <w:noProof/>
          <w:lang w:val="uk-UA" w:eastAsia="ru-RU"/>
        </w:rPr>
      </w:pPr>
    </w:p>
    <w:p w:rsidR="006B7F1A" w:rsidRDefault="006B7F1A">
      <w:pPr>
        <w:rPr>
          <w:noProof/>
          <w:lang w:val="uk-UA" w:eastAsia="ru-RU"/>
        </w:rPr>
      </w:pPr>
      <w:r w:rsidRPr="00F0023A">
        <w:rPr>
          <w:noProof/>
          <w:lang w:val="uk-UA"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40" type="#_x0000_t136" style="width:462.75pt;height:36.75pt" stroked="f">
            <v:fill color2="#aaa" type="gradient"/>
            <v:shadow on="t" color="#4d4d4d" opacity="52429f" offset=",3pt"/>
            <v:textpath style="font-family:&quot;Arial&quot;;v-text-spacing:78650f;v-text-kern:t" trim="t" fitpath="t" string="Урок української мови в 7 класі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27" o:spid="_x0000_i1041" type="#_x0000_t75" style="width:463.5pt;height:348pt;visibility:visible">
            <v:imagedata r:id="rId28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28" o:spid="_x0000_i1042" type="#_x0000_t75" style="width:463.5pt;height:348pt;visibility:visible">
            <v:imagedata r:id="rId29" o:title=""/>
          </v:shape>
        </w:pict>
      </w:r>
    </w:p>
    <w:p w:rsidR="006B7F1A" w:rsidRDefault="006B7F1A"/>
    <w:p w:rsidR="006B7F1A" w:rsidRDefault="006B7F1A"/>
    <w:p w:rsidR="006B7F1A" w:rsidRPr="0068780A" w:rsidRDefault="006B7F1A">
      <w:pPr>
        <w:rPr>
          <w:color w:val="000000"/>
          <w:sz w:val="56"/>
          <w:lang w:val="uk-UA"/>
        </w:rPr>
      </w:pPr>
      <w:r>
        <w:rPr>
          <w:noProof/>
          <w:lang w:eastAsia="ru-RU"/>
        </w:rPr>
        <w:pict>
          <v:shape id="Рисунок 29" o:spid="_x0000_s1035" type="#_x0000_t75" style="position:absolute;margin-left:-43.05pt;margin-top:-8.4pt;width:467.75pt;height:350.8pt;z-index:-251649024;visibility:visible">
            <v:imagedata r:id="rId30" o:title=""/>
          </v:shape>
        </w:pict>
      </w:r>
      <w:r w:rsidRPr="0068780A">
        <w:rPr>
          <w:color w:val="000000"/>
          <w:sz w:val="56"/>
          <w:lang w:val="uk-UA"/>
        </w:rPr>
        <w:t>Ранкова зарядка</w:t>
      </w:r>
    </w:p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/>
    <w:p w:rsidR="006B7F1A" w:rsidRDefault="006B7F1A">
      <w:r w:rsidRPr="001215FA">
        <w:rPr>
          <w:noProof/>
          <w:lang w:eastAsia="ru-RU"/>
        </w:rPr>
        <w:pict>
          <v:shape id="Рисунок 30" o:spid="_x0000_i1043" type="#_x0000_t75" style="width:463.5pt;height:348pt;visibility:visible">
            <v:imagedata r:id="rId31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32" o:spid="_x0000_i1044" type="#_x0000_t75" style="width:463.5pt;height:348pt;visibility:visible">
            <v:imagedata r:id="rId32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31" o:spid="_x0000_i1045" type="#_x0000_t75" style="width:463.5pt;height:348pt;visibility:visible">
            <v:imagedata r:id="rId33" o:title=""/>
          </v:shape>
        </w:pict>
      </w:r>
    </w:p>
    <w:p w:rsidR="006B7F1A" w:rsidRDefault="006B7F1A">
      <w:r>
        <w:rPr>
          <w:noProof/>
          <w:lang w:eastAsia="ru-RU"/>
        </w:rPr>
        <w:pict>
          <v:shape id="Рисунок 1" o:spid="_x0000_s1036" type="#_x0000_t75" style="position:absolute;margin-left:-11.05pt;margin-top:357.6pt;width:450.4pt;height:343.95pt;z-index:-251648000;visibility:visible">
            <v:imagedata r:id="rId34" o:title=""/>
          </v:shape>
        </w:pict>
      </w:r>
      <w:r w:rsidRPr="001215FA">
        <w:rPr>
          <w:noProof/>
          <w:lang w:eastAsia="ru-RU"/>
        </w:rPr>
        <w:pict>
          <v:shape id="Рисунок 33" o:spid="_x0000_i1046" type="#_x0000_t75" style="width:463.5pt;height:348pt;visibility:visible">
            <v:imagedata r:id="rId35" o:title=""/>
          </v:shape>
        </w:pict>
      </w:r>
    </w:p>
    <w:p w:rsidR="006B7F1A" w:rsidRPr="0068780A" w:rsidRDefault="006B7F1A">
      <w:pPr>
        <w:rPr>
          <w:b/>
          <w:color w:val="E7E6E6"/>
          <w:spacing w:val="10"/>
          <w:sz w:val="44"/>
          <w:lang w:val="uk-UA"/>
        </w:rPr>
      </w:pPr>
      <w:r w:rsidRPr="0068780A">
        <w:rPr>
          <w:b/>
          <w:color w:val="E7E6E6"/>
          <w:spacing w:val="10"/>
          <w:sz w:val="44"/>
          <w:lang w:val="uk-UA"/>
        </w:rPr>
        <w:t>Виставка</w:t>
      </w:r>
      <w:r>
        <w:rPr>
          <w:b/>
          <w:color w:val="E7E6E6"/>
          <w:spacing w:val="10"/>
          <w:sz w:val="44"/>
          <w:lang w:val="uk-UA"/>
        </w:rPr>
        <w:t xml:space="preserve"> «</w:t>
      </w:r>
      <w:r w:rsidRPr="0068780A">
        <w:rPr>
          <w:b/>
          <w:color w:val="E7E6E6"/>
          <w:spacing w:val="10"/>
          <w:sz w:val="44"/>
          <w:lang w:val="uk-UA"/>
        </w:rPr>
        <w:t xml:space="preserve"> Рукам робота – душі спокій</w:t>
      </w:r>
      <w:r>
        <w:rPr>
          <w:b/>
          <w:color w:val="E7E6E6"/>
          <w:spacing w:val="10"/>
          <w:sz w:val="44"/>
          <w:lang w:val="uk-UA"/>
        </w:rPr>
        <w:t>»</w:t>
      </w:r>
    </w:p>
    <w:p w:rsidR="006B7F1A" w:rsidRDefault="006B7F1A"/>
    <w:p w:rsidR="006B7F1A" w:rsidRDefault="006B7F1A"/>
    <w:p w:rsidR="006B7F1A" w:rsidRDefault="006B7F1A">
      <w:bookmarkStart w:id="0" w:name="_GoBack"/>
      <w:bookmarkEnd w:id="0"/>
    </w:p>
    <w:p w:rsidR="006B7F1A" w:rsidRDefault="006B7F1A">
      <w:r w:rsidRPr="001215FA">
        <w:rPr>
          <w:noProof/>
          <w:lang w:eastAsia="ru-RU"/>
        </w:rPr>
        <w:pict>
          <v:shape id="Рисунок 34" o:spid="_x0000_i1047" type="#_x0000_t75" style="width:463.5pt;height:348pt;visibility:visible">
            <v:imagedata r:id="rId36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35" o:spid="_x0000_i1048" type="#_x0000_t75" style="width:463.5pt;height:348pt;visibility:visible">
            <v:imagedata r:id="rId37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36" o:spid="_x0000_i1049" type="#_x0000_t75" style="width:463.5pt;height:348pt;visibility:visible">
            <v:imagedata r:id="rId38" o:title=""/>
          </v:shape>
        </w:pict>
      </w:r>
    </w:p>
    <w:p w:rsidR="006B7F1A" w:rsidRDefault="006B7F1A">
      <w:r w:rsidRPr="001215FA">
        <w:rPr>
          <w:noProof/>
          <w:lang w:eastAsia="ru-RU"/>
        </w:rPr>
        <w:pict>
          <v:shape id="Рисунок 37" o:spid="_x0000_i1050" type="#_x0000_t75" style="width:463.5pt;height:348pt;visibility:visible">
            <v:imagedata r:id="rId39" o:title=""/>
          </v:shape>
        </w:pict>
      </w:r>
    </w:p>
    <w:p w:rsidR="006B7F1A" w:rsidRDefault="006B7F1A"/>
    <w:sectPr w:rsidR="006B7F1A" w:rsidSect="00AD6CFE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44069"/>
    <w:rsid w:val="000D08BA"/>
    <w:rsid w:val="001215FA"/>
    <w:rsid w:val="00144069"/>
    <w:rsid w:val="00205B8A"/>
    <w:rsid w:val="002E13DA"/>
    <w:rsid w:val="0068780A"/>
    <w:rsid w:val="006A4316"/>
    <w:rsid w:val="006B7F1A"/>
    <w:rsid w:val="00824710"/>
    <w:rsid w:val="008E2F2D"/>
    <w:rsid w:val="00AD6CFE"/>
    <w:rsid w:val="00AF5778"/>
    <w:rsid w:val="00D343F4"/>
    <w:rsid w:val="00DC4046"/>
    <w:rsid w:val="00F002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4046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45</TotalTime>
  <Pages>17</Pages>
  <Words>75</Words>
  <Characters>433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Ирина Степановна</cp:lastModifiedBy>
  <cp:revision>6</cp:revision>
  <dcterms:created xsi:type="dcterms:W3CDTF">2017-05-18T08:49:00Z</dcterms:created>
  <dcterms:modified xsi:type="dcterms:W3CDTF">2017-05-18T11:36:00Z</dcterms:modified>
</cp:coreProperties>
</file>