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354" w:rsidRPr="00711529" w:rsidRDefault="005E7354" w:rsidP="00711529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Cs/>
          <w:sz w:val="28"/>
          <w:szCs w:val="28"/>
          <w:lang w:val="uk-UA"/>
        </w:rPr>
      </w:pPr>
      <w:r w:rsidRPr="00711529">
        <w:rPr>
          <w:rFonts w:ascii="Times New Roman" w:hAnsi="Times New Roman"/>
          <w:bCs/>
          <w:sz w:val="28"/>
          <w:szCs w:val="28"/>
          <w:lang w:val="uk-UA"/>
        </w:rPr>
        <w:t>Департамент освіти і науки Київської обласної державної адміністрації</w:t>
      </w:r>
    </w:p>
    <w:p w:rsidR="005E7354" w:rsidRPr="00711529" w:rsidRDefault="005E7354" w:rsidP="00711529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>Комунальний вищ</w:t>
      </w:r>
      <w:r w:rsidRPr="00711529">
        <w:rPr>
          <w:rFonts w:ascii="Times New Roman" w:hAnsi="Times New Roman"/>
          <w:bCs/>
          <w:sz w:val="28"/>
          <w:szCs w:val="28"/>
          <w:lang w:val="uk-UA"/>
        </w:rPr>
        <w:t>ий навчальний заклад Київської обласної ради</w:t>
      </w:r>
    </w:p>
    <w:p w:rsidR="005E7354" w:rsidRPr="00711529" w:rsidRDefault="005E7354" w:rsidP="00711529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Cs/>
          <w:sz w:val="28"/>
          <w:szCs w:val="28"/>
          <w:lang w:val="uk-UA"/>
        </w:rPr>
      </w:pPr>
      <w:r w:rsidRPr="00711529">
        <w:rPr>
          <w:rFonts w:ascii="Times New Roman" w:hAnsi="Times New Roman"/>
          <w:bCs/>
          <w:sz w:val="28"/>
          <w:szCs w:val="28"/>
          <w:lang w:val="uk-UA"/>
        </w:rPr>
        <w:t>«Академія неперервної освіти»</w:t>
      </w: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E7354" w:rsidRPr="00ED5C35" w:rsidRDefault="005E7354" w:rsidP="00E52F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70C0"/>
          <w:spacing w:val="100"/>
          <w:sz w:val="144"/>
          <w:szCs w:val="144"/>
          <w:lang w:val="uk-UA"/>
        </w:rPr>
      </w:pPr>
      <w:r w:rsidRPr="00ED5C35">
        <w:rPr>
          <w:rFonts w:ascii="Times New Roman" w:hAnsi="Times New Roman"/>
          <w:b/>
          <w:bCs/>
          <w:color w:val="0070C0"/>
          <w:spacing w:val="100"/>
          <w:sz w:val="144"/>
          <w:szCs w:val="144"/>
          <w:lang w:val="uk-UA"/>
        </w:rPr>
        <w:t>ХІМІЯ 7</w:t>
      </w: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E7354" w:rsidRPr="00ED5C35" w:rsidRDefault="005E7354" w:rsidP="002A0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2060"/>
          <w:sz w:val="72"/>
          <w:szCs w:val="72"/>
          <w:lang w:val="uk-UA"/>
        </w:rPr>
      </w:pPr>
      <w:r w:rsidRPr="00ED5C35">
        <w:rPr>
          <w:rFonts w:ascii="Times New Roman" w:hAnsi="Times New Roman"/>
          <w:bCs/>
          <w:color w:val="002060"/>
          <w:sz w:val="72"/>
          <w:szCs w:val="72"/>
          <w:lang w:val="uk-UA"/>
        </w:rPr>
        <w:t>Збірник самостійних та контрольних робіт</w:t>
      </w: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E7354" w:rsidRDefault="005E7354" w:rsidP="00E52F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FA324D"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s://encrypted-tbn1.gstatic.com/images?q=tbn:ANd9GcSJXGcCHz4sK2GlRjKrq_iHstfg73chlQf7HwmgXQX4bRgZQNi1" style="width:367.5pt;height:198pt;visibility:visible">
            <v:imagedata r:id="rId7" o:title=""/>
          </v:shape>
        </w:pict>
      </w:r>
    </w:p>
    <w:p w:rsidR="005E7354" w:rsidRDefault="005E7354" w:rsidP="00711529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8"/>
          <w:szCs w:val="28"/>
          <w:lang w:val="uk-UA"/>
        </w:rPr>
      </w:pPr>
    </w:p>
    <w:p w:rsidR="005E7354" w:rsidRDefault="005E7354" w:rsidP="005812B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                                                            </w:t>
      </w:r>
      <w:r w:rsidRPr="00711529">
        <w:rPr>
          <w:rFonts w:ascii="Times New Roman" w:hAnsi="Times New Roman"/>
          <w:bCs/>
          <w:sz w:val="28"/>
          <w:szCs w:val="28"/>
          <w:lang w:val="uk-UA"/>
        </w:rPr>
        <w:t>Автор проекту: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 Грумент Тетяна Володимирівна,</w:t>
      </w:r>
    </w:p>
    <w:p w:rsidR="005E7354" w:rsidRDefault="005E7354" w:rsidP="005812B0">
      <w:pPr>
        <w:autoSpaceDE w:val="0"/>
        <w:autoSpaceDN w:val="0"/>
        <w:adjustRightInd w:val="0"/>
        <w:spacing w:after="0"/>
        <w:ind w:left="4395" w:hanging="4395"/>
        <w:jc w:val="center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                                                         слухач курсів підвищення фахової кваліфікації</w:t>
      </w:r>
    </w:p>
    <w:p w:rsidR="005E7354" w:rsidRDefault="005E7354" w:rsidP="005812B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                                                         для педагогічних працівників, які мають звання</w:t>
      </w:r>
    </w:p>
    <w:p w:rsidR="005E7354" w:rsidRDefault="005E7354" w:rsidP="005812B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                                                  «учитель-методист», учитель хімії і біології</w:t>
      </w:r>
    </w:p>
    <w:p w:rsidR="005E7354" w:rsidRDefault="005E7354" w:rsidP="005812B0">
      <w:pPr>
        <w:autoSpaceDE w:val="0"/>
        <w:autoSpaceDN w:val="0"/>
        <w:adjustRightInd w:val="0"/>
        <w:spacing w:after="0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                                                            Немішаївської ЗОШ І-ІІІ ступенів №1</w:t>
      </w:r>
    </w:p>
    <w:p w:rsidR="005E7354" w:rsidRDefault="005E7354" w:rsidP="005812B0">
      <w:pPr>
        <w:autoSpaceDE w:val="0"/>
        <w:autoSpaceDN w:val="0"/>
        <w:adjustRightInd w:val="0"/>
        <w:spacing w:after="0"/>
        <w:ind w:left="4395" w:hanging="4395"/>
        <w:jc w:val="center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              Бородянського району</w:t>
      </w:r>
    </w:p>
    <w:p w:rsidR="005E7354" w:rsidRDefault="005E7354" w:rsidP="005812B0">
      <w:pPr>
        <w:autoSpaceDE w:val="0"/>
        <w:autoSpaceDN w:val="0"/>
        <w:adjustRightInd w:val="0"/>
        <w:spacing w:after="0"/>
        <w:ind w:left="4395" w:hanging="4395"/>
        <w:jc w:val="center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                                      Керівник: Сотніченко Ірина Іванівна</w:t>
      </w:r>
    </w:p>
    <w:p w:rsidR="005E7354" w:rsidRDefault="005E7354" w:rsidP="00E52F81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>Біла Церква</w:t>
      </w:r>
    </w:p>
    <w:p w:rsidR="005E7354" w:rsidRDefault="005E7354" w:rsidP="00E52F81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>2016</w:t>
      </w:r>
    </w:p>
    <w:p w:rsidR="005E7354" w:rsidRPr="00442376" w:rsidRDefault="005E7354" w:rsidP="002A0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sz w:val="28"/>
          <w:szCs w:val="28"/>
          <w:lang w:val="uk-UA"/>
        </w:rPr>
      </w:pPr>
      <w:r>
        <w:rPr>
          <w:rFonts w:ascii="Times New Roman" w:hAnsi="Times New Roman"/>
          <w:bCs/>
          <w:i/>
          <w:sz w:val="28"/>
          <w:szCs w:val="28"/>
          <w:lang w:val="uk-UA"/>
        </w:rPr>
        <w:t>)</w:t>
      </w: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E7354" w:rsidRDefault="005E7354" w:rsidP="00F518D2">
      <w:pPr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5E7354" w:rsidRPr="00355661" w:rsidRDefault="005E7354" w:rsidP="00013AB2">
      <w:pPr>
        <w:ind w:firstLine="567"/>
        <w:rPr>
          <w:rFonts w:ascii="Times New Roman" w:hAnsi="Times New Roman"/>
          <w:b/>
          <w:sz w:val="28"/>
          <w:szCs w:val="28"/>
          <w:lang w:val="uk-UA"/>
        </w:rPr>
      </w:pPr>
      <w:r w:rsidRPr="00355661">
        <w:rPr>
          <w:rFonts w:ascii="Times New Roman" w:hAnsi="Times New Roman"/>
          <w:b/>
          <w:sz w:val="28"/>
          <w:szCs w:val="28"/>
        </w:rPr>
        <w:t xml:space="preserve">ХІМІЯ </w:t>
      </w:r>
      <w:r w:rsidRPr="00355661">
        <w:rPr>
          <w:rFonts w:ascii="Times New Roman" w:hAnsi="Times New Roman"/>
          <w:b/>
          <w:sz w:val="28"/>
          <w:szCs w:val="28"/>
          <w:lang w:val="uk-UA"/>
        </w:rPr>
        <w:t>7:</w:t>
      </w:r>
      <w:r w:rsidRPr="0035566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k-UA"/>
        </w:rPr>
        <w:t>збірник самостійних та</w:t>
      </w:r>
      <w:r w:rsidRPr="00355661">
        <w:rPr>
          <w:rFonts w:ascii="Times New Roman" w:hAnsi="Times New Roman"/>
          <w:b/>
          <w:sz w:val="28"/>
          <w:szCs w:val="28"/>
          <w:lang w:val="uk-UA"/>
        </w:rPr>
        <w:t xml:space="preserve"> контрольних робіт</w:t>
      </w:r>
      <w:r w:rsidRPr="00355661">
        <w:rPr>
          <w:rFonts w:ascii="Times New Roman" w:hAnsi="Times New Roman"/>
          <w:b/>
          <w:sz w:val="28"/>
          <w:szCs w:val="28"/>
        </w:rPr>
        <w:t xml:space="preserve"> </w:t>
      </w:r>
      <w:r w:rsidRPr="00355661">
        <w:rPr>
          <w:rFonts w:ascii="Times New Roman" w:hAnsi="Times New Roman"/>
          <w:b/>
          <w:sz w:val="28"/>
          <w:szCs w:val="28"/>
          <w:lang w:val="uk-UA"/>
        </w:rPr>
        <w:t>/</w:t>
      </w:r>
      <w:r w:rsidRPr="00355661">
        <w:rPr>
          <w:rFonts w:ascii="Times New Roman" w:hAnsi="Times New Roman"/>
          <w:b/>
          <w:sz w:val="28"/>
          <w:szCs w:val="28"/>
        </w:rPr>
        <w:t xml:space="preserve"> Т.</w:t>
      </w:r>
      <w:r w:rsidRPr="00355661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355661">
        <w:rPr>
          <w:rFonts w:ascii="Times New Roman" w:hAnsi="Times New Roman"/>
          <w:b/>
          <w:sz w:val="28"/>
          <w:szCs w:val="28"/>
        </w:rPr>
        <w:t>В.</w:t>
      </w:r>
      <w:r w:rsidRPr="00355661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Грумент</w:t>
      </w:r>
      <w:r>
        <w:rPr>
          <w:rFonts w:ascii="Times New Roman" w:hAnsi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355661">
        <w:rPr>
          <w:rFonts w:ascii="Times New Roman" w:hAnsi="Times New Roman"/>
          <w:b/>
          <w:sz w:val="28"/>
          <w:szCs w:val="28"/>
          <w:lang w:val="uk-UA"/>
        </w:rPr>
        <w:t xml:space="preserve"> – Бородянка, 2016. –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68</w:t>
      </w:r>
      <w:r w:rsidRPr="00355661">
        <w:rPr>
          <w:rFonts w:ascii="Times New Roman" w:hAnsi="Times New Roman"/>
          <w:b/>
          <w:sz w:val="28"/>
          <w:szCs w:val="28"/>
          <w:lang w:val="uk-UA"/>
        </w:rPr>
        <w:t xml:space="preserve"> с.</w:t>
      </w:r>
    </w:p>
    <w:p w:rsidR="005E7354" w:rsidRDefault="005E7354" w:rsidP="00F518D2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Збірник містить самостійні і контрольні роботи з усіх розділів курсу хімії 7 класу. </w:t>
      </w:r>
    </w:p>
    <w:p w:rsidR="005E7354" w:rsidRDefault="005E7354" w:rsidP="00F518D2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Завдання, вміщені в збірнику, можна використовувати як для поточного контролю знань, контролю знань учнів після вивчення окремих тем, так і з навчальною метою для закріплення знань на уроці та при підготовці домашніх завдань. Багатоваріантність та диференціація завдань сприятиме розвитку самостійності у роботі учнів, формуванню життєвих компетенцій.</w:t>
      </w:r>
    </w:p>
    <w:p w:rsidR="005E7354" w:rsidRPr="00F518D2" w:rsidRDefault="005E7354" w:rsidP="00F518D2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Збірник призначений для вчителів хімії та учнів 7 класу.</w:t>
      </w:r>
    </w:p>
    <w:p w:rsidR="005E7354" w:rsidRPr="00F518D2" w:rsidRDefault="005E7354" w:rsidP="00F518D2">
      <w:pPr>
        <w:rPr>
          <w:rFonts w:ascii="Times New Roman" w:hAnsi="Times New Roman"/>
          <w:sz w:val="28"/>
          <w:szCs w:val="28"/>
        </w:rPr>
      </w:pPr>
      <w:r w:rsidRPr="00F518D2">
        <w:rPr>
          <w:rFonts w:ascii="Times New Roman" w:hAnsi="Times New Roman"/>
          <w:sz w:val="28"/>
          <w:szCs w:val="28"/>
          <w:lang w:val="uk-UA"/>
        </w:rPr>
        <w:t xml:space="preserve">        </w:t>
      </w:r>
    </w:p>
    <w:p w:rsidR="005E7354" w:rsidRPr="00F518D2" w:rsidRDefault="005E7354" w:rsidP="00F518D2">
      <w:pPr>
        <w:tabs>
          <w:tab w:val="left" w:pos="5526"/>
        </w:tabs>
        <w:rPr>
          <w:rFonts w:ascii="Times New Roman" w:hAnsi="Times New Roman"/>
          <w:sz w:val="28"/>
          <w:szCs w:val="28"/>
          <w:lang w:val="uk-UA"/>
        </w:rPr>
      </w:pPr>
      <w:r w:rsidRPr="00F518D2">
        <w:rPr>
          <w:rFonts w:ascii="Times New Roman" w:hAnsi="Times New Roman"/>
          <w:sz w:val="28"/>
          <w:szCs w:val="28"/>
          <w:lang w:val="uk-UA"/>
        </w:rPr>
        <w:t xml:space="preserve">         </w:t>
      </w: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E7354" w:rsidRPr="00F518D2" w:rsidRDefault="005E7354" w:rsidP="002A0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E7354" w:rsidRPr="00013AB2" w:rsidRDefault="005E7354" w:rsidP="00442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uk-UA"/>
        </w:rPr>
      </w:pPr>
      <w:r w:rsidRPr="00013AB2">
        <w:rPr>
          <w:rFonts w:ascii="Times New Roman" w:hAnsi="Times New Roman"/>
          <w:bCs/>
          <w:sz w:val="28"/>
          <w:szCs w:val="28"/>
          <w:lang w:val="uk-UA"/>
        </w:rPr>
        <w:t>2016</w:t>
      </w:r>
    </w:p>
    <w:p w:rsidR="005E7354" w:rsidRDefault="005E7354" w:rsidP="002D6DAB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5E7354" w:rsidRDefault="005E7354" w:rsidP="002D6DAB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5E7354" w:rsidRPr="00355661" w:rsidRDefault="005E7354" w:rsidP="002D6DAB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355661">
        <w:rPr>
          <w:rFonts w:ascii="Times New Roman" w:hAnsi="Times New Roman"/>
          <w:b/>
          <w:bCs/>
          <w:sz w:val="28"/>
          <w:szCs w:val="28"/>
          <w:lang w:val="uk-UA"/>
        </w:rPr>
        <w:t>ПЕРЕДМОВА</w:t>
      </w:r>
    </w:p>
    <w:p w:rsidR="005E7354" w:rsidRDefault="005E7354" w:rsidP="006A0907">
      <w:pPr>
        <w:autoSpaceDE w:val="0"/>
        <w:autoSpaceDN w:val="0"/>
        <w:adjustRightInd w:val="0"/>
        <w:spacing w:after="0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     Збірник складений відповідно до діючої програми з хімії, затвердженої МОН України (наказ №585 від 29.05.2015).</w:t>
      </w:r>
    </w:p>
    <w:p w:rsidR="005E7354" w:rsidRDefault="005E7354" w:rsidP="006A0907">
      <w:pPr>
        <w:autoSpaceDE w:val="0"/>
        <w:autoSpaceDN w:val="0"/>
        <w:adjustRightInd w:val="0"/>
        <w:spacing w:after="0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     Містить 8 самостійних робіт. В кожній роботі шість варіантів. Варіанти І і ІІ є простішими, ІІІ і ІV – середнього рівня складності, V i VI – підвищеного рівня складності. Структура самостійних робіт така, що дає змогу використовувати всі завдання або лише окремі з них залежно від дидактичної мети та рівня підготовленості учнів.</w:t>
      </w:r>
    </w:p>
    <w:p w:rsidR="005E7354" w:rsidRDefault="005E7354" w:rsidP="006A0907">
      <w:pPr>
        <w:autoSpaceDE w:val="0"/>
        <w:autoSpaceDN w:val="0"/>
        <w:adjustRightInd w:val="0"/>
        <w:spacing w:after="0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     В збірнику 3 контрольні роботи. Проводити контрольну роботу 2 чи 3 вчитель обирає сам. Контрольні роботи містять чотири рівні складності. Четвертий рівень – творчий – найскладніший, вимагає вміння застосовувати систему знань. </w:t>
      </w:r>
    </w:p>
    <w:p w:rsidR="005E7354" w:rsidRPr="00702BCA" w:rsidRDefault="005E7354" w:rsidP="006A0907">
      <w:pPr>
        <w:autoSpaceDE w:val="0"/>
        <w:autoSpaceDN w:val="0"/>
        <w:adjustRightInd w:val="0"/>
        <w:spacing w:after="0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     Запропонований збірник сприяє свідомому й повному засвоєнню учнями програмового матеріалу, розвитку в них уміння аналізувати хімічні явища, порівнювати різні факти, робити висновки та узагальнення. Багатоваріантність робіт допомагає оптимально організувати контроль знань, об’єктивно оцінити роботу кожного учня, поліпшити зворотній зв'язок.</w:t>
      </w:r>
    </w:p>
    <w:p w:rsidR="005E7354" w:rsidRDefault="005E7354" w:rsidP="006A0907">
      <w:pPr>
        <w:autoSpaceDE w:val="0"/>
        <w:autoSpaceDN w:val="0"/>
        <w:adjustRightInd w:val="0"/>
        <w:spacing w:after="0"/>
        <w:rPr>
          <w:rFonts w:ascii="Times New Roman" w:hAnsi="Times New Roman"/>
          <w:bCs/>
          <w:sz w:val="28"/>
          <w:szCs w:val="28"/>
          <w:lang w:val="uk-UA"/>
        </w:rPr>
      </w:pPr>
    </w:p>
    <w:p w:rsidR="005E7354" w:rsidRPr="006A0907" w:rsidRDefault="005E7354" w:rsidP="006A0907">
      <w:pPr>
        <w:autoSpaceDE w:val="0"/>
        <w:autoSpaceDN w:val="0"/>
        <w:adjustRightInd w:val="0"/>
        <w:spacing w:after="0"/>
        <w:rPr>
          <w:rFonts w:ascii="Times New Roman" w:hAnsi="Times New Roman"/>
          <w:bCs/>
          <w:sz w:val="28"/>
          <w:szCs w:val="28"/>
          <w:lang w:val="uk-UA"/>
        </w:rPr>
      </w:pP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E7354" w:rsidRPr="00FB46FF" w:rsidRDefault="005E7354" w:rsidP="003957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sz w:val="28"/>
          <w:szCs w:val="28"/>
          <w:lang w:val="uk-UA"/>
        </w:rPr>
        <w:t>Самостійна робота</w:t>
      </w:r>
    </w:p>
    <w:p w:rsidR="005E7354" w:rsidRPr="00FB46FF" w:rsidRDefault="005E7354" w:rsidP="008840C6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з теми «Правила роботи</w:t>
      </w:r>
      <w:r w:rsidRPr="00FB46FF">
        <w:rPr>
          <w:rFonts w:ascii="Times New Roman" w:hAnsi="Times New Roman"/>
          <w:b/>
          <w:sz w:val="28"/>
          <w:szCs w:val="28"/>
          <w:lang w:val="uk-UA"/>
        </w:rPr>
        <w:t xml:space="preserve"> в кабінеті хімії</w:t>
      </w:r>
      <w:r>
        <w:rPr>
          <w:rFonts w:ascii="Times New Roman" w:hAnsi="Times New Roman"/>
          <w:b/>
          <w:sz w:val="28"/>
          <w:szCs w:val="28"/>
          <w:lang w:val="uk-UA"/>
        </w:rPr>
        <w:t>.  П</w:t>
      </w:r>
      <w:r w:rsidRPr="00FB46FF">
        <w:rPr>
          <w:rFonts w:ascii="Times New Roman" w:hAnsi="Times New Roman"/>
          <w:b/>
          <w:sz w:val="28"/>
          <w:szCs w:val="28"/>
          <w:lang w:val="uk-UA"/>
        </w:rPr>
        <w:t>ра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вила безпеки </w:t>
      </w:r>
      <w:r w:rsidRPr="00FB46FF">
        <w:rPr>
          <w:rFonts w:ascii="Times New Roman" w:hAnsi="Times New Roman"/>
          <w:b/>
          <w:sz w:val="28"/>
          <w:szCs w:val="28"/>
          <w:lang w:val="uk-UA"/>
        </w:rPr>
        <w:t xml:space="preserve"> в хімічному кабінеті</w:t>
      </w:r>
      <w:r>
        <w:rPr>
          <w:rFonts w:ascii="Times New Roman" w:hAnsi="Times New Roman"/>
          <w:b/>
          <w:sz w:val="28"/>
          <w:szCs w:val="28"/>
          <w:lang w:val="uk-UA"/>
        </w:rPr>
        <w:t>. Лабораторний посуд і обладнання</w:t>
      </w:r>
      <w:r w:rsidRPr="00FB46FF">
        <w:rPr>
          <w:rFonts w:ascii="Times New Roman" w:hAnsi="Times New Roman"/>
          <w:b/>
          <w:sz w:val="28"/>
          <w:szCs w:val="28"/>
          <w:lang w:val="uk-UA"/>
        </w:rPr>
        <w:t>»</w:t>
      </w:r>
    </w:p>
    <w:p w:rsidR="005E7354" w:rsidRDefault="005E7354" w:rsidP="008840C6">
      <w:pPr>
        <w:spacing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i/>
          <w:sz w:val="28"/>
          <w:szCs w:val="28"/>
          <w:lang w:val="uk-UA"/>
        </w:rPr>
        <w:t>Варіант І</w:t>
      </w:r>
    </w:p>
    <w:p w:rsidR="005E7354" w:rsidRPr="00EA256A" w:rsidRDefault="005E7354" w:rsidP="008840C6">
      <w:pPr>
        <w:spacing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 w:rsidRPr="008840C6">
        <w:rPr>
          <w:rFonts w:ascii="Times New Roman" w:hAnsi="Times New Roman"/>
          <w:sz w:val="28"/>
          <w:szCs w:val="28"/>
          <w:lang w:val="uk-UA"/>
        </w:rPr>
        <w:t>1.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840C6">
        <w:rPr>
          <w:rFonts w:ascii="Times New Roman" w:hAnsi="Times New Roman"/>
          <w:sz w:val="28"/>
          <w:szCs w:val="28"/>
          <w:lang w:val="uk-UA"/>
        </w:rPr>
        <w:t>Що означають знаки, зображені на етикетках хімічних реактивів?</w:t>
      </w:r>
    </w:p>
    <w:p w:rsidR="005E7354" w:rsidRPr="008840C6" w:rsidRDefault="005E7354" w:rsidP="008840C6">
      <w:pPr>
        <w:jc w:val="center"/>
        <w:rPr>
          <w:lang w:val="uk-UA"/>
        </w:rPr>
      </w:pPr>
      <w:r w:rsidRPr="00FA324D">
        <w:rPr>
          <w:noProof/>
          <w:lang w:val="ru-RU" w:eastAsia="ru-RU"/>
        </w:rPr>
        <w:pict>
          <v:shape id="Рисунок 4" o:spid="_x0000_i1026" type="#_x0000_t75" style="width:226.5pt;height:61.5pt;visibility:visible">
            <v:imagedata r:id="rId8" o:title="" croptop="19104f" cropbottom="41790f" cropleft="9229f" cropright="43237f"/>
          </v:shape>
        </w:pict>
      </w:r>
    </w:p>
    <w:p w:rsidR="005E7354" w:rsidRPr="00FB46FF" w:rsidRDefault="005E7354" w:rsidP="008840C6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2. Вставити пропущені слова в речення, що відповідають основним правилам безпеки життєдіяльності, яких слід дотримуватись під час роботи в кабінеті хімії:</w:t>
      </w:r>
    </w:p>
    <w:p w:rsidR="005E7354" w:rsidRPr="00FB46FF" w:rsidRDefault="005E7354" w:rsidP="008840C6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а)  речовини пробувати на смак...</w:t>
      </w:r>
    </w:p>
    <w:p w:rsidR="005E7354" w:rsidRPr="00FB46FF" w:rsidRDefault="005E7354" w:rsidP="008840C6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б) ... не можна брати руками</w:t>
      </w:r>
    </w:p>
    <w:p w:rsidR="005E7354" w:rsidRPr="00FB46FF" w:rsidRDefault="005E7354" w:rsidP="008840C6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в) на посуді, в якому зберігаються реактиви, обов’язково мають бути...</w:t>
      </w:r>
    </w:p>
    <w:p w:rsidR="005E7354" w:rsidRPr="00FB46FF" w:rsidRDefault="005E7354" w:rsidP="008840C6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г) особливо обережними слід бути під час роботи з... та...</w:t>
      </w:r>
    </w:p>
    <w:p w:rsidR="005E7354" w:rsidRPr="00FB46FF" w:rsidRDefault="005E7354" w:rsidP="008840C6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ґ) для ознайомлення із запахом речовини необхідно долонею зробити рух від... до...</w:t>
      </w:r>
    </w:p>
    <w:p w:rsidR="005E7354" w:rsidRPr="00FB46FF" w:rsidRDefault="005E7354" w:rsidP="008840C6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3. Намалювати схематично лабораторний штатив та підписати його складові частини.</w:t>
      </w:r>
    </w:p>
    <w:p w:rsidR="005E7354" w:rsidRPr="00FB46FF" w:rsidRDefault="005E7354" w:rsidP="008840C6">
      <w:pPr>
        <w:spacing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i/>
          <w:sz w:val="28"/>
          <w:szCs w:val="28"/>
          <w:lang w:val="uk-UA"/>
        </w:rPr>
        <w:t>Варіант ІІ</w:t>
      </w:r>
    </w:p>
    <w:p w:rsidR="005E7354" w:rsidRPr="00DC529C" w:rsidRDefault="005E7354" w:rsidP="00DC529C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DC529C">
        <w:rPr>
          <w:rFonts w:ascii="Times New Roman" w:hAnsi="Times New Roman"/>
          <w:sz w:val="28"/>
          <w:szCs w:val="28"/>
          <w:lang w:val="uk-UA"/>
        </w:rPr>
        <w:t>1.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C529C">
        <w:rPr>
          <w:rFonts w:ascii="Times New Roman" w:hAnsi="Times New Roman"/>
          <w:sz w:val="28"/>
          <w:szCs w:val="28"/>
          <w:lang w:val="uk-UA"/>
        </w:rPr>
        <w:t>Що означають ці знаки?</w:t>
      </w:r>
    </w:p>
    <w:p w:rsidR="005E7354" w:rsidRPr="00DC529C" w:rsidRDefault="005E7354" w:rsidP="00DC529C">
      <w:pPr>
        <w:jc w:val="center"/>
        <w:rPr>
          <w:lang w:val="uk-UA"/>
        </w:rPr>
      </w:pPr>
      <w:r w:rsidRPr="00FA324D">
        <w:rPr>
          <w:noProof/>
          <w:lang w:val="ru-RU" w:eastAsia="ru-RU"/>
        </w:rPr>
        <w:pict>
          <v:shape id="Рисунок 5" o:spid="_x0000_i1027" type="#_x0000_t75" style="width:227.25pt;height:73.5pt;visibility:visible">
            <v:imagedata r:id="rId8" o:title="" croptop="41453f" cropbottom="19500f" cropleft="9105f" cropright="44774f"/>
          </v:shape>
        </w:pict>
      </w:r>
    </w:p>
    <w:p w:rsidR="005E7354" w:rsidRPr="00FB46FF" w:rsidRDefault="005E7354" w:rsidP="008840C6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2. Закінчити речення, що відповідають основним правилам безпеки життєдіяльності, яких слід дотримуватись під час роботи в кабінеті хімії:</w:t>
      </w:r>
    </w:p>
    <w:p w:rsidR="005E7354" w:rsidRPr="00FB46FF" w:rsidRDefault="005E7354" w:rsidP="008840C6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а) виконувати слід лише ті хімічні досліди, які...</w:t>
      </w:r>
    </w:p>
    <w:p w:rsidR="005E7354" w:rsidRPr="00FB46FF" w:rsidRDefault="005E7354" w:rsidP="008840C6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б) реактиви для дослідів брати лише в таких кількостях, які...</w:t>
      </w:r>
    </w:p>
    <w:p w:rsidR="005E7354" w:rsidRPr="00FB46FF" w:rsidRDefault="005E7354" w:rsidP="008840C6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в) не можна вживати в хімічному кабінеті...</w:t>
      </w:r>
    </w:p>
    <w:p w:rsidR="005E7354" w:rsidRPr="00FB46FF" w:rsidRDefault="005E7354" w:rsidP="008840C6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г) під час нагрівання розчинів у пробірці необхідно стежити за тим, щоб отвір пробірки був спрямований від...</w:t>
      </w:r>
    </w:p>
    <w:p w:rsidR="005E7354" w:rsidRPr="00FB46FF" w:rsidRDefault="005E7354" w:rsidP="00EA256A">
      <w:pPr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ґ) після закінчення роботи...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                             </w:t>
      </w:r>
      <w:r w:rsidRPr="00FB46FF">
        <w:rPr>
          <w:rFonts w:ascii="Times New Roman" w:hAnsi="Times New Roman"/>
          <w:sz w:val="28"/>
          <w:szCs w:val="28"/>
          <w:lang w:val="uk-UA"/>
        </w:rPr>
        <w:t>3. Намалювати схематично спиртівку і підписати її складові частини.</w:t>
      </w:r>
    </w:p>
    <w:p w:rsidR="005E7354" w:rsidRPr="00FB46FF" w:rsidRDefault="005E7354" w:rsidP="008840C6">
      <w:pPr>
        <w:spacing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i/>
          <w:sz w:val="28"/>
          <w:szCs w:val="28"/>
          <w:lang w:val="uk-UA"/>
        </w:rPr>
        <w:t>Варіант ІІІ</w:t>
      </w:r>
    </w:p>
    <w:p w:rsidR="005E7354" w:rsidRPr="00DC529C" w:rsidRDefault="005E7354" w:rsidP="00DC529C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DC529C">
        <w:rPr>
          <w:rFonts w:ascii="Times New Roman" w:hAnsi="Times New Roman"/>
          <w:sz w:val="28"/>
          <w:szCs w:val="28"/>
          <w:lang w:val="uk-UA"/>
        </w:rPr>
        <w:t>1.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C529C">
        <w:rPr>
          <w:rFonts w:ascii="Times New Roman" w:hAnsi="Times New Roman"/>
          <w:sz w:val="28"/>
          <w:szCs w:val="28"/>
          <w:lang w:val="uk-UA"/>
        </w:rPr>
        <w:t>Що означають ці знаки?</w:t>
      </w:r>
    </w:p>
    <w:p w:rsidR="005E7354" w:rsidRPr="00DC529C" w:rsidRDefault="005E7354" w:rsidP="00DC529C">
      <w:pPr>
        <w:jc w:val="center"/>
        <w:rPr>
          <w:lang w:val="uk-UA"/>
        </w:rPr>
      </w:pPr>
      <w:r w:rsidRPr="00FA324D">
        <w:rPr>
          <w:noProof/>
          <w:lang w:val="ru-RU" w:eastAsia="ru-RU"/>
        </w:rPr>
        <w:pict>
          <v:shape id="Рисунок 6" o:spid="_x0000_i1028" type="#_x0000_t75" style="width:253.5pt;height:85.5pt;visibility:visible">
            <v:imagedata r:id="rId8" o:title="" croptop="10628f" cropbottom="49618f" cropleft="35599f" cropright="18743f"/>
          </v:shape>
        </w:pict>
      </w:r>
    </w:p>
    <w:p w:rsidR="005E7354" w:rsidRPr="00FB46FF" w:rsidRDefault="005E7354" w:rsidP="008840C6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2. Закінчити речення, що відповідають основним правилам безпеки життєдіяльності, яких слід дотримуватись під час роботи в кабінеті хімії:</w:t>
      </w:r>
    </w:p>
    <w:p w:rsidR="005E7354" w:rsidRPr="00FB46FF" w:rsidRDefault="005E7354" w:rsidP="008840C6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а) забороняється нагрівальні прилади залишати...</w:t>
      </w:r>
    </w:p>
    <w:p w:rsidR="005E7354" w:rsidRPr="00FB46FF" w:rsidRDefault="005E7354" w:rsidP="008840C6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б) без дозволу вчителя не змішувати речовини, яких...</w:t>
      </w:r>
    </w:p>
    <w:p w:rsidR="005E7354" w:rsidRPr="00FB46FF" w:rsidRDefault="005E7354" w:rsidP="008840C6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в) спиртівку запалювати від іншої спиртівки...</w:t>
      </w:r>
    </w:p>
    <w:p w:rsidR="005E7354" w:rsidRPr="00FB46FF" w:rsidRDefault="005E7354" w:rsidP="008840C6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г) гасити полум’я спиртівки слід...</w:t>
      </w:r>
    </w:p>
    <w:p w:rsidR="005E7354" w:rsidRPr="00FB46FF" w:rsidRDefault="005E7354" w:rsidP="008840C6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ґ) залишки речовини не можна висипати й виливати в...</w:t>
      </w:r>
    </w:p>
    <w:p w:rsidR="005E7354" w:rsidRPr="00FB46FF" w:rsidRDefault="005E7354" w:rsidP="008840C6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3. Намалювати схематично будову полум’я і зазначити зони різних температур нагрівання.</w:t>
      </w:r>
    </w:p>
    <w:p w:rsidR="005E7354" w:rsidRDefault="005E7354" w:rsidP="008840C6">
      <w:pPr>
        <w:spacing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5E7354" w:rsidRDefault="005E7354" w:rsidP="008840C6">
      <w:pPr>
        <w:spacing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5E7354" w:rsidRPr="00FB46FF" w:rsidRDefault="005E7354" w:rsidP="008840C6">
      <w:pPr>
        <w:spacing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i/>
          <w:sz w:val="28"/>
          <w:szCs w:val="28"/>
          <w:lang w:val="uk-UA"/>
        </w:rPr>
        <w:t>Варіант ІV</w:t>
      </w:r>
    </w:p>
    <w:p w:rsidR="005E7354" w:rsidRPr="00DC529C" w:rsidRDefault="005E7354" w:rsidP="00DC529C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DC529C">
        <w:rPr>
          <w:rFonts w:ascii="Times New Roman" w:hAnsi="Times New Roman"/>
          <w:sz w:val="28"/>
          <w:szCs w:val="28"/>
          <w:lang w:val="uk-UA"/>
        </w:rPr>
        <w:t>1.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C529C">
        <w:rPr>
          <w:rFonts w:ascii="Times New Roman" w:hAnsi="Times New Roman"/>
          <w:sz w:val="28"/>
          <w:szCs w:val="28"/>
          <w:lang w:val="uk-UA"/>
        </w:rPr>
        <w:t>Що означають ці знаки?</w:t>
      </w:r>
    </w:p>
    <w:p w:rsidR="005E7354" w:rsidRPr="00DC529C" w:rsidRDefault="005E7354" w:rsidP="00DC529C">
      <w:pPr>
        <w:jc w:val="center"/>
        <w:rPr>
          <w:lang w:val="uk-UA"/>
        </w:rPr>
      </w:pPr>
      <w:r w:rsidRPr="00FA324D">
        <w:rPr>
          <w:noProof/>
          <w:lang w:val="ru-RU" w:eastAsia="ru-RU"/>
        </w:rPr>
        <w:pict>
          <v:shape id="Рисунок 7" o:spid="_x0000_i1029" type="#_x0000_t75" style="width:227.25pt;height:85.5pt;visibility:visible">
            <v:imagedata r:id="rId8" o:title="" croptop="28661f" cropbottom="30776f" cropleft="40669f" cropright="13082f"/>
          </v:shape>
        </w:pict>
      </w:r>
    </w:p>
    <w:p w:rsidR="005E7354" w:rsidRPr="00FB46FF" w:rsidRDefault="005E7354" w:rsidP="008840C6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2. Що може статися, якщо:</w:t>
      </w:r>
    </w:p>
    <w:p w:rsidR="005E7354" w:rsidRPr="00FB46FF" w:rsidRDefault="005E7354" w:rsidP="008840C6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а) запалювати спиртівку від іншої спиртівки?</w:t>
      </w:r>
    </w:p>
    <w:p w:rsidR="005E7354" w:rsidRPr="00FB46FF" w:rsidRDefault="005E7354" w:rsidP="008840C6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б) не загасити нагрівальний прилад?</w:t>
      </w:r>
    </w:p>
    <w:p w:rsidR="005E7354" w:rsidRPr="00FB46FF" w:rsidRDefault="005E7354" w:rsidP="008840C6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в) нагрівати склянки й колби безпосередньо на відкритому полум’ї?</w:t>
      </w:r>
    </w:p>
    <w:p w:rsidR="005E7354" w:rsidRPr="00FB46FF" w:rsidRDefault="005E7354" w:rsidP="008840C6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г) зберігати розчини речовин у пляшках з-під мінеральної води та інших охолоджувальних напоїв?</w:t>
      </w:r>
    </w:p>
    <w:p w:rsidR="005E7354" w:rsidRPr="00FB46FF" w:rsidRDefault="005E7354" w:rsidP="008840C6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ґ) не закрити банку з реактивом?</w:t>
      </w:r>
    </w:p>
    <w:p w:rsidR="005E7354" w:rsidRPr="00FB46FF" w:rsidRDefault="005E7354" w:rsidP="008840C6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3. Назвати зображене на малюнку хімічне обладнання та вказати його призначення</w:t>
      </w:r>
    </w:p>
    <w:p w:rsidR="005E7354" w:rsidRPr="00FB46FF" w:rsidRDefault="005E7354" w:rsidP="00DC529C">
      <w:pPr>
        <w:spacing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FA324D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Рисунок 13" o:spid="_x0000_i1030" type="#_x0000_t75" style="width:228pt;height:147pt;visibility:visible">
            <v:imagedata r:id="rId8" o:title="" croptop="43514f" cropbottom="15522f" cropleft="45886f" cropright="12323f"/>
          </v:shape>
        </w:pict>
      </w:r>
    </w:p>
    <w:p w:rsidR="005E7354" w:rsidRDefault="005E7354" w:rsidP="008840C6">
      <w:pPr>
        <w:spacing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5E7354" w:rsidRPr="00DC529C" w:rsidRDefault="005E7354" w:rsidP="008840C6">
      <w:pPr>
        <w:spacing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 w:rsidRPr="00DC529C">
        <w:rPr>
          <w:rFonts w:ascii="Times New Roman" w:hAnsi="Times New Roman"/>
          <w:b/>
          <w:i/>
          <w:sz w:val="28"/>
          <w:szCs w:val="28"/>
          <w:lang w:val="uk-UA"/>
        </w:rPr>
        <w:t>Варіант V</w:t>
      </w:r>
    </w:p>
    <w:p w:rsidR="005E7354" w:rsidRPr="00DC529C" w:rsidRDefault="005E7354" w:rsidP="00DC529C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DC529C">
        <w:rPr>
          <w:rFonts w:ascii="Times New Roman" w:hAnsi="Times New Roman"/>
          <w:sz w:val="28"/>
          <w:szCs w:val="28"/>
          <w:lang w:val="uk-UA"/>
        </w:rPr>
        <w:t>1.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C529C">
        <w:rPr>
          <w:rFonts w:ascii="Times New Roman" w:hAnsi="Times New Roman"/>
          <w:sz w:val="28"/>
          <w:szCs w:val="28"/>
          <w:lang w:val="uk-UA"/>
        </w:rPr>
        <w:t xml:space="preserve">Що означають </w:t>
      </w:r>
      <w:r>
        <w:rPr>
          <w:rFonts w:ascii="Times New Roman" w:hAnsi="Times New Roman"/>
          <w:sz w:val="28"/>
          <w:szCs w:val="28"/>
          <w:lang w:val="uk-UA"/>
        </w:rPr>
        <w:t xml:space="preserve">ці </w:t>
      </w:r>
      <w:r w:rsidRPr="00DC529C">
        <w:rPr>
          <w:rFonts w:ascii="Times New Roman" w:hAnsi="Times New Roman"/>
          <w:sz w:val="28"/>
          <w:szCs w:val="28"/>
          <w:lang w:val="uk-UA"/>
        </w:rPr>
        <w:t>знаки?</w:t>
      </w:r>
    </w:p>
    <w:p w:rsidR="005E7354" w:rsidRPr="00DC529C" w:rsidRDefault="005E7354" w:rsidP="00DC529C">
      <w:pPr>
        <w:jc w:val="center"/>
        <w:rPr>
          <w:lang w:val="uk-UA"/>
        </w:rPr>
      </w:pPr>
      <w:r w:rsidRPr="00FA324D">
        <w:rPr>
          <w:noProof/>
          <w:lang w:val="ru-RU" w:eastAsia="ru-RU"/>
        </w:rPr>
        <w:pict>
          <v:shape id="Рисунок 8" o:spid="_x0000_i1031" type="#_x0000_t75" style="width:252.75pt;height:73.5pt;visibility:visible">
            <v:imagedata r:id="rId8" o:title="" croptop="52707f" cropbottom="6880f" cropleft="34400f" cropright="16467f"/>
          </v:shape>
        </w:pict>
      </w:r>
    </w:p>
    <w:p w:rsidR="005E7354" w:rsidRPr="00FB46FF" w:rsidRDefault="005E7354" w:rsidP="008840C6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2. Що слід робити, якщо:</w:t>
      </w:r>
    </w:p>
    <w:p w:rsidR="005E7354" w:rsidRPr="00FB46FF" w:rsidRDefault="005E7354" w:rsidP="008840C6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а) на шкіру потрапила кислота?</w:t>
      </w:r>
    </w:p>
    <w:p w:rsidR="005E7354" w:rsidRPr="00FB46FF" w:rsidRDefault="005E7354" w:rsidP="008840C6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б) на шкіру потрапив луг?</w:t>
      </w:r>
    </w:p>
    <w:p w:rsidR="005E7354" w:rsidRPr="00FB46FF" w:rsidRDefault="005E7354" w:rsidP="008840C6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в) розлили кислоту?</w:t>
      </w:r>
    </w:p>
    <w:p w:rsidR="005E7354" w:rsidRPr="00FB46FF" w:rsidRDefault="005E7354" w:rsidP="008840C6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г) розлили луг?</w:t>
      </w:r>
    </w:p>
    <w:p w:rsidR="005E7354" w:rsidRPr="00FB46FF" w:rsidRDefault="005E7354" w:rsidP="008840C6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ґ) розсипали порошок реактиву?</w:t>
      </w:r>
    </w:p>
    <w:p w:rsidR="005E7354" w:rsidRPr="00FB46FF" w:rsidRDefault="005E7354" w:rsidP="008840C6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3. Назвати зображене на малюнку хімічне обладнання та вказати його призначення</w:t>
      </w:r>
    </w:p>
    <w:p w:rsidR="005E7354" w:rsidRPr="00FB46FF" w:rsidRDefault="005E7354" w:rsidP="00DC529C">
      <w:pPr>
        <w:spacing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FA324D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Рисунок 11" o:spid="_x0000_i1032" type="#_x0000_t75" style="width:311.25pt;height:91.5pt;visibility:visible">
            <v:imagedata r:id="rId9" o:title="" croptop="17112f" cropbottom="40858f" cropleft="6167f" cropright="41536f"/>
          </v:shape>
        </w:pict>
      </w:r>
    </w:p>
    <w:p w:rsidR="005E7354" w:rsidRDefault="005E7354" w:rsidP="008840C6">
      <w:pPr>
        <w:spacing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5E7354" w:rsidRDefault="005E7354" w:rsidP="008840C6">
      <w:pPr>
        <w:spacing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5E7354" w:rsidRDefault="005E7354" w:rsidP="008840C6">
      <w:pPr>
        <w:spacing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5E7354" w:rsidRDefault="005E7354" w:rsidP="008840C6">
      <w:pPr>
        <w:spacing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5E7354" w:rsidRPr="00FB46FF" w:rsidRDefault="005E7354" w:rsidP="008840C6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i/>
          <w:sz w:val="28"/>
          <w:szCs w:val="28"/>
          <w:lang w:val="uk-UA"/>
        </w:rPr>
        <w:t>Варіант VI</w:t>
      </w:r>
    </w:p>
    <w:p w:rsidR="005E7354" w:rsidRPr="00DC529C" w:rsidRDefault="005E7354" w:rsidP="00DC529C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DC529C">
        <w:rPr>
          <w:rFonts w:ascii="Times New Roman" w:hAnsi="Times New Roman"/>
          <w:sz w:val="28"/>
          <w:szCs w:val="28"/>
          <w:lang w:val="uk-UA"/>
        </w:rPr>
        <w:t>1.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C529C">
        <w:rPr>
          <w:rFonts w:ascii="Times New Roman" w:hAnsi="Times New Roman"/>
          <w:sz w:val="28"/>
          <w:szCs w:val="28"/>
          <w:lang w:val="uk-UA"/>
        </w:rPr>
        <w:t>Що означають</w:t>
      </w:r>
      <w:r>
        <w:rPr>
          <w:rFonts w:ascii="Times New Roman" w:hAnsi="Times New Roman"/>
          <w:sz w:val="28"/>
          <w:szCs w:val="28"/>
          <w:lang w:val="uk-UA"/>
        </w:rPr>
        <w:t xml:space="preserve"> ці</w:t>
      </w:r>
      <w:r w:rsidRPr="00DC529C">
        <w:rPr>
          <w:rFonts w:ascii="Times New Roman" w:hAnsi="Times New Roman"/>
          <w:sz w:val="28"/>
          <w:szCs w:val="28"/>
          <w:lang w:val="uk-UA"/>
        </w:rPr>
        <w:t xml:space="preserve"> знаки?</w:t>
      </w:r>
    </w:p>
    <w:p w:rsidR="005E7354" w:rsidRPr="00DC529C" w:rsidRDefault="005E7354" w:rsidP="00DC529C">
      <w:pPr>
        <w:jc w:val="center"/>
        <w:rPr>
          <w:lang w:val="uk-UA"/>
        </w:rPr>
      </w:pPr>
      <w:r w:rsidRPr="00FA324D">
        <w:rPr>
          <w:noProof/>
          <w:lang w:val="ru-RU" w:eastAsia="ru-RU"/>
        </w:rPr>
        <w:pict>
          <v:shape id="Рисунок 10" o:spid="_x0000_i1033" type="#_x0000_t75" style="width:253.5pt;height:73.5pt;visibility:visible">
            <v:imagedata r:id="rId9" o:title="" croptop="27194f" cropbottom="32902f" cropleft="8478f" cropright="43836f"/>
          </v:shape>
        </w:pict>
      </w:r>
    </w:p>
    <w:p w:rsidR="005E7354" w:rsidRPr="00FB46FF" w:rsidRDefault="005E7354" w:rsidP="008840C6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2. Обґрунтувати, чому речовини не можна:</w:t>
      </w:r>
    </w:p>
    <w:p w:rsidR="005E7354" w:rsidRPr="00FB46FF" w:rsidRDefault="005E7354" w:rsidP="008840C6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а) пробувати на смак;</w:t>
      </w:r>
    </w:p>
    <w:p w:rsidR="005E7354" w:rsidRPr="00FB46FF" w:rsidRDefault="005E7354" w:rsidP="008840C6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б) брати руками;</w:t>
      </w:r>
    </w:p>
    <w:p w:rsidR="005E7354" w:rsidRPr="00FB46FF" w:rsidRDefault="005E7354" w:rsidP="008840C6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в) змішувати без вказівки вчителя;</w:t>
      </w:r>
    </w:p>
    <w:p w:rsidR="005E7354" w:rsidRPr="00FB46FF" w:rsidRDefault="005E7354" w:rsidP="008840C6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г) для визначення запаху підносити близько до обличчя.</w:t>
      </w:r>
    </w:p>
    <w:p w:rsidR="005E7354" w:rsidRDefault="005E7354" w:rsidP="008840C6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3. </w:t>
      </w:r>
      <w:r w:rsidRPr="00FB46FF">
        <w:rPr>
          <w:rFonts w:ascii="Times New Roman" w:hAnsi="Times New Roman"/>
          <w:sz w:val="28"/>
          <w:szCs w:val="28"/>
          <w:lang w:val="uk-UA"/>
        </w:rPr>
        <w:t>Назвати зображене на малюнку хімічне обладнання та вказати його призначення</w:t>
      </w:r>
    </w:p>
    <w:p w:rsidR="005E7354" w:rsidRPr="00FB46FF" w:rsidRDefault="005E7354" w:rsidP="00DC529C">
      <w:pPr>
        <w:spacing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FA324D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Рисунок 12" o:spid="_x0000_i1034" type="#_x0000_t75" style="width:185.25pt;height:153pt;visibility:visible">
            <v:imagedata r:id="rId9" o:title="" croptop="38315f" cropbottom="17642f" cropleft="18031f" cropright="38922f"/>
          </v:shape>
        </w:pict>
      </w:r>
    </w:p>
    <w:p w:rsidR="005E7354" w:rsidRDefault="005E7354" w:rsidP="003957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E7354" w:rsidRDefault="005E7354" w:rsidP="003957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E7354" w:rsidRDefault="005E7354" w:rsidP="003957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E7354" w:rsidRDefault="005E7354" w:rsidP="003957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E7354" w:rsidRDefault="005E7354" w:rsidP="003957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E7354" w:rsidRDefault="005E7354" w:rsidP="003957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E7354" w:rsidRDefault="005E7354" w:rsidP="003957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E7354" w:rsidRDefault="005E7354" w:rsidP="003957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E7354" w:rsidRDefault="005E7354" w:rsidP="003957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E7354" w:rsidRDefault="005E7354" w:rsidP="003957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E7354" w:rsidRDefault="005E7354" w:rsidP="003957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E7354" w:rsidRDefault="005E7354" w:rsidP="003957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E7354" w:rsidRDefault="005E7354" w:rsidP="003957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E7354" w:rsidRDefault="005E7354" w:rsidP="003957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E7354" w:rsidRDefault="005E7354" w:rsidP="003957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E7354" w:rsidRDefault="005E7354" w:rsidP="003957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E7354" w:rsidRDefault="005E7354" w:rsidP="003957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E7354" w:rsidRPr="00FB46FF" w:rsidRDefault="005E7354" w:rsidP="003957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sz w:val="28"/>
          <w:szCs w:val="28"/>
          <w:lang w:val="ru-RU"/>
        </w:rPr>
        <w:t xml:space="preserve">Самостійна </w:t>
      </w:r>
      <w:r w:rsidRPr="00FB46FF">
        <w:rPr>
          <w:rFonts w:ascii="Times New Roman" w:hAnsi="Times New Roman"/>
          <w:b/>
          <w:sz w:val="28"/>
          <w:szCs w:val="28"/>
          <w:lang w:val="uk-UA"/>
        </w:rPr>
        <w:t xml:space="preserve">робота  </w:t>
      </w:r>
    </w:p>
    <w:p w:rsidR="005E7354" w:rsidRPr="00FB46FF" w:rsidRDefault="005E7354" w:rsidP="0039576D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sz w:val="28"/>
          <w:szCs w:val="28"/>
          <w:lang w:val="uk-UA"/>
        </w:rPr>
        <w:t>з теми «Чисті речовини та суміші. Методи розділення сумішей»</w:t>
      </w:r>
    </w:p>
    <w:p w:rsidR="005E7354" w:rsidRPr="00FB46FF" w:rsidRDefault="005E7354" w:rsidP="0039576D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5E7354" w:rsidRPr="00FB46FF" w:rsidRDefault="005E7354" w:rsidP="0039576D">
      <w:pPr>
        <w:spacing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i/>
          <w:sz w:val="28"/>
          <w:szCs w:val="28"/>
          <w:lang w:val="uk-UA"/>
        </w:rPr>
        <w:t xml:space="preserve">Варіант І </w:t>
      </w:r>
    </w:p>
    <w:p w:rsidR="005E7354" w:rsidRPr="00FB46FF" w:rsidRDefault="005E7354" w:rsidP="0039576D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1. Встановіть відповідність:</w:t>
      </w:r>
    </w:p>
    <w:p w:rsidR="005E7354" w:rsidRPr="00FB46FF" w:rsidRDefault="005E7354" w:rsidP="0039576D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а) полуничний сироп;                             1) чиста речовина;</w:t>
      </w:r>
    </w:p>
    <w:p w:rsidR="005E7354" w:rsidRPr="00FB46FF" w:rsidRDefault="005E7354" w:rsidP="0039576D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б) шампунь;                                              2) суміш речовин.</w:t>
      </w:r>
    </w:p>
    <w:p w:rsidR="005E7354" w:rsidRPr="00FB46FF" w:rsidRDefault="005E7354" w:rsidP="0039576D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в) гірське повітря;</w:t>
      </w:r>
    </w:p>
    <w:p w:rsidR="005E7354" w:rsidRPr="00FB46FF" w:rsidRDefault="005E7354" w:rsidP="0039576D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г) кисень;</w:t>
      </w:r>
    </w:p>
    <w:p w:rsidR="005E7354" w:rsidRPr="00FB46FF" w:rsidRDefault="005E7354" w:rsidP="0039576D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ґ) кров;</w:t>
      </w:r>
    </w:p>
    <w:p w:rsidR="005E7354" w:rsidRPr="00FB46FF" w:rsidRDefault="005E7354" w:rsidP="0039576D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д) лимонний сік;</w:t>
      </w:r>
    </w:p>
    <w:p w:rsidR="005E7354" w:rsidRPr="00FB46FF" w:rsidRDefault="005E7354" w:rsidP="0039576D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е) цукор; </w:t>
      </w:r>
    </w:p>
    <w:p w:rsidR="005E7354" w:rsidRPr="00FB46FF" w:rsidRDefault="005E7354" w:rsidP="0039576D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2. Назвіть суміші, що трапляються у природі.</w:t>
      </w:r>
    </w:p>
    <w:p w:rsidR="005E7354" w:rsidRPr="00FB46FF" w:rsidRDefault="005E7354" w:rsidP="00EA256A">
      <w:pPr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3. Яким способом можна розділити суміш цукру з піском: а) магнітом; б) розчиненням у воді й фільтруванням; в) випарюванням; г) відстоюванням. Вкажіть, на яких властивостях речовин ґрунтуються способи їх розділення.</w:t>
      </w:r>
    </w:p>
    <w:p w:rsidR="005E7354" w:rsidRPr="00FB46FF" w:rsidRDefault="005E7354" w:rsidP="0039576D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39576D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39576D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39576D">
      <w:pPr>
        <w:spacing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i/>
          <w:sz w:val="28"/>
          <w:szCs w:val="28"/>
          <w:lang w:val="uk-UA"/>
        </w:rPr>
        <w:t>Варіант ІІ</w:t>
      </w:r>
    </w:p>
    <w:p w:rsidR="005E7354" w:rsidRPr="00FB46FF" w:rsidRDefault="005E7354" w:rsidP="00A668F1">
      <w:pPr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1. Називаючи суміші, учень перелічив: а) молоко; б) золото; в) повітря; г) мінеральна вода; ґ) алюміній. В яких пунктах він допустив помилку?</w:t>
      </w:r>
    </w:p>
    <w:p w:rsidR="005E7354" w:rsidRPr="00FB46FF" w:rsidRDefault="005E7354" w:rsidP="00A668F1">
      <w:pPr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2. Наведіть приклади чистих речовин, що трапляються у природі. Відповідь обґрунтуйте.</w:t>
      </w:r>
    </w:p>
    <w:p w:rsidR="005E7354" w:rsidRPr="00FB46FF" w:rsidRDefault="005E7354" w:rsidP="00A668F1">
      <w:pPr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3. Якими способами можна розділити суміш бензину з водою: а) фільтруванням; б) відстоюванням; в) дистиляцією; г) випарюванням. Вкажіть, на яких властивостях речовин ґрунтуються способи їх розділення.</w:t>
      </w:r>
    </w:p>
    <w:p w:rsidR="005E7354" w:rsidRPr="00FB46FF" w:rsidRDefault="005E7354" w:rsidP="0039576D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39576D">
      <w:pPr>
        <w:spacing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i/>
          <w:sz w:val="28"/>
          <w:szCs w:val="28"/>
          <w:lang w:val="uk-UA"/>
        </w:rPr>
        <w:t>Варіант ІІІ</w:t>
      </w:r>
    </w:p>
    <w:p w:rsidR="005E7354" w:rsidRPr="00FB46FF" w:rsidRDefault="005E7354" w:rsidP="0039576D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1. Встановіть відповідність:</w:t>
      </w:r>
    </w:p>
    <w:p w:rsidR="005E7354" w:rsidRPr="00FB46FF" w:rsidRDefault="005E7354" w:rsidP="0039576D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а) вуглекислий газ;                                        1) чиста речовина;</w:t>
      </w:r>
    </w:p>
    <w:p w:rsidR="005E7354" w:rsidRPr="00FB46FF" w:rsidRDefault="005E7354" w:rsidP="0039576D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б) повітря;                                                       2) суміш речовин.</w:t>
      </w:r>
    </w:p>
    <w:p w:rsidR="005E7354" w:rsidRPr="00FB46FF" w:rsidRDefault="005E7354" w:rsidP="0039576D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в) сірка;</w:t>
      </w:r>
    </w:p>
    <w:p w:rsidR="005E7354" w:rsidRPr="00FB46FF" w:rsidRDefault="005E7354" w:rsidP="0039576D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г) молоко;</w:t>
      </w:r>
    </w:p>
    <w:p w:rsidR="005E7354" w:rsidRPr="00FB46FF" w:rsidRDefault="005E7354" w:rsidP="0039576D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ґ) мідь;</w:t>
      </w:r>
    </w:p>
    <w:p w:rsidR="005E7354" w:rsidRPr="00FB46FF" w:rsidRDefault="005E7354" w:rsidP="0039576D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д) спирт;</w:t>
      </w:r>
    </w:p>
    <w:p w:rsidR="005E7354" w:rsidRPr="00FB46FF" w:rsidRDefault="005E7354" w:rsidP="0039576D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е) дистильована вода; </w:t>
      </w:r>
    </w:p>
    <w:p w:rsidR="005E7354" w:rsidRPr="00FB46FF" w:rsidRDefault="005E7354" w:rsidP="0039576D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2. Чому парафін, скло, олія не мають постійної температури плавлення й кипіння?</w:t>
      </w:r>
    </w:p>
    <w:p w:rsidR="005E7354" w:rsidRPr="00FB46FF" w:rsidRDefault="005E7354" w:rsidP="00A668F1">
      <w:pPr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3. Для розділення яких із наведених сумішей можна застосувати відстоювання: а) вода й крейда; б) цукор і вода; в) пісок і тирса; г) залізні і мідні ошурки. Чому?</w:t>
      </w:r>
    </w:p>
    <w:p w:rsidR="005E7354" w:rsidRPr="00FB46FF" w:rsidRDefault="005E7354" w:rsidP="0039576D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39576D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39576D">
      <w:pPr>
        <w:spacing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i/>
          <w:sz w:val="28"/>
          <w:szCs w:val="28"/>
          <w:lang w:val="uk-UA"/>
        </w:rPr>
        <w:t>Варіант IV</w:t>
      </w:r>
    </w:p>
    <w:p w:rsidR="005E7354" w:rsidRPr="00FB46FF" w:rsidRDefault="005E7354" w:rsidP="0039576D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1. Встановіть відповідність:</w:t>
      </w:r>
    </w:p>
    <w:p w:rsidR="005E7354" w:rsidRPr="00FB46FF" w:rsidRDefault="005E7354" w:rsidP="0039576D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а) кухонна сіль;                                        1) чиста речовина;</w:t>
      </w:r>
    </w:p>
    <w:p w:rsidR="005E7354" w:rsidRPr="00FB46FF" w:rsidRDefault="005E7354" w:rsidP="0039576D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б) ґрунт;                                                    2) суміш речовин.</w:t>
      </w:r>
    </w:p>
    <w:p w:rsidR="005E7354" w:rsidRPr="00FB46FF" w:rsidRDefault="005E7354" w:rsidP="0039576D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в) морська вода;</w:t>
      </w:r>
    </w:p>
    <w:p w:rsidR="005E7354" w:rsidRPr="00FB46FF" w:rsidRDefault="005E7354" w:rsidP="0039576D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г) питна сода;</w:t>
      </w:r>
    </w:p>
    <w:p w:rsidR="005E7354" w:rsidRPr="00FB46FF" w:rsidRDefault="005E7354" w:rsidP="0039576D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ґ) цинк;</w:t>
      </w:r>
    </w:p>
    <w:p w:rsidR="005E7354" w:rsidRPr="00FB46FF" w:rsidRDefault="005E7354" w:rsidP="0039576D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д) крохмаль;</w:t>
      </w:r>
    </w:p>
    <w:p w:rsidR="005E7354" w:rsidRPr="00FB46FF" w:rsidRDefault="005E7354" w:rsidP="0039576D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е) краплина роси; </w:t>
      </w:r>
    </w:p>
    <w:p w:rsidR="005E7354" w:rsidRPr="00FB46FF" w:rsidRDefault="005E7354" w:rsidP="0039576D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2. Наведіть приклади сумішей, що складаються з речовин, яких немає в природі.</w:t>
      </w:r>
    </w:p>
    <w:p w:rsidR="005E7354" w:rsidRPr="00FB46FF" w:rsidRDefault="005E7354" w:rsidP="0039576D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3. Які способи можна використати для розділення сумішей:</w:t>
      </w:r>
    </w:p>
    <w:p w:rsidR="005E7354" w:rsidRPr="00FB46FF" w:rsidRDefault="005E7354" w:rsidP="0039576D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а) залізних ошурок із сіркою;</w:t>
      </w:r>
    </w:p>
    <w:p w:rsidR="005E7354" w:rsidRPr="00FB46FF" w:rsidRDefault="005E7354" w:rsidP="0039576D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б) мідних ошурок із деревним вугіллям?</w:t>
      </w:r>
    </w:p>
    <w:p w:rsidR="005E7354" w:rsidRPr="00FB46FF" w:rsidRDefault="005E7354" w:rsidP="0039576D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Вкажіть, на яких властивостях речовин ґрунтуються способи їх розділення.</w:t>
      </w:r>
    </w:p>
    <w:p w:rsidR="005E7354" w:rsidRPr="00FB46FF" w:rsidRDefault="005E7354" w:rsidP="0039576D">
      <w:pPr>
        <w:spacing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i/>
          <w:sz w:val="28"/>
          <w:szCs w:val="28"/>
          <w:lang w:val="uk-UA"/>
        </w:rPr>
        <w:t>Варіант V</w:t>
      </w:r>
    </w:p>
    <w:p w:rsidR="005E7354" w:rsidRPr="00FB46FF" w:rsidRDefault="005E7354" w:rsidP="00A668F1">
      <w:pPr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1. Природну воду профільтрували. Чи можна тепер стверджувати, що це чиста речовина? Відповідь обґрунтуйте. Якими способами можна отримати чисту воду?</w:t>
      </w:r>
    </w:p>
    <w:p w:rsidR="005E7354" w:rsidRPr="00FB46FF" w:rsidRDefault="005E7354" w:rsidP="00A668F1">
      <w:pPr>
        <w:spacing w:line="276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2. Доберіть правильне закінчення речення «Вологе повітря може бути...»:</w:t>
      </w:r>
    </w:p>
    <w:p w:rsidR="005E7354" w:rsidRPr="00FB46FF" w:rsidRDefault="005E7354" w:rsidP="00A668F1">
      <w:pPr>
        <w:spacing w:line="276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а) лише однорідною сумішшю;</w:t>
      </w:r>
    </w:p>
    <w:p w:rsidR="005E7354" w:rsidRPr="00FB46FF" w:rsidRDefault="005E7354" w:rsidP="00A668F1">
      <w:pPr>
        <w:spacing w:line="276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б) лише неоднорідною сумішшю;</w:t>
      </w:r>
    </w:p>
    <w:p w:rsidR="005E7354" w:rsidRPr="00FB46FF" w:rsidRDefault="005E7354" w:rsidP="00A668F1">
      <w:pPr>
        <w:spacing w:line="276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в) як однорідною, так і неоднорідною сумішшю.</w:t>
      </w:r>
    </w:p>
    <w:p w:rsidR="005E7354" w:rsidRPr="00FB46FF" w:rsidRDefault="005E7354" w:rsidP="00A668F1">
      <w:pPr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3. Виберіть необхідні операції для розділення суміші цукру, крейди та деревної тирси на окремі компоненти і запишіть номери операцій у порядку їх здійснення:</w:t>
      </w:r>
    </w:p>
    <w:p w:rsidR="005E7354" w:rsidRPr="00FB46FF" w:rsidRDefault="005E7354" w:rsidP="00A668F1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1) змішування з водою;</w:t>
      </w:r>
    </w:p>
    <w:p w:rsidR="005E7354" w:rsidRPr="00FB46FF" w:rsidRDefault="005E7354" w:rsidP="00A668F1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2) випарювання;</w:t>
      </w:r>
    </w:p>
    <w:p w:rsidR="005E7354" w:rsidRPr="00FB46FF" w:rsidRDefault="005E7354" w:rsidP="00A668F1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3) дія магніту;</w:t>
      </w:r>
    </w:p>
    <w:p w:rsidR="005E7354" w:rsidRPr="00FB46FF" w:rsidRDefault="005E7354" w:rsidP="00A668F1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4) фільтрування;</w:t>
      </w:r>
    </w:p>
    <w:p w:rsidR="005E7354" w:rsidRPr="00FB46FF" w:rsidRDefault="005E7354" w:rsidP="00A668F1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5) відстоювання.</w:t>
      </w:r>
    </w:p>
    <w:p w:rsidR="005E7354" w:rsidRPr="00FB46FF" w:rsidRDefault="005E7354" w:rsidP="0039576D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39576D">
      <w:pPr>
        <w:spacing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i/>
          <w:sz w:val="28"/>
          <w:szCs w:val="28"/>
          <w:lang w:val="uk-UA"/>
        </w:rPr>
        <w:t>Варіант VI</w:t>
      </w:r>
    </w:p>
    <w:p w:rsidR="005E7354" w:rsidRPr="00FB46FF" w:rsidRDefault="005E7354" w:rsidP="00A668F1">
      <w:pPr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1. У різні склянки з водою додали і добре перемішали невеликі порції соди, дрібно розтертої цегли, бензину, спирту, виноградного соку, молока. В яких склянках утворилися однорідні суміші, а в яких – неоднорідні суміші?</w:t>
      </w:r>
    </w:p>
    <w:p w:rsidR="005E7354" w:rsidRPr="00FB46FF" w:rsidRDefault="005E7354" w:rsidP="00A668F1">
      <w:pPr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2. За якими із зазначених властивостей можна встановити, що є сумішшю речовин – парафін чи нафталін:</w:t>
      </w:r>
    </w:p>
    <w:p w:rsidR="005E7354" w:rsidRPr="00FB46FF" w:rsidRDefault="005E7354" w:rsidP="0039576D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а) температура плавлення має певний інтервал;</w:t>
      </w:r>
    </w:p>
    <w:p w:rsidR="005E7354" w:rsidRPr="00FB46FF" w:rsidRDefault="005E7354" w:rsidP="0039576D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б) неоднорідність маси;</w:t>
      </w:r>
    </w:p>
    <w:p w:rsidR="005E7354" w:rsidRPr="00FB46FF" w:rsidRDefault="005E7354" w:rsidP="0039576D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в) колір;</w:t>
      </w:r>
    </w:p>
    <w:p w:rsidR="005E7354" w:rsidRPr="00FB46FF" w:rsidRDefault="005E7354" w:rsidP="0039576D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г) нерозчинність у воді?</w:t>
      </w:r>
    </w:p>
    <w:p w:rsidR="005E7354" w:rsidRPr="00FB46FF" w:rsidRDefault="005E7354" w:rsidP="0039576D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3. Складіть план експерименту з розділення суміші піску, залізних ошурок і кухонної солі.</w:t>
      </w:r>
    </w:p>
    <w:p w:rsidR="005E7354" w:rsidRPr="00FB46FF" w:rsidRDefault="005E7354" w:rsidP="0039576D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Вкажіть, на яких властивостях речовин ґрунтуються способи їх розділення.</w:t>
      </w:r>
    </w:p>
    <w:p w:rsidR="005E7354" w:rsidRPr="008840C6" w:rsidRDefault="005E7354" w:rsidP="002A0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5E7354" w:rsidRPr="00FB46FF" w:rsidRDefault="005E7354" w:rsidP="003957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bCs/>
          <w:sz w:val="28"/>
          <w:szCs w:val="28"/>
        </w:rPr>
        <w:t xml:space="preserve">Самостійна робота </w:t>
      </w:r>
    </w:p>
    <w:p w:rsidR="005E7354" w:rsidRPr="00FB46FF" w:rsidRDefault="005E7354" w:rsidP="003957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bCs/>
          <w:sz w:val="28"/>
          <w:szCs w:val="28"/>
        </w:rPr>
        <w:t>з тем «Відносна молекулярна маса речовини. Масові частки елементів.</w:t>
      </w:r>
      <w:r w:rsidRPr="00FB46FF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</w:p>
    <w:p w:rsidR="005E7354" w:rsidRPr="00FB46FF" w:rsidRDefault="005E7354" w:rsidP="003957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B46FF">
        <w:rPr>
          <w:rFonts w:ascii="Times New Roman" w:hAnsi="Times New Roman"/>
          <w:b/>
          <w:bCs/>
          <w:sz w:val="28"/>
          <w:szCs w:val="28"/>
        </w:rPr>
        <w:t>Фізичні й хімічні явища»</w:t>
      </w:r>
    </w:p>
    <w:p w:rsidR="005E7354" w:rsidRPr="00FB46FF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bCs/>
          <w:i/>
          <w:iCs/>
          <w:sz w:val="28"/>
          <w:szCs w:val="28"/>
        </w:rPr>
        <w:t>Варіант І</w:t>
      </w:r>
    </w:p>
    <w:p w:rsidR="005E7354" w:rsidRPr="00FB46FF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i/>
          <w:iCs/>
          <w:sz w:val="28"/>
          <w:szCs w:val="28"/>
        </w:rPr>
      </w:pPr>
    </w:p>
    <w:p w:rsidR="005E7354" w:rsidRPr="00FB46FF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i/>
          <w:iCs/>
          <w:sz w:val="28"/>
          <w:szCs w:val="28"/>
        </w:rPr>
        <w:t xml:space="preserve">Початковий </w:t>
      </w:r>
      <w:r>
        <w:rPr>
          <w:rFonts w:ascii="Times New Roman" w:hAnsi="Times New Roman"/>
          <w:b/>
          <w:i/>
          <w:iCs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b/>
          <w:i/>
          <w:iCs/>
          <w:sz w:val="28"/>
          <w:szCs w:val="28"/>
        </w:rPr>
        <w:t>рівень (3 бали)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У тестових завданнях одна правильна відповідь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1. Виберіть рядок, що містить символи тільки неметалічних елементів: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К, О, С;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S, Cu, Cl;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B, P, I;</w:t>
      </w:r>
    </w:p>
    <w:p w:rsidR="005E7354" w:rsidRPr="00A668F1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г) Si, Ag, He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2. Вкажіть елемент, що має найвищу валентність VI: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As;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O;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Mn;</w:t>
      </w:r>
    </w:p>
    <w:p w:rsidR="005E7354" w:rsidRPr="00A668F1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г) S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3. Вкажіть формулу вищого оксиду Мангану: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MnО;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MnO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MnO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г) Mn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7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FB46FF">
        <w:rPr>
          <w:rFonts w:ascii="Times New Roman" w:hAnsi="Times New Roman"/>
          <w:sz w:val="28"/>
          <w:szCs w:val="28"/>
        </w:rPr>
        <w:t xml:space="preserve"> 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4. Яка з нижченаведених сполук має у формулі таку саму кількість атомів, як і молекула N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uk-UA"/>
        </w:rPr>
        <w:t>?</w:t>
      </w:r>
      <w:r w:rsidRPr="00FB46FF">
        <w:rPr>
          <w:rFonts w:ascii="Times New Roman" w:hAnsi="Times New Roman"/>
          <w:sz w:val="28"/>
          <w:szCs w:val="28"/>
        </w:rPr>
        <w:t xml:space="preserve"> 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CO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SO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HPO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г) P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5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FB46FF">
        <w:rPr>
          <w:rFonts w:ascii="Times New Roman" w:hAnsi="Times New Roman"/>
          <w:sz w:val="28"/>
          <w:szCs w:val="28"/>
        </w:rPr>
        <w:t xml:space="preserve"> 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5. Хімічним явищем є: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випаровування води з чайника під час кипіння;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виділення солі під час висихання мокрого взуття;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нагрівання повітря від гарячої батареї;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позеленіння мідних монет.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6. Фізичним явищем є: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утворення попелу з паперу;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зростання пиріжків на дріжджах;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горіння свічки;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притягання заліза магнітом.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i/>
          <w:iCs/>
          <w:sz w:val="28"/>
          <w:szCs w:val="28"/>
        </w:rPr>
        <w:t>Середній</w:t>
      </w:r>
      <w:r>
        <w:rPr>
          <w:rFonts w:ascii="Times New Roman" w:hAnsi="Times New Roman"/>
          <w:b/>
          <w:i/>
          <w:iCs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b/>
          <w:i/>
          <w:iCs/>
          <w:sz w:val="28"/>
          <w:szCs w:val="28"/>
        </w:rPr>
        <w:t xml:space="preserve"> рівень (3 бали)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7. Обчисліть відносні молекулярні маси й масові частки всіх елементів у сполуках: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P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</w:rPr>
        <w:t xml:space="preserve"> , </w:t>
      </w:r>
      <w:r w:rsidRPr="00FB46FF">
        <w:rPr>
          <w:rFonts w:ascii="Times New Roman" w:hAnsi="Times New Roman"/>
          <w:sz w:val="28"/>
          <w:szCs w:val="28"/>
          <w:lang w:val="uk-UA"/>
        </w:rPr>
        <w:t>Н</w:t>
      </w:r>
      <w:r w:rsidRPr="00FB46FF">
        <w:rPr>
          <w:rFonts w:ascii="Times New Roman" w:hAnsi="Times New Roman"/>
          <w:sz w:val="28"/>
          <w:szCs w:val="28"/>
        </w:rPr>
        <w:t>PO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</w:rPr>
        <w:t xml:space="preserve"> .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i/>
          <w:iCs/>
          <w:sz w:val="28"/>
          <w:szCs w:val="28"/>
        </w:rPr>
        <w:t xml:space="preserve">Достатній </w:t>
      </w:r>
      <w:r>
        <w:rPr>
          <w:rFonts w:ascii="Times New Roman" w:hAnsi="Times New Roman"/>
          <w:b/>
          <w:i/>
          <w:iCs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b/>
          <w:i/>
          <w:iCs/>
          <w:sz w:val="28"/>
          <w:szCs w:val="28"/>
        </w:rPr>
        <w:t>рівень (3 бали)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8. Складіть формули двох речовин, якщо відомо, що молекула першої речовини містить 2 атоми Нітрогену, 1 атом Оксигену, а молекула другої — 2 атоми Нітрогену, 3 атоми Оксиген</w:t>
      </w:r>
      <w:r w:rsidRPr="00FB46FF">
        <w:rPr>
          <w:rFonts w:ascii="Times New Roman" w:hAnsi="Times New Roman"/>
          <w:sz w:val="28"/>
          <w:szCs w:val="28"/>
          <w:lang w:val="uk-UA"/>
        </w:rPr>
        <w:t>у.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У</w:t>
      </w:r>
      <w:r w:rsidRPr="00FB46FF">
        <w:rPr>
          <w:rFonts w:ascii="Times New Roman" w:hAnsi="Times New Roman"/>
          <w:sz w:val="28"/>
          <w:szCs w:val="28"/>
        </w:rPr>
        <w:t xml:space="preserve"> якої речовини відносна молекулярна маса більше? У скільки разів?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 У якій сполуці масова частка Оксигену більша? У скільки разів?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 Визначте валентності Нітрогену в цих сполуках. Складіть формули ще двох сполук Нітрогену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>з Оксигеном, якщо відомо, що валентність Нітрогену в одній речовині дорівнює ІІ, а в другій — ІV.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i/>
          <w:iCs/>
          <w:sz w:val="28"/>
          <w:szCs w:val="28"/>
        </w:rPr>
        <w:t xml:space="preserve">Творчий </w:t>
      </w:r>
      <w:r>
        <w:rPr>
          <w:rFonts w:ascii="Times New Roman" w:hAnsi="Times New Roman"/>
          <w:b/>
          <w:i/>
          <w:iCs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b/>
          <w:i/>
          <w:iCs/>
          <w:sz w:val="28"/>
          <w:szCs w:val="28"/>
        </w:rPr>
        <w:t>рівень (3 бали)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9. Складіть формулу сульфур оксиду S</w:t>
      </w:r>
      <w:r w:rsidRPr="00FB46FF">
        <w:rPr>
          <w:rFonts w:ascii="Times New Roman" w:hAnsi="Times New Roman"/>
          <w:sz w:val="28"/>
          <w:szCs w:val="28"/>
          <w:vertAlign w:val="subscript"/>
        </w:rPr>
        <w:t>x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</w:rPr>
        <w:t>y</w:t>
      </w:r>
      <w:r w:rsidRPr="00FB46FF">
        <w:rPr>
          <w:rFonts w:ascii="Times New Roman" w:hAnsi="Times New Roman"/>
          <w:sz w:val="28"/>
          <w:szCs w:val="28"/>
        </w:rPr>
        <w:t xml:space="preserve"> , що є легкокиплячою рідиною, якщо маси елементів S і О відносяться як 2:3. Обчисліть відносну молекулярну масу й масові частки елементів у сполуці. Визначте валентності елементів і запропонуйте структурну формулу сполуки.</w:t>
      </w:r>
    </w:p>
    <w:p w:rsidR="005E7354" w:rsidRPr="00FB46FF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bCs/>
          <w:i/>
          <w:iCs/>
          <w:sz w:val="28"/>
          <w:szCs w:val="28"/>
        </w:rPr>
        <w:t>Варіант ІІ</w:t>
      </w:r>
    </w:p>
    <w:p w:rsidR="005E7354" w:rsidRPr="00FB46FF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i/>
          <w:iCs/>
          <w:sz w:val="28"/>
          <w:szCs w:val="28"/>
        </w:rPr>
      </w:pPr>
    </w:p>
    <w:p w:rsidR="005E7354" w:rsidRPr="00FB46FF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i/>
          <w:iCs/>
          <w:sz w:val="28"/>
          <w:szCs w:val="28"/>
        </w:rPr>
        <w:t>Початковий рівень (3 бали)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У тестових завданнях одна правильна відповідь.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1. Виберіть рядок, що містить символи тільки металічних елементів: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Na, О, Si;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S, Cа, N;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Be, O, I;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K, Ag, Cu.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2. Вкажіть елемент, що має найвищу валентність VII: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As;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He;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І;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S.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3. Вкажіть формулу вищого оксиду </w:t>
      </w:r>
      <w:r w:rsidRPr="00FB46FF">
        <w:rPr>
          <w:rFonts w:ascii="Times New Roman" w:hAnsi="Times New Roman"/>
          <w:sz w:val="28"/>
          <w:szCs w:val="28"/>
          <w:lang w:val="uk-UA"/>
        </w:rPr>
        <w:t>Брому</w:t>
      </w:r>
      <w:r w:rsidRPr="00FB46FF">
        <w:rPr>
          <w:rFonts w:ascii="Times New Roman" w:hAnsi="Times New Roman"/>
          <w:sz w:val="28"/>
          <w:szCs w:val="28"/>
        </w:rPr>
        <w:t>: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Br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</w:rPr>
        <w:t xml:space="preserve"> ;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Br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5</w:t>
      </w:r>
      <w:r w:rsidRPr="00FB46FF">
        <w:rPr>
          <w:rFonts w:ascii="Times New Roman" w:hAnsi="Times New Roman"/>
          <w:sz w:val="28"/>
          <w:szCs w:val="28"/>
        </w:rPr>
        <w:t xml:space="preserve"> ;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Br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7</w:t>
      </w:r>
      <w:r w:rsidRPr="00FB46FF">
        <w:rPr>
          <w:rFonts w:ascii="Times New Roman" w:hAnsi="Times New Roman"/>
          <w:sz w:val="28"/>
          <w:szCs w:val="28"/>
        </w:rPr>
        <w:t xml:space="preserve"> ;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Br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O .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4. Яка з нижченаведених сполук має у формулі таку саму кількість атомів, як і молекула NO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?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N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CO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</w:rPr>
        <w:t xml:space="preserve"> ;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N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O ;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PH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</w:rPr>
        <w:t>.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5. Фізичним явищем є: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видавлювання олії з насіння;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підсмажування м’яса;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горіння сірника;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гасіння соди оцтом.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6. Допоможіть учням молодших класів визначити хімічне явище: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утворення льоду на калюжах;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плавлення свічки;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світіння електричної лампочки;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обвуглювання деревини.</w:t>
      </w:r>
    </w:p>
    <w:p w:rsidR="005E7354" w:rsidRPr="00FB46FF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i/>
          <w:iCs/>
          <w:sz w:val="28"/>
          <w:szCs w:val="28"/>
          <w:lang w:val="uk-UA"/>
        </w:rPr>
      </w:pP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i/>
          <w:iCs/>
          <w:sz w:val="28"/>
          <w:szCs w:val="28"/>
        </w:rPr>
        <w:t>Середній рівень (3 бали)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7. Обчисліть відносні молекулярні маси й масові частки всіх елементів у сполуках: 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</w:rPr>
        <w:t>PO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4</w:t>
      </w:r>
      <w:r w:rsidRPr="00FB46FF">
        <w:rPr>
          <w:rFonts w:ascii="Times New Roman" w:hAnsi="Times New Roman"/>
          <w:sz w:val="28"/>
          <w:szCs w:val="28"/>
        </w:rPr>
        <w:t xml:space="preserve"> , P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5</w:t>
      </w:r>
      <w:r w:rsidRPr="00FB46FF">
        <w:rPr>
          <w:rFonts w:ascii="Times New Roman" w:hAnsi="Times New Roman"/>
          <w:sz w:val="28"/>
          <w:szCs w:val="28"/>
        </w:rPr>
        <w:t xml:space="preserve"> .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  <w:lang w:val="uk-UA"/>
        </w:rPr>
      </w:pP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i/>
          <w:iCs/>
          <w:sz w:val="28"/>
          <w:szCs w:val="28"/>
        </w:rPr>
        <w:t>Достатній рівень (3 бали)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8. Складіть формули двох речовин, якщо відомо, що молекула першої речовини містить 2 атоми Брому, атом Оксигену, молекула другої — 2 атоми Брому, 3 атоми Оксигену.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У якої речовини відносна молекулярна маса більше? У скільки разів?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У якій сполуці масова частка Оксигену більша? У скільки разів?</w:t>
      </w:r>
    </w:p>
    <w:p w:rsidR="005E7354" w:rsidRPr="00A668F1" w:rsidRDefault="005E7354" w:rsidP="00A668F1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Визначте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FB46FF">
        <w:rPr>
          <w:rFonts w:ascii="Times New Roman" w:hAnsi="Times New Roman"/>
          <w:sz w:val="28"/>
          <w:szCs w:val="28"/>
        </w:rPr>
        <w:t xml:space="preserve">валентності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FB46FF">
        <w:rPr>
          <w:rFonts w:ascii="Times New Roman" w:hAnsi="Times New Roman"/>
          <w:sz w:val="28"/>
          <w:szCs w:val="28"/>
        </w:rPr>
        <w:t xml:space="preserve">Брому в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>цих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 xml:space="preserve"> сполуках.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 xml:space="preserve"> Складіть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 xml:space="preserve"> формули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 xml:space="preserve"> ще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FB46FF">
        <w:rPr>
          <w:rFonts w:ascii="Times New Roman" w:hAnsi="Times New Roman"/>
          <w:sz w:val="28"/>
          <w:szCs w:val="28"/>
        </w:rPr>
        <w:t xml:space="preserve"> двох сполук Брому з Окси</w:t>
      </w:r>
      <w:r w:rsidRPr="00FB46FF">
        <w:rPr>
          <w:rFonts w:ascii="Times New Roman" w:hAnsi="Times New Roman"/>
          <w:sz w:val="28"/>
          <w:szCs w:val="28"/>
          <w:lang w:val="uk-UA"/>
        </w:rPr>
        <w:t>ге</w:t>
      </w:r>
      <w:r w:rsidRPr="00FB46FF">
        <w:rPr>
          <w:rFonts w:ascii="Times New Roman" w:hAnsi="Times New Roman"/>
          <w:sz w:val="28"/>
          <w:szCs w:val="28"/>
        </w:rPr>
        <w:t>ном, якщо відомо, що валентність Брому в одній речовині дорівнює V, а в другій — VII.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</w:p>
    <w:p w:rsidR="005E7354" w:rsidRPr="00FB46FF" w:rsidRDefault="005E7354" w:rsidP="00A668F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i/>
          <w:iCs/>
          <w:sz w:val="28"/>
          <w:szCs w:val="28"/>
        </w:rPr>
        <w:t>Творчий рівень (3 бали)</w:t>
      </w:r>
    </w:p>
    <w:p w:rsidR="005E7354" w:rsidRPr="00FB46FF" w:rsidRDefault="005E7354" w:rsidP="00A668F1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9. Складіть формулу нітроген оксиду N</w:t>
      </w:r>
      <w:r w:rsidRPr="00FB46FF">
        <w:rPr>
          <w:rFonts w:ascii="Times New Roman" w:hAnsi="Times New Roman"/>
          <w:sz w:val="28"/>
          <w:szCs w:val="28"/>
          <w:vertAlign w:val="subscript"/>
        </w:rPr>
        <w:t>x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</w:rPr>
        <w:t>y</w:t>
      </w:r>
      <w:r w:rsidRPr="00FB46FF">
        <w:rPr>
          <w:rFonts w:ascii="Times New Roman" w:hAnsi="Times New Roman"/>
          <w:sz w:val="28"/>
          <w:szCs w:val="28"/>
        </w:rPr>
        <w:t xml:space="preserve"> , що є блакитною рідиною, якщо маси елементів N і О відносяться як 7:12. Обчисліть відносну молекулярну масу й масові частки елементів у сполуці. Визначте валентності елементів і запропонуйте структурну формулу сполуки.</w:t>
      </w:r>
    </w:p>
    <w:p w:rsidR="005E7354" w:rsidRPr="00FB46FF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sz w:val="28"/>
          <w:szCs w:val="28"/>
        </w:rPr>
      </w:pPr>
    </w:p>
    <w:p w:rsidR="005E7354" w:rsidRPr="00FB46FF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sz w:val="28"/>
          <w:szCs w:val="28"/>
        </w:rPr>
      </w:pPr>
    </w:p>
    <w:p w:rsidR="005E7354" w:rsidRPr="00FB46FF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sz w:val="28"/>
          <w:szCs w:val="28"/>
        </w:rPr>
      </w:pPr>
    </w:p>
    <w:p w:rsidR="005E7354" w:rsidRPr="00FB46FF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sz w:val="28"/>
          <w:szCs w:val="28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bCs/>
          <w:i/>
          <w:iCs/>
          <w:sz w:val="28"/>
          <w:szCs w:val="28"/>
        </w:rPr>
        <w:t>Варіант ІІІ</w:t>
      </w:r>
    </w:p>
    <w:p w:rsidR="005E7354" w:rsidRPr="00FB46FF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i/>
          <w:iCs/>
          <w:sz w:val="28"/>
          <w:szCs w:val="28"/>
          <w:lang w:val="uk-UA"/>
        </w:rPr>
      </w:pP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i/>
          <w:iCs/>
          <w:sz w:val="28"/>
          <w:szCs w:val="28"/>
        </w:rPr>
        <w:t>Початковий рівень (3 бали)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У тестових завданнях одна правильна відповідь.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1. Виберіть рядок, що містить символи тільки неметалічних елементів: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а) </w:t>
      </w:r>
      <w:r w:rsidRPr="00FB46FF">
        <w:rPr>
          <w:rFonts w:ascii="Times New Roman" w:hAnsi="Times New Roman"/>
          <w:sz w:val="28"/>
          <w:szCs w:val="28"/>
          <w:lang w:val="uk-UA"/>
        </w:rPr>
        <w:t>Са</w:t>
      </w:r>
      <w:r w:rsidRPr="00FB46FF">
        <w:rPr>
          <w:rFonts w:ascii="Times New Roman" w:hAnsi="Times New Roman"/>
          <w:sz w:val="28"/>
          <w:szCs w:val="28"/>
        </w:rPr>
        <w:t xml:space="preserve">, О, </w:t>
      </w:r>
      <w:r w:rsidRPr="00FB46FF">
        <w:rPr>
          <w:rFonts w:ascii="Times New Roman" w:hAnsi="Times New Roman"/>
          <w:sz w:val="28"/>
          <w:szCs w:val="28"/>
          <w:lang w:val="uk-UA"/>
        </w:rPr>
        <w:t>Н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б) </w:t>
      </w:r>
      <w:r w:rsidRPr="00FB46FF">
        <w:rPr>
          <w:rFonts w:ascii="Times New Roman" w:hAnsi="Times New Roman"/>
          <w:sz w:val="28"/>
          <w:szCs w:val="28"/>
          <w:lang w:val="en-US"/>
        </w:rPr>
        <w:t>F</w:t>
      </w:r>
      <w:r w:rsidRPr="00FB46FF">
        <w:rPr>
          <w:rFonts w:ascii="Times New Roman" w:hAnsi="Times New Roman"/>
          <w:sz w:val="28"/>
          <w:szCs w:val="28"/>
        </w:rPr>
        <w:t>, Zn, Cl;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C, S, Br;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K, Hg, He.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2. Вкажіть елемент, що має найвищу валентність V: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P;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O;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Mn;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S.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3. Вкажіть формулу вищого оксиду </w:t>
      </w:r>
      <w:r w:rsidRPr="00FB46FF">
        <w:rPr>
          <w:rFonts w:ascii="Times New Roman" w:hAnsi="Times New Roman"/>
          <w:sz w:val="28"/>
          <w:szCs w:val="28"/>
          <w:lang w:val="uk-UA"/>
        </w:rPr>
        <w:t>Хлору</w:t>
      </w:r>
      <w:r w:rsidRPr="00FB46FF">
        <w:rPr>
          <w:rFonts w:ascii="Times New Roman" w:hAnsi="Times New Roman"/>
          <w:sz w:val="28"/>
          <w:szCs w:val="28"/>
        </w:rPr>
        <w:t>: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Cl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О;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Cl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Cl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5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Cl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7</w:t>
      </w:r>
      <w:r w:rsidRPr="00FB46FF">
        <w:rPr>
          <w:rFonts w:ascii="Times New Roman" w:hAnsi="Times New Roman"/>
          <w:sz w:val="28"/>
          <w:szCs w:val="28"/>
        </w:rPr>
        <w:t>.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4. Яка з нижченаведених сполук має у формулі таку саму кількість атомів, як і молекула N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O ?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CO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SO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HPO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P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</w:rPr>
        <w:t>.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5. Хімічним явищем є: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а) </w:t>
      </w:r>
      <w:r w:rsidRPr="00FB46FF">
        <w:rPr>
          <w:rFonts w:ascii="Times New Roman" w:hAnsi="Times New Roman"/>
          <w:sz w:val="28"/>
          <w:szCs w:val="28"/>
          <w:lang w:val="uk-UA"/>
        </w:rPr>
        <w:t>танення льоду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б) виділення солі під час </w:t>
      </w:r>
      <w:r w:rsidRPr="00FB46FF">
        <w:rPr>
          <w:rFonts w:ascii="Times New Roman" w:hAnsi="Times New Roman"/>
          <w:sz w:val="28"/>
          <w:szCs w:val="28"/>
          <w:lang w:val="uk-UA"/>
        </w:rPr>
        <w:t>випарювання розчину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в) </w:t>
      </w:r>
      <w:r w:rsidRPr="00FB46FF">
        <w:rPr>
          <w:rFonts w:ascii="Times New Roman" w:hAnsi="Times New Roman"/>
          <w:sz w:val="28"/>
          <w:szCs w:val="28"/>
          <w:lang w:val="uk-UA"/>
        </w:rPr>
        <w:t>підігрівання їжі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г) </w:t>
      </w:r>
      <w:r w:rsidRPr="00FB46FF">
        <w:rPr>
          <w:rFonts w:ascii="Times New Roman" w:hAnsi="Times New Roman"/>
          <w:sz w:val="28"/>
          <w:szCs w:val="28"/>
          <w:lang w:val="uk-UA"/>
        </w:rPr>
        <w:t>почорніння срібних</w:t>
      </w:r>
      <w:r w:rsidRPr="00FB46FF">
        <w:rPr>
          <w:rFonts w:ascii="Times New Roman" w:hAnsi="Times New Roman"/>
          <w:sz w:val="28"/>
          <w:szCs w:val="28"/>
        </w:rPr>
        <w:t xml:space="preserve"> монет.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6. </w:t>
      </w:r>
      <w:r w:rsidRPr="00FB46FF">
        <w:rPr>
          <w:rFonts w:ascii="Times New Roman" w:hAnsi="Times New Roman"/>
          <w:sz w:val="28"/>
          <w:szCs w:val="28"/>
          <w:lang w:val="uk-UA"/>
        </w:rPr>
        <w:t>Перелічуючи ф</w:t>
      </w:r>
      <w:r w:rsidRPr="00FB46FF">
        <w:rPr>
          <w:rFonts w:ascii="Times New Roman" w:hAnsi="Times New Roman"/>
          <w:sz w:val="28"/>
          <w:szCs w:val="28"/>
        </w:rPr>
        <w:t>ізичн</w:t>
      </w:r>
      <w:r w:rsidRPr="00FB46FF">
        <w:rPr>
          <w:rFonts w:ascii="Times New Roman" w:hAnsi="Times New Roman"/>
          <w:sz w:val="28"/>
          <w:szCs w:val="28"/>
          <w:lang w:val="uk-UA"/>
        </w:rPr>
        <w:t>і</w:t>
      </w:r>
      <w:r w:rsidRPr="00FB46FF">
        <w:rPr>
          <w:rFonts w:ascii="Times New Roman" w:hAnsi="Times New Roman"/>
          <w:sz w:val="28"/>
          <w:szCs w:val="28"/>
        </w:rPr>
        <w:t xml:space="preserve"> явищ</w:t>
      </w:r>
      <w:r w:rsidRPr="00FB46FF">
        <w:rPr>
          <w:rFonts w:ascii="Times New Roman" w:hAnsi="Times New Roman"/>
          <w:sz w:val="28"/>
          <w:szCs w:val="28"/>
          <w:lang w:val="uk-UA"/>
        </w:rPr>
        <w:t>а, учень назвав</w:t>
      </w:r>
      <w:r w:rsidRPr="00FB46FF">
        <w:rPr>
          <w:rFonts w:ascii="Times New Roman" w:hAnsi="Times New Roman"/>
          <w:sz w:val="28"/>
          <w:szCs w:val="28"/>
        </w:rPr>
        <w:t>: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а) </w:t>
      </w:r>
      <w:r w:rsidRPr="00FB46FF">
        <w:rPr>
          <w:rFonts w:ascii="Times New Roman" w:hAnsi="Times New Roman"/>
          <w:sz w:val="28"/>
          <w:szCs w:val="28"/>
          <w:lang w:val="uk-UA"/>
        </w:rPr>
        <w:t>скисання молока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б) </w:t>
      </w:r>
      <w:r w:rsidRPr="00FB46FF">
        <w:rPr>
          <w:rFonts w:ascii="Times New Roman" w:hAnsi="Times New Roman"/>
          <w:sz w:val="28"/>
          <w:szCs w:val="28"/>
          <w:lang w:val="uk-UA"/>
        </w:rPr>
        <w:t>горіння дров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в) </w:t>
      </w:r>
      <w:r w:rsidRPr="00FB46FF">
        <w:rPr>
          <w:rFonts w:ascii="Times New Roman" w:hAnsi="Times New Roman"/>
          <w:sz w:val="28"/>
          <w:szCs w:val="28"/>
          <w:lang w:val="uk-UA"/>
        </w:rPr>
        <w:t>пожовтіння листя на дереві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г) </w:t>
      </w:r>
      <w:r w:rsidRPr="00FB46FF">
        <w:rPr>
          <w:rFonts w:ascii="Times New Roman" w:hAnsi="Times New Roman"/>
          <w:sz w:val="28"/>
          <w:szCs w:val="28"/>
          <w:lang w:val="uk-UA"/>
        </w:rPr>
        <w:t>танення криги на річці</w:t>
      </w:r>
      <w:r w:rsidRPr="00FB46FF">
        <w:rPr>
          <w:rFonts w:ascii="Times New Roman" w:hAnsi="Times New Roman"/>
          <w:sz w:val="28"/>
          <w:szCs w:val="28"/>
        </w:rPr>
        <w:t>.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  <w:lang w:val="uk-UA"/>
        </w:rPr>
      </w:pP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i/>
          <w:iCs/>
          <w:sz w:val="28"/>
          <w:szCs w:val="28"/>
        </w:rPr>
        <w:t>Середній рівень (3 бали)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7. Обчисліть відносні молекулярні маси й масові частки всіх елементів у сполуках: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СО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 xml:space="preserve">2 </w:t>
      </w:r>
      <w:r w:rsidRPr="00FB46FF">
        <w:rPr>
          <w:rFonts w:ascii="Times New Roman" w:hAnsi="Times New Roman"/>
          <w:sz w:val="28"/>
          <w:szCs w:val="28"/>
          <w:lang w:val="uk-UA"/>
        </w:rPr>
        <w:t>, Н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>СО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  <w:lang w:val="uk-UA"/>
        </w:rPr>
        <w:t>.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i/>
          <w:iCs/>
          <w:sz w:val="28"/>
          <w:szCs w:val="28"/>
        </w:rPr>
        <w:t>Достатній рівень (3 бали)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 xml:space="preserve">8. Складіть формули двох речовин, якщо відомо, що молекула першої речовини містить 2 атоми </w:t>
      </w:r>
      <w:r>
        <w:rPr>
          <w:rFonts w:ascii="Times New Roman" w:hAnsi="Times New Roman"/>
          <w:sz w:val="28"/>
          <w:szCs w:val="28"/>
          <w:lang w:val="uk-UA"/>
        </w:rPr>
        <w:t>Й</w:t>
      </w:r>
      <w:r w:rsidRPr="00FB46FF">
        <w:rPr>
          <w:rFonts w:ascii="Times New Roman" w:hAnsi="Times New Roman"/>
          <w:sz w:val="28"/>
          <w:szCs w:val="28"/>
          <w:lang w:val="uk-UA"/>
        </w:rPr>
        <w:t>оду</w:t>
      </w:r>
      <w:r w:rsidRPr="00FB46FF">
        <w:rPr>
          <w:rFonts w:ascii="Times New Roman" w:hAnsi="Times New Roman"/>
          <w:sz w:val="28"/>
          <w:szCs w:val="28"/>
        </w:rPr>
        <w:t xml:space="preserve">, 1 атом Оксигену, а молекула другої — 2 атоми </w:t>
      </w:r>
      <w:r>
        <w:rPr>
          <w:rFonts w:ascii="Times New Roman" w:hAnsi="Times New Roman"/>
          <w:sz w:val="28"/>
          <w:szCs w:val="28"/>
          <w:lang w:val="uk-UA"/>
        </w:rPr>
        <w:t>Й</w:t>
      </w:r>
      <w:r w:rsidRPr="00FB46FF">
        <w:rPr>
          <w:rFonts w:ascii="Times New Roman" w:hAnsi="Times New Roman"/>
          <w:sz w:val="28"/>
          <w:szCs w:val="28"/>
          <w:lang w:val="uk-UA"/>
        </w:rPr>
        <w:t>оду</w:t>
      </w:r>
      <w:r w:rsidRPr="00FB46FF">
        <w:rPr>
          <w:rFonts w:ascii="Times New Roman" w:hAnsi="Times New Roman"/>
          <w:sz w:val="28"/>
          <w:szCs w:val="28"/>
        </w:rPr>
        <w:t>, 3 атоми Оксигену.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 У якої речовини відносна молекулярна маса більше? У скільки разів?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 У якій сполуці масова частка Оксигену більша? У скільки разів?</w:t>
      </w:r>
    </w:p>
    <w:p w:rsidR="005E7354" w:rsidRPr="006A7A62" w:rsidRDefault="005E7354" w:rsidP="006A7A62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 xml:space="preserve"> Визначте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>валентності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Йоду </w:t>
      </w:r>
      <w:r w:rsidRPr="00FB46FF">
        <w:rPr>
          <w:rFonts w:ascii="Times New Roman" w:hAnsi="Times New Roman"/>
          <w:sz w:val="28"/>
          <w:szCs w:val="28"/>
        </w:rPr>
        <w:t xml:space="preserve"> в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 xml:space="preserve">цих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 xml:space="preserve">сполуках.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 xml:space="preserve">Складіть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 xml:space="preserve">формули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>ще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 xml:space="preserve"> двох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</w:t>
      </w:r>
      <w:r w:rsidRPr="00FB46FF">
        <w:rPr>
          <w:rFonts w:ascii="Times New Roman" w:hAnsi="Times New Roman"/>
          <w:sz w:val="28"/>
          <w:szCs w:val="28"/>
        </w:rPr>
        <w:t>сполук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FB46FF">
        <w:rPr>
          <w:rFonts w:ascii="Times New Roman" w:hAnsi="Times New Roman"/>
          <w:sz w:val="28"/>
          <w:szCs w:val="28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uk-UA"/>
        </w:rPr>
        <w:t>Йоду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 xml:space="preserve">з Оксигеном, якщо відомо, що валентність </w:t>
      </w:r>
      <w:r w:rsidRPr="00FB46FF">
        <w:rPr>
          <w:rFonts w:ascii="Times New Roman" w:hAnsi="Times New Roman"/>
          <w:sz w:val="28"/>
          <w:szCs w:val="28"/>
          <w:lang w:val="uk-UA"/>
        </w:rPr>
        <w:t>Йоду</w:t>
      </w:r>
      <w:r w:rsidRPr="00FB46FF">
        <w:rPr>
          <w:rFonts w:ascii="Times New Roman" w:hAnsi="Times New Roman"/>
          <w:sz w:val="28"/>
          <w:szCs w:val="28"/>
        </w:rPr>
        <w:t xml:space="preserve"> в одній речовині дорівнює </w:t>
      </w:r>
      <w:r w:rsidRPr="00FB46FF">
        <w:rPr>
          <w:rFonts w:ascii="Times New Roman" w:hAnsi="Times New Roman"/>
          <w:sz w:val="28"/>
          <w:szCs w:val="28"/>
          <w:lang w:val="en-US"/>
        </w:rPr>
        <w:t>V</w:t>
      </w:r>
      <w:r w:rsidRPr="00FB46FF">
        <w:rPr>
          <w:rFonts w:ascii="Times New Roman" w:hAnsi="Times New Roman"/>
          <w:sz w:val="28"/>
          <w:szCs w:val="28"/>
        </w:rPr>
        <w:t>, а в другій — VІІ.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  <w:lang w:val="uk-UA"/>
        </w:rPr>
      </w:pP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i/>
          <w:iCs/>
          <w:sz w:val="28"/>
          <w:szCs w:val="28"/>
        </w:rPr>
        <w:t>Творчий рівень (3 бали)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9. Складіть формулу сульфур оксиду S</w:t>
      </w:r>
      <w:r w:rsidRPr="00FB46FF">
        <w:rPr>
          <w:rFonts w:ascii="Times New Roman" w:hAnsi="Times New Roman"/>
          <w:sz w:val="28"/>
          <w:szCs w:val="28"/>
          <w:vertAlign w:val="subscript"/>
        </w:rPr>
        <w:t>x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</w:rPr>
        <w:t>y</w:t>
      </w:r>
      <w:r w:rsidRPr="00FB46FF">
        <w:rPr>
          <w:rFonts w:ascii="Times New Roman" w:hAnsi="Times New Roman"/>
          <w:sz w:val="28"/>
          <w:szCs w:val="28"/>
        </w:rPr>
        <w:t xml:space="preserve"> , що є отруйним газом, якщо маси елементів S і О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 xml:space="preserve">відносяться як </w:t>
      </w:r>
      <w:r w:rsidRPr="00FB46FF">
        <w:rPr>
          <w:rFonts w:ascii="Times New Roman" w:hAnsi="Times New Roman"/>
          <w:sz w:val="28"/>
          <w:szCs w:val="28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</w:rPr>
        <w:t>:</w:t>
      </w:r>
      <w:r w:rsidRPr="00FB46FF">
        <w:rPr>
          <w:rFonts w:ascii="Times New Roman" w:hAnsi="Times New Roman"/>
          <w:sz w:val="28"/>
          <w:szCs w:val="28"/>
          <w:lang w:val="uk-UA"/>
        </w:rPr>
        <w:t>4</w:t>
      </w:r>
      <w:r w:rsidRPr="00FB46FF">
        <w:rPr>
          <w:rFonts w:ascii="Times New Roman" w:hAnsi="Times New Roman"/>
          <w:sz w:val="28"/>
          <w:szCs w:val="28"/>
        </w:rPr>
        <w:t>. Обчисліть відносну молекулярну масу й масові частки елементів у сполуці. Визначте валентності елементів і запропонуйте структурну формулу сполуки.</w:t>
      </w:r>
    </w:p>
    <w:p w:rsidR="005E7354" w:rsidRPr="00FB46FF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5E7354" w:rsidRPr="00FB46FF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bCs/>
          <w:i/>
          <w:iCs/>
          <w:sz w:val="28"/>
          <w:szCs w:val="28"/>
        </w:rPr>
        <w:t>Варіант І</w:t>
      </w:r>
      <w:r w:rsidRPr="00FB46FF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>V</w:t>
      </w:r>
    </w:p>
    <w:p w:rsidR="005E7354" w:rsidRPr="00FB46FF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i/>
          <w:iCs/>
          <w:sz w:val="28"/>
          <w:szCs w:val="28"/>
          <w:lang w:val="uk-UA"/>
        </w:rPr>
      </w:pP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i/>
          <w:iCs/>
          <w:sz w:val="28"/>
          <w:szCs w:val="28"/>
        </w:rPr>
        <w:t>Початковий рівень (3 бали)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У тестових завданнях одна правильна відповідь.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1. Виберіть рядок, що містить символи тільки металічних елементів: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а) </w:t>
      </w:r>
      <w:r w:rsidRPr="00FB46FF">
        <w:rPr>
          <w:rFonts w:ascii="Times New Roman" w:hAnsi="Times New Roman"/>
          <w:sz w:val="28"/>
          <w:szCs w:val="28"/>
          <w:lang w:val="en-US"/>
        </w:rPr>
        <w:t>Fe</w:t>
      </w:r>
      <w:r w:rsidRPr="00FB46FF">
        <w:rPr>
          <w:rFonts w:ascii="Times New Roman" w:hAnsi="Times New Roman"/>
          <w:sz w:val="28"/>
          <w:szCs w:val="28"/>
        </w:rPr>
        <w:t>, C, S;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Si, Mg, N;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P, O, F;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K, Li, Cu.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2. Вкажіть елемент, що має найвищу валентність IV: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As;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Si;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І;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S.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3. Вкажіть формулу вищого оксиду </w:t>
      </w:r>
      <w:r w:rsidRPr="00FB46FF">
        <w:rPr>
          <w:rFonts w:ascii="Times New Roman" w:hAnsi="Times New Roman"/>
          <w:sz w:val="28"/>
          <w:szCs w:val="28"/>
          <w:lang w:val="uk-UA"/>
        </w:rPr>
        <w:t>Нітрогену</w:t>
      </w:r>
      <w:r w:rsidRPr="00FB46FF">
        <w:rPr>
          <w:rFonts w:ascii="Times New Roman" w:hAnsi="Times New Roman"/>
          <w:sz w:val="28"/>
          <w:szCs w:val="28"/>
        </w:rPr>
        <w:t>: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а) </w:t>
      </w:r>
      <w:r w:rsidRPr="00FB46FF">
        <w:rPr>
          <w:rFonts w:ascii="Times New Roman" w:hAnsi="Times New Roman"/>
          <w:sz w:val="28"/>
          <w:szCs w:val="28"/>
          <w:lang w:val="en-US"/>
        </w:rPr>
        <w:t>N</w:t>
      </w:r>
      <w:r w:rsidRPr="00FB46FF">
        <w:rPr>
          <w:rFonts w:ascii="Times New Roman" w:hAnsi="Times New Roman"/>
          <w:sz w:val="28"/>
          <w:szCs w:val="28"/>
          <w:vertAlign w:val="subscript"/>
          <w:lang w:val="ru-RU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NO;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NO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N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</w:rPr>
        <w:t>5</w:t>
      </w:r>
      <w:r w:rsidRPr="00FB46FF">
        <w:rPr>
          <w:rFonts w:ascii="Times New Roman" w:hAnsi="Times New Roman"/>
          <w:sz w:val="28"/>
          <w:szCs w:val="28"/>
        </w:rPr>
        <w:t xml:space="preserve"> .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4. Яка з нижченаведених сполук має у формулі таку саму кількість атомів, як і молекула CH</w:t>
      </w:r>
      <w:r w:rsidRPr="00FB46FF">
        <w:rPr>
          <w:rFonts w:ascii="Times New Roman" w:hAnsi="Times New Roman"/>
          <w:sz w:val="28"/>
          <w:szCs w:val="28"/>
          <w:vertAlign w:val="subscript"/>
        </w:rPr>
        <w:t>4</w:t>
      </w:r>
      <w:r w:rsidRPr="00FB46FF">
        <w:rPr>
          <w:rFonts w:ascii="Times New Roman" w:hAnsi="Times New Roman"/>
          <w:sz w:val="28"/>
          <w:szCs w:val="28"/>
        </w:rPr>
        <w:t>?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P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</w:rPr>
        <w:t>5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HNO</w:t>
      </w:r>
      <w:r w:rsidRPr="00FB46FF">
        <w:rPr>
          <w:rFonts w:ascii="Times New Roman" w:hAnsi="Times New Roman"/>
          <w:sz w:val="28"/>
          <w:szCs w:val="28"/>
          <w:vertAlign w:val="subscript"/>
        </w:rPr>
        <w:t>3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NO ;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NH</w:t>
      </w:r>
      <w:r w:rsidRPr="00FB46FF">
        <w:rPr>
          <w:rFonts w:ascii="Times New Roman" w:hAnsi="Times New Roman"/>
          <w:sz w:val="28"/>
          <w:szCs w:val="28"/>
          <w:vertAlign w:val="subscript"/>
        </w:rPr>
        <w:t>3</w:t>
      </w:r>
      <w:r w:rsidRPr="00FB46FF">
        <w:rPr>
          <w:rFonts w:ascii="Times New Roman" w:hAnsi="Times New Roman"/>
          <w:sz w:val="28"/>
          <w:szCs w:val="28"/>
        </w:rPr>
        <w:t>.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5. Фізичним явищем є: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лудіння консервної бляшанки;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смаж</w:t>
      </w:r>
      <w:r w:rsidRPr="00FB46FF">
        <w:rPr>
          <w:rFonts w:ascii="Times New Roman" w:hAnsi="Times New Roman"/>
          <w:sz w:val="28"/>
          <w:szCs w:val="28"/>
          <w:lang w:val="uk-UA"/>
        </w:rPr>
        <w:t>е</w:t>
      </w:r>
      <w:r w:rsidRPr="00FB46FF">
        <w:rPr>
          <w:rFonts w:ascii="Times New Roman" w:hAnsi="Times New Roman"/>
          <w:sz w:val="28"/>
          <w:szCs w:val="28"/>
        </w:rPr>
        <w:t xml:space="preserve">ння </w:t>
      </w:r>
      <w:r w:rsidRPr="00FB46FF">
        <w:rPr>
          <w:rFonts w:ascii="Times New Roman" w:hAnsi="Times New Roman"/>
          <w:sz w:val="28"/>
          <w:szCs w:val="28"/>
          <w:lang w:val="uk-UA"/>
        </w:rPr>
        <w:t>картоплі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в) горіння </w:t>
      </w:r>
      <w:r w:rsidRPr="00FB46FF">
        <w:rPr>
          <w:rFonts w:ascii="Times New Roman" w:hAnsi="Times New Roman"/>
          <w:sz w:val="28"/>
          <w:szCs w:val="28"/>
          <w:lang w:val="uk-UA"/>
        </w:rPr>
        <w:t>свічки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г) </w:t>
      </w:r>
      <w:r w:rsidRPr="00FB46FF">
        <w:rPr>
          <w:rFonts w:ascii="Times New Roman" w:hAnsi="Times New Roman"/>
          <w:sz w:val="28"/>
          <w:szCs w:val="28"/>
          <w:lang w:val="uk-UA"/>
        </w:rPr>
        <w:t>бродіння виноградного соку</w:t>
      </w:r>
      <w:r w:rsidRPr="00FB46FF">
        <w:rPr>
          <w:rFonts w:ascii="Times New Roman" w:hAnsi="Times New Roman"/>
          <w:sz w:val="28"/>
          <w:szCs w:val="28"/>
        </w:rPr>
        <w:t>.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6. Допоможіть учням молодших класів визначити хімічне явище: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а) утворення </w:t>
      </w:r>
      <w:r w:rsidRPr="00FB46FF">
        <w:rPr>
          <w:rFonts w:ascii="Times New Roman" w:hAnsi="Times New Roman"/>
          <w:sz w:val="28"/>
          <w:szCs w:val="28"/>
          <w:lang w:val="uk-UA"/>
        </w:rPr>
        <w:t>інею на деревах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б) </w:t>
      </w:r>
      <w:r w:rsidRPr="00FB46FF">
        <w:rPr>
          <w:rFonts w:ascii="Times New Roman" w:hAnsi="Times New Roman"/>
          <w:sz w:val="28"/>
          <w:szCs w:val="28"/>
          <w:lang w:val="uk-UA"/>
        </w:rPr>
        <w:t>появу крижаних візерунків на віконній шибці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в) </w:t>
      </w:r>
      <w:r w:rsidRPr="00FB46FF">
        <w:rPr>
          <w:rFonts w:ascii="Times New Roman" w:hAnsi="Times New Roman"/>
          <w:sz w:val="28"/>
          <w:szCs w:val="28"/>
          <w:lang w:val="uk-UA"/>
        </w:rPr>
        <w:t>подрібнення цукру-піску на цукрову пудру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г) </w:t>
      </w:r>
      <w:r w:rsidRPr="00FB46FF">
        <w:rPr>
          <w:rFonts w:ascii="Times New Roman" w:hAnsi="Times New Roman"/>
          <w:sz w:val="28"/>
          <w:szCs w:val="28"/>
          <w:lang w:val="uk-UA"/>
        </w:rPr>
        <w:t>утворення зеленого нальоту на мідному виробі</w:t>
      </w:r>
      <w:r w:rsidRPr="00FB46FF">
        <w:rPr>
          <w:rFonts w:ascii="Times New Roman" w:hAnsi="Times New Roman"/>
          <w:sz w:val="28"/>
          <w:szCs w:val="28"/>
        </w:rPr>
        <w:t>.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  <w:lang w:val="uk-UA"/>
        </w:rPr>
      </w:pP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i/>
          <w:iCs/>
          <w:sz w:val="28"/>
          <w:szCs w:val="28"/>
        </w:rPr>
        <w:t>Середній рівень (3 бали)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vertAlign w:val="subscript"/>
        </w:rPr>
      </w:pPr>
      <w:r w:rsidRPr="00FB46FF">
        <w:rPr>
          <w:rFonts w:ascii="Times New Roman" w:hAnsi="Times New Roman"/>
          <w:sz w:val="28"/>
          <w:szCs w:val="28"/>
        </w:rPr>
        <w:t>7. Обчисліть відносні молекулярні маси й масові частки всіх елементів у сполуках: SO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</w:rPr>
        <w:t>, H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</w:rPr>
        <w:t>SO</w:t>
      </w:r>
      <w:r w:rsidRPr="00FB46FF">
        <w:rPr>
          <w:rFonts w:ascii="Times New Roman" w:hAnsi="Times New Roman"/>
          <w:sz w:val="28"/>
          <w:szCs w:val="28"/>
          <w:vertAlign w:val="subscript"/>
        </w:rPr>
        <w:t>3.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i/>
          <w:iCs/>
          <w:sz w:val="28"/>
          <w:szCs w:val="28"/>
        </w:rPr>
        <w:t>Достатній рівень (3 бали)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8. Складіть формули двох речовин, якщо відомо, що молекула першої речовини містить 2 атоми </w:t>
      </w:r>
      <w:r w:rsidRPr="00FB46FF">
        <w:rPr>
          <w:rFonts w:ascii="Times New Roman" w:hAnsi="Times New Roman"/>
          <w:sz w:val="28"/>
          <w:szCs w:val="28"/>
          <w:lang w:val="uk-UA"/>
        </w:rPr>
        <w:t>Хлору</w:t>
      </w:r>
      <w:r w:rsidRPr="00FB46FF">
        <w:rPr>
          <w:rFonts w:ascii="Times New Roman" w:hAnsi="Times New Roman"/>
          <w:sz w:val="28"/>
          <w:szCs w:val="28"/>
        </w:rPr>
        <w:t xml:space="preserve">, атом Оксигену, молекула другої — 2 атоми </w:t>
      </w:r>
      <w:r w:rsidRPr="00FB46FF">
        <w:rPr>
          <w:rFonts w:ascii="Times New Roman" w:hAnsi="Times New Roman"/>
          <w:sz w:val="28"/>
          <w:szCs w:val="28"/>
          <w:lang w:val="uk-UA"/>
        </w:rPr>
        <w:t>Хлору</w:t>
      </w:r>
      <w:r w:rsidRPr="00FB46FF">
        <w:rPr>
          <w:rFonts w:ascii="Times New Roman" w:hAnsi="Times New Roman"/>
          <w:sz w:val="28"/>
          <w:szCs w:val="28"/>
        </w:rPr>
        <w:t>, 3 атоми Оксигену.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 У якої речовини відносна молекулярна маса більше? У скільки разів?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У якій сполуці масова частка Оксигену більша? У скільки разів?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 Визначте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 xml:space="preserve"> валентності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Хлору </w:t>
      </w:r>
      <w:r w:rsidRPr="00FB46FF">
        <w:rPr>
          <w:rFonts w:ascii="Times New Roman" w:hAnsi="Times New Roman"/>
          <w:sz w:val="28"/>
          <w:szCs w:val="28"/>
        </w:rPr>
        <w:t xml:space="preserve"> в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 xml:space="preserve"> цих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 xml:space="preserve">сполуках.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>Складіть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 xml:space="preserve"> формули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 xml:space="preserve"> ще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 xml:space="preserve"> двох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 xml:space="preserve"> сполук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uk-UA"/>
        </w:rPr>
        <w:t>Хлору</w:t>
      </w:r>
      <w:r w:rsidRPr="00FB46FF">
        <w:rPr>
          <w:rFonts w:ascii="Times New Roman" w:hAnsi="Times New Roman"/>
          <w:sz w:val="28"/>
          <w:szCs w:val="28"/>
        </w:rPr>
        <w:t xml:space="preserve"> з Оксигеном, якщо відомо, що валентність </w:t>
      </w:r>
      <w:r w:rsidRPr="00FB46FF">
        <w:rPr>
          <w:rFonts w:ascii="Times New Roman" w:hAnsi="Times New Roman"/>
          <w:sz w:val="28"/>
          <w:szCs w:val="28"/>
          <w:lang w:val="uk-UA"/>
        </w:rPr>
        <w:t>Хлору</w:t>
      </w:r>
      <w:r w:rsidRPr="00FB46FF">
        <w:rPr>
          <w:rFonts w:ascii="Times New Roman" w:hAnsi="Times New Roman"/>
          <w:sz w:val="28"/>
          <w:szCs w:val="28"/>
        </w:rPr>
        <w:t xml:space="preserve"> в одній речовині дорівнює V, а в другій — VII.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  <w:lang w:val="uk-UA"/>
        </w:rPr>
      </w:pPr>
    </w:p>
    <w:p w:rsidR="005E7354" w:rsidRPr="00FB46FF" w:rsidRDefault="005E7354" w:rsidP="006A7A6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i/>
          <w:iCs/>
          <w:sz w:val="28"/>
          <w:szCs w:val="28"/>
        </w:rPr>
        <w:t>Творчий рівень (3 бали)</w:t>
      </w:r>
    </w:p>
    <w:p w:rsidR="005E7354" w:rsidRPr="00FB46FF" w:rsidRDefault="005E7354" w:rsidP="006A7A62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9. Складіть формулу нітроген оксиду N</w:t>
      </w:r>
      <w:r w:rsidRPr="00FB46FF">
        <w:rPr>
          <w:rFonts w:ascii="Times New Roman" w:hAnsi="Times New Roman"/>
          <w:sz w:val="28"/>
          <w:szCs w:val="28"/>
          <w:vertAlign w:val="subscript"/>
        </w:rPr>
        <w:t>x</w:t>
      </w:r>
      <w:r w:rsidRPr="00FB46FF">
        <w:rPr>
          <w:rFonts w:ascii="Times New Roman" w:hAnsi="Times New Roman"/>
          <w:sz w:val="28"/>
          <w:szCs w:val="28"/>
        </w:rPr>
        <w:t xml:space="preserve"> O</w:t>
      </w:r>
      <w:r w:rsidRPr="00FB46FF">
        <w:rPr>
          <w:rFonts w:ascii="Times New Roman" w:hAnsi="Times New Roman"/>
          <w:sz w:val="28"/>
          <w:szCs w:val="28"/>
          <w:vertAlign w:val="subscript"/>
        </w:rPr>
        <w:t>y</w:t>
      </w:r>
      <w:r w:rsidRPr="00FB46FF">
        <w:rPr>
          <w:rFonts w:ascii="Times New Roman" w:hAnsi="Times New Roman"/>
          <w:sz w:val="28"/>
          <w:szCs w:val="28"/>
        </w:rPr>
        <w:t xml:space="preserve"> , що є </w:t>
      </w:r>
      <w:r w:rsidRPr="00FB46FF">
        <w:rPr>
          <w:rFonts w:ascii="Times New Roman" w:hAnsi="Times New Roman"/>
          <w:sz w:val="28"/>
          <w:szCs w:val="28"/>
          <w:lang w:val="uk-UA"/>
        </w:rPr>
        <w:t>бурим отруйним газом</w:t>
      </w:r>
      <w:r w:rsidRPr="00FB46FF">
        <w:rPr>
          <w:rFonts w:ascii="Times New Roman" w:hAnsi="Times New Roman"/>
          <w:sz w:val="28"/>
          <w:szCs w:val="28"/>
        </w:rPr>
        <w:t>, якщо маси елементів N і О відносяться як 7:1</w:t>
      </w:r>
      <w:r w:rsidRPr="00FB46FF">
        <w:rPr>
          <w:rFonts w:ascii="Times New Roman" w:hAnsi="Times New Roman"/>
          <w:sz w:val="28"/>
          <w:szCs w:val="28"/>
          <w:lang w:val="uk-UA"/>
        </w:rPr>
        <w:t>6</w:t>
      </w:r>
      <w:r w:rsidRPr="00FB46FF">
        <w:rPr>
          <w:rFonts w:ascii="Times New Roman" w:hAnsi="Times New Roman"/>
          <w:sz w:val="28"/>
          <w:szCs w:val="28"/>
        </w:rPr>
        <w:t>. Обчисліть відносну молекулярну масу й масові частки елементів у сполуці. Визначте валентності елементів і запропонуйте структурну формулу сполуки.</w:t>
      </w:r>
    </w:p>
    <w:p w:rsidR="005E7354" w:rsidRDefault="005E7354" w:rsidP="003957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5E7354" w:rsidRDefault="005E7354" w:rsidP="003957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5E7354" w:rsidRDefault="005E7354" w:rsidP="003957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5E7354" w:rsidRDefault="005E7354" w:rsidP="003957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5E7354" w:rsidRDefault="005E7354" w:rsidP="003957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5E7354" w:rsidRDefault="005E7354" w:rsidP="003957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5E7354" w:rsidRDefault="005E7354" w:rsidP="003957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5E7354" w:rsidRDefault="005E7354" w:rsidP="003957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5E7354" w:rsidRDefault="005E7354" w:rsidP="003957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5E7354" w:rsidRDefault="005E7354" w:rsidP="003957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5E7354" w:rsidRDefault="005E7354" w:rsidP="003957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5E7354" w:rsidRDefault="005E7354" w:rsidP="003957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5E7354" w:rsidRPr="00FB46FF" w:rsidRDefault="005E7354" w:rsidP="003957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sz w:val="28"/>
          <w:szCs w:val="28"/>
          <w:lang w:val="uk-UA"/>
        </w:rPr>
        <w:t xml:space="preserve">Самостійна робота  </w:t>
      </w:r>
    </w:p>
    <w:p w:rsidR="005E7354" w:rsidRPr="00FB46FF" w:rsidRDefault="005E7354" w:rsidP="003957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sz w:val="28"/>
          <w:szCs w:val="28"/>
          <w:lang w:val="uk-UA"/>
        </w:rPr>
        <w:t>з теми «Закон збереження маси речовини. Хімічні рівняння»</w:t>
      </w:r>
    </w:p>
    <w:p w:rsidR="005E7354" w:rsidRDefault="005E7354" w:rsidP="0039576D">
      <w:pPr>
        <w:spacing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5E7354" w:rsidRPr="00FB46FF" w:rsidRDefault="005E7354" w:rsidP="006A7A62">
      <w:pPr>
        <w:rPr>
          <w:rFonts w:ascii="Times New Roman" w:hAnsi="Times New Roman"/>
          <w:b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i/>
          <w:sz w:val="28"/>
          <w:szCs w:val="28"/>
          <w:lang w:val="uk-UA"/>
        </w:rPr>
        <w:t>Варіант І</w:t>
      </w:r>
    </w:p>
    <w:p w:rsidR="005E7354" w:rsidRPr="00FB46FF" w:rsidRDefault="005E7354" w:rsidP="006A7A62">
      <w:pPr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1. Після спалювання магнію масою 4,8 г в кисні утворився магній оксид масою 8 г. Яка маса кисню сполучилася з магнієм? Написати рівняння реакції.</w:t>
      </w:r>
    </w:p>
    <w:p w:rsidR="005E7354" w:rsidRPr="00FB46FF" w:rsidRDefault="005E7354" w:rsidP="006A7A62">
      <w:pPr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2. Закінчити рівняння реакцій:</w:t>
      </w:r>
    </w:p>
    <w:p w:rsidR="005E7354" w:rsidRPr="00FB46FF" w:rsidRDefault="005E7354" w:rsidP="006A7A62">
      <w:pPr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а) CO + 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→</w:t>
      </w:r>
      <w:r w:rsidRPr="00FB46FF">
        <w:rPr>
          <w:rFonts w:ascii="Times New Roman" w:hAnsi="Times New Roman"/>
          <w:sz w:val="28"/>
          <w:szCs w:val="28"/>
          <w:lang w:val="en-US"/>
        </w:rPr>
        <w:t>CO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↑;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б) </w:t>
      </w:r>
      <w:r w:rsidRPr="00FB46FF">
        <w:rPr>
          <w:rFonts w:ascii="Times New Roman" w:hAnsi="Times New Roman"/>
          <w:sz w:val="28"/>
          <w:szCs w:val="28"/>
          <w:lang w:val="en-US"/>
        </w:rPr>
        <w:t>Al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+ </w:t>
      </w:r>
      <w:r w:rsidRPr="00FB46FF">
        <w:rPr>
          <w:rFonts w:ascii="Times New Roman" w:hAnsi="Times New Roman"/>
          <w:sz w:val="28"/>
          <w:szCs w:val="28"/>
          <w:lang w:val="en-US"/>
        </w:rPr>
        <w:t>HCl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→</w:t>
      </w:r>
      <w:r w:rsidRPr="00FB46FF">
        <w:rPr>
          <w:rFonts w:ascii="Times New Roman" w:hAnsi="Times New Roman"/>
          <w:sz w:val="28"/>
          <w:szCs w:val="28"/>
          <w:lang w:val="en-US"/>
        </w:rPr>
        <w:t>AlCl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+ </w:t>
      </w:r>
      <w:r w:rsidRPr="00FB46FF">
        <w:rPr>
          <w:rFonts w:ascii="Times New Roman" w:hAnsi="Times New Roman"/>
          <w:sz w:val="28"/>
          <w:szCs w:val="28"/>
          <w:lang w:val="en-US"/>
        </w:rPr>
        <w:t>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>↑;</w:t>
      </w:r>
    </w:p>
    <w:p w:rsidR="005E7354" w:rsidRPr="00FB46FF" w:rsidRDefault="005E7354" w:rsidP="006A7A62">
      <w:pPr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в) </w:t>
      </w:r>
      <w:r w:rsidRPr="00FB46FF">
        <w:rPr>
          <w:rFonts w:ascii="Times New Roman" w:hAnsi="Times New Roman"/>
          <w:sz w:val="28"/>
          <w:szCs w:val="28"/>
          <w:lang w:val="en-US"/>
        </w:rPr>
        <w:t>FeCl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+ </w:t>
      </w:r>
      <w:r w:rsidRPr="00FB46FF">
        <w:rPr>
          <w:rFonts w:ascii="Times New Roman" w:hAnsi="Times New Roman"/>
          <w:sz w:val="28"/>
          <w:szCs w:val="28"/>
          <w:lang w:val="en-US"/>
        </w:rPr>
        <w:t>Cl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 xml:space="preserve">2 </w:t>
      </w:r>
      <w:r w:rsidRPr="00FB46FF">
        <w:rPr>
          <w:rFonts w:ascii="Times New Roman" w:hAnsi="Times New Roman"/>
          <w:sz w:val="28"/>
          <w:szCs w:val="28"/>
          <w:lang w:val="uk-UA"/>
        </w:rPr>
        <w:t>→</w:t>
      </w:r>
      <w:r w:rsidRPr="00FB46FF">
        <w:rPr>
          <w:rFonts w:ascii="Times New Roman" w:hAnsi="Times New Roman"/>
          <w:sz w:val="28"/>
          <w:szCs w:val="28"/>
          <w:lang w:val="en-US"/>
        </w:rPr>
        <w:t>FeCl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;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г) </w:t>
      </w:r>
      <w:r w:rsidRPr="00FB46FF">
        <w:rPr>
          <w:rFonts w:ascii="Times New Roman" w:hAnsi="Times New Roman"/>
          <w:sz w:val="28"/>
          <w:szCs w:val="28"/>
          <w:lang w:val="en-US"/>
        </w:rPr>
        <w:t>Fe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+ </w:t>
      </w:r>
      <w:r w:rsidRPr="00FB46FF">
        <w:rPr>
          <w:rFonts w:ascii="Times New Roman" w:hAnsi="Times New Roman"/>
          <w:sz w:val="28"/>
          <w:szCs w:val="28"/>
          <w:lang w:val="en-US"/>
        </w:rPr>
        <w:t>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→</w:t>
      </w:r>
      <w:r w:rsidRPr="00FB46FF">
        <w:rPr>
          <w:rFonts w:ascii="Times New Roman" w:hAnsi="Times New Roman"/>
          <w:sz w:val="28"/>
          <w:szCs w:val="28"/>
          <w:lang w:val="en-US"/>
        </w:rPr>
        <w:t>Fe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+ </w:t>
      </w:r>
      <w:r w:rsidRPr="00FB46FF">
        <w:rPr>
          <w:rFonts w:ascii="Times New Roman" w:hAnsi="Times New Roman"/>
          <w:sz w:val="28"/>
          <w:szCs w:val="28"/>
          <w:lang w:val="en-US"/>
        </w:rPr>
        <w:t>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lang w:val="uk-UA"/>
        </w:rPr>
        <w:t>;</w:t>
      </w:r>
    </w:p>
    <w:p w:rsidR="005E7354" w:rsidRPr="00FB46FF" w:rsidRDefault="005E7354" w:rsidP="006A7A62">
      <w:pPr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ґ) </w:t>
      </w:r>
      <w:r w:rsidRPr="00FB46FF">
        <w:rPr>
          <w:rFonts w:ascii="Times New Roman" w:hAnsi="Times New Roman"/>
          <w:sz w:val="28"/>
          <w:szCs w:val="28"/>
          <w:lang w:val="en-US"/>
        </w:rPr>
        <w:t>Ca</w:t>
      </w:r>
      <w:r w:rsidRPr="00FB46FF">
        <w:rPr>
          <w:rFonts w:ascii="Times New Roman" w:hAnsi="Times New Roman"/>
          <w:sz w:val="28"/>
          <w:szCs w:val="28"/>
          <w:lang w:val="uk-UA"/>
        </w:rPr>
        <w:t>(</w:t>
      </w:r>
      <w:r w:rsidRPr="00FB46FF">
        <w:rPr>
          <w:rFonts w:ascii="Times New Roman" w:hAnsi="Times New Roman"/>
          <w:sz w:val="28"/>
          <w:szCs w:val="28"/>
          <w:lang w:val="en-US"/>
        </w:rPr>
        <w:t>OH</w:t>
      </w:r>
      <w:r w:rsidRPr="00FB46FF">
        <w:rPr>
          <w:rFonts w:ascii="Times New Roman" w:hAnsi="Times New Roman"/>
          <w:sz w:val="28"/>
          <w:szCs w:val="28"/>
          <w:lang w:val="uk-UA"/>
        </w:rPr>
        <w:t>)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+ </w:t>
      </w:r>
      <w:r w:rsidRPr="00FB46FF">
        <w:rPr>
          <w:rFonts w:ascii="Times New Roman" w:hAnsi="Times New Roman"/>
          <w:sz w:val="28"/>
          <w:szCs w:val="28"/>
          <w:lang w:val="en-US"/>
        </w:rPr>
        <w:t>HCl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→</w:t>
      </w:r>
      <w:r w:rsidRPr="00FB46FF">
        <w:rPr>
          <w:rFonts w:ascii="Times New Roman" w:hAnsi="Times New Roman"/>
          <w:sz w:val="28"/>
          <w:szCs w:val="28"/>
          <w:lang w:val="en-US"/>
        </w:rPr>
        <w:t>CaCl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+ </w:t>
      </w:r>
      <w:r w:rsidRPr="00FB46FF">
        <w:rPr>
          <w:rFonts w:ascii="Times New Roman" w:hAnsi="Times New Roman"/>
          <w:sz w:val="28"/>
          <w:szCs w:val="28"/>
          <w:lang w:val="en-US"/>
        </w:rPr>
        <w:t>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;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д) </w:t>
      </w:r>
      <w:r w:rsidRPr="00FB46FF">
        <w:rPr>
          <w:rFonts w:ascii="Times New Roman" w:hAnsi="Times New Roman"/>
          <w:sz w:val="28"/>
          <w:szCs w:val="28"/>
          <w:lang w:val="en-US"/>
        </w:rPr>
        <w:t>Al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+ </w:t>
      </w:r>
      <w:r w:rsidRPr="00FB46FF">
        <w:rPr>
          <w:rFonts w:ascii="Times New Roman" w:hAnsi="Times New Roman"/>
          <w:sz w:val="28"/>
          <w:szCs w:val="28"/>
          <w:lang w:val="en-US"/>
        </w:rPr>
        <w:t>Br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→</w:t>
      </w:r>
      <w:r w:rsidRPr="00FB46FF">
        <w:rPr>
          <w:rFonts w:ascii="Times New Roman" w:hAnsi="Times New Roman"/>
          <w:sz w:val="28"/>
          <w:szCs w:val="28"/>
          <w:lang w:val="en-US"/>
        </w:rPr>
        <w:t>AlBr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5E7354" w:rsidRPr="00FB46FF" w:rsidRDefault="005E7354" w:rsidP="006A7A62">
      <w:pPr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3. Вставити в рівняння хімічних реакцій пропущені формули і підібрати коефіцієнти:</w:t>
      </w:r>
    </w:p>
    <w:p w:rsidR="005E7354" w:rsidRPr="00FB46FF" w:rsidRDefault="005E7354" w:rsidP="006A7A62">
      <w:pPr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а) ... + Cl</w:t>
      </w:r>
      <w:r w:rsidRPr="006A7A62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6A7A62">
        <w:rPr>
          <w:rFonts w:ascii="Times New Roman" w:hAnsi="Times New Roman"/>
          <w:sz w:val="28"/>
          <w:szCs w:val="28"/>
          <w:lang w:val="en-US"/>
        </w:rPr>
        <w:t xml:space="preserve"> →</w:t>
      </w:r>
      <w:r w:rsidRPr="00FB46FF">
        <w:rPr>
          <w:rFonts w:ascii="Times New Roman" w:hAnsi="Times New Roman"/>
          <w:sz w:val="28"/>
          <w:szCs w:val="28"/>
          <w:lang w:val="en-US"/>
        </w:rPr>
        <w:t>HCl</w:t>
      </w:r>
      <w:r w:rsidRPr="006A7A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uk-UA"/>
        </w:rPr>
        <w:t>;</w:t>
      </w:r>
      <w:r w:rsidRPr="006A7A62">
        <w:rPr>
          <w:rFonts w:ascii="Times New Roman" w:hAnsi="Times New Roman"/>
          <w:sz w:val="28"/>
          <w:szCs w:val="28"/>
          <w:lang w:val="en-US"/>
        </w:rPr>
        <w:t xml:space="preserve">                                           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б</w:t>
      </w:r>
      <w:r w:rsidRPr="00FB46FF">
        <w:rPr>
          <w:rFonts w:ascii="Times New Roman" w:hAnsi="Times New Roman"/>
          <w:sz w:val="28"/>
          <w:szCs w:val="28"/>
          <w:lang w:val="uk-UA"/>
        </w:rPr>
        <w:t>)</w:t>
      </w:r>
      <w:r w:rsidRPr="006A7A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en-US"/>
        </w:rPr>
        <w:t>S</w:t>
      </w:r>
      <w:r w:rsidRPr="006A7A62">
        <w:rPr>
          <w:rFonts w:ascii="Times New Roman" w:hAnsi="Times New Roman"/>
          <w:sz w:val="28"/>
          <w:szCs w:val="28"/>
          <w:lang w:val="en-US"/>
        </w:rPr>
        <w:t xml:space="preserve"> + … →</w:t>
      </w:r>
      <w:r w:rsidRPr="00FB46FF">
        <w:rPr>
          <w:rFonts w:ascii="Times New Roman" w:hAnsi="Times New Roman"/>
          <w:sz w:val="28"/>
          <w:szCs w:val="28"/>
          <w:lang w:val="en-US"/>
        </w:rPr>
        <w:t>SO</w:t>
      </w:r>
      <w:r w:rsidRPr="006A7A62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>;</w:t>
      </w:r>
    </w:p>
    <w:p w:rsidR="005E7354" w:rsidRPr="00FB46FF" w:rsidRDefault="005E7354" w:rsidP="006A7A62">
      <w:pPr>
        <w:rPr>
          <w:rFonts w:ascii="Times New Roman" w:hAnsi="Times New Roman"/>
          <w:sz w:val="28"/>
          <w:szCs w:val="28"/>
          <w:lang w:val="uk-UA"/>
        </w:rPr>
      </w:pPr>
      <w:r w:rsidRPr="006A7A62">
        <w:rPr>
          <w:rFonts w:ascii="Times New Roman" w:hAnsi="Times New Roman"/>
          <w:sz w:val="28"/>
          <w:szCs w:val="28"/>
          <w:lang w:val="en-US"/>
        </w:rPr>
        <w:t xml:space="preserve">   </w:t>
      </w:r>
      <w:r>
        <w:rPr>
          <w:rFonts w:ascii="Times New Roman" w:hAnsi="Times New Roman"/>
          <w:sz w:val="28"/>
          <w:szCs w:val="28"/>
          <w:lang w:val="uk-UA"/>
        </w:rPr>
        <w:t xml:space="preserve"> в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) </w:t>
      </w:r>
      <w:r w:rsidRPr="00FB46FF">
        <w:rPr>
          <w:rFonts w:ascii="Times New Roman" w:hAnsi="Times New Roman"/>
          <w:sz w:val="28"/>
          <w:szCs w:val="28"/>
          <w:lang w:val="en-US"/>
        </w:rPr>
        <w:t>Al</w:t>
      </w:r>
      <w:r w:rsidRPr="007375CD">
        <w:rPr>
          <w:rFonts w:ascii="Times New Roman" w:hAnsi="Times New Roman"/>
          <w:sz w:val="28"/>
          <w:szCs w:val="28"/>
          <w:lang w:val="uk-UA"/>
        </w:rPr>
        <w:t xml:space="preserve"> + … →</w:t>
      </w:r>
      <w:r w:rsidRPr="00FB46FF">
        <w:rPr>
          <w:rFonts w:ascii="Times New Roman" w:hAnsi="Times New Roman"/>
          <w:sz w:val="28"/>
          <w:szCs w:val="28"/>
          <w:lang w:val="en-US"/>
        </w:rPr>
        <w:t>Al</w:t>
      </w:r>
      <w:r w:rsidRPr="007375CD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S</w:t>
      </w:r>
      <w:r w:rsidRPr="007375CD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7375C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uk-UA"/>
        </w:rPr>
        <w:t>;</w:t>
      </w:r>
      <w:r w:rsidRPr="007375CD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г) </w:t>
      </w:r>
      <w:r w:rsidRPr="00FB46FF">
        <w:rPr>
          <w:rFonts w:ascii="Times New Roman" w:hAnsi="Times New Roman"/>
          <w:sz w:val="28"/>
          <w:szCs w:val="28"/>
          <w:lang w:val="en-US"/>
        </w:rPr>
        <w:t>P</w:t>
      </w:r>
      <w:r w:rsidRPr="007375CD">
        <w:rPr>
          <w:rFonts w:ascii="Times New Roman" w:hAnsi="Times New Roman"/>
          <w:sz w:val="28"/>
          <w:szCs w:val="28"/>
          <w:lang w:val="uk-UA"/>
        </w:rPr>
        <w:t xml:space="preserve"> + … →</w:t>
      </w:r>
      <w:r w:rsidRPr="00FB46FF">
        <w:rPr>
          <w:rFonts w:ascii="Times New Roman" w:hAnsi="Times New Roman"/>
          <w:sz w:val="28"/>
          <w:szCs w:val="28"/>
          <w:lang w:val="en-US"/>
        </w:rPr>
        <w:t>P</w:t>
      </w:r>
      <w:r w:rsidRPr="007375CD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7375CD">
        <w:rPr>
          <w:rFonts w:ascii="Times New Roman" w:hAnsi="Times New Roman"/>
          <w:sz w:val="28"/>
          <w:szCs w:val="28"/>
          <w:vertAlign w:val="subscript"/>
          <w:lang w:val="uk-UA"/>
        </w:rPr>
        <w:t>5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5E7354" w:rsidRPr="00FB46FF" w:rsidRDefault="005E7354" w:rsidP="006A7A62">
      <w:pPr>
        <w:rPr>
          <w:rFonts w:ascii="Times New Roman" w:hAnsi="Times New Roman"/>
          <w:b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i/>
          <w:sz w:val="28"/>
          <w:szCs w:val="28"/>
          <w:lang w:val="uk-UA"/>
        </w:rPr>
        <w:t>Варіант ІІ</w:t>
      </w:r>
    </w:p>
    <w:p w:rsidR="005E7354" w:rsidRPr="00FB46FF" w:rsidRDefault="005E7354" w:rsidP="006A7A62">
      <w:pPr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1. Нагріванням меркурій (ІІ) оксиду було добуто ртуть масою 20,1 г і кисень масою 1,6 г. Скільки меркурій (ІІ) оксиду розклалося при цьому? Написати рівняння реакції.</w:t>
      </w:r>
    </w:p>
    <w:p w:rsidR="005E7354" w:rsidRPr="00FB46FF" w:rsidRDefault="005E7354" w:rsidP="007C20B7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2. Закінчити рівняння реакцій:</w:t>
      </w:r>
    </w:p>
    <w:p w:rsidR="005E7354" w:rsidRPr="00FB46FF" w:rsidRDefault="005E7354" w:rsidP="007C20B7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а) </w:t>
      </w:r>
      <w:r w:rsidRPr="00FB46FF">
        <w:rPr>
          <w:rFonts w:ascii="Times New Roman" w:hAnsi="Times New Roman"/>
          <w:sz w:val="28"/>
          <w:szCs w:val="28"/>
          <w:lang w:val="en-US"/>
        </w:rPr>
        <w:t>Mg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+ 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→</w:t>
      </w:r>
      <w:r w:rsidRPr="00FB46FF">
        <w:rPr>
          <w:rFonts w:ascii="Times New Roman" w:hAnsi="Times New Roman"/>
          <w:sz w:val="28"/>
          <w:szCs w:val="28"/>
          <w:lang w:val="en-US"/>
        </w:rPr>
        <w:t>MgO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;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б) </w:t>
      </w:r>
      <w:r w:rsidRPr="00FB46FF">
        <w:rPr>
          <w:rFonts w:ascii="Times New Roman" w:hAnsi="Times New Roman"/>
          <w:sz w:val="28"/>
          <w:szCs w:val="28"/>
          <w:lang w:val="en-US"/>
        </w:rPr>
        <w:t>KNO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→</w:t>
      </w:r>
      <w:r w:rsidRPr="00FB46FF">
        <w:rPr>
          <w:rFonts w:ascii="Times New Roman" w:hAnsi="Times New Roman"/>
          <w:sz w:val="28"/>
          <w:szCs w:val="28"/>
          <w:lang w:val="en-US"/>
        </w:rPr>
        <w:t>KNO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+ 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>↑;</w:t>
      </w:r>
    </w:p>
    <w:p w:rsidR="005E7354" w:rsidRPr="00FB46FF" w:rsidRDefault="005E7354" w:rsidP="007C20B7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в) </w:t>
      </w:r>
      <w:r w:rsidRPr="00FB46FF">
        <w:rPr>
          <w:rFonts w:ascii="Times New Roman" w:hAnsi="Times New Roman"/>
          <w:sz w:val="28"/>
          <w:szCs w:val="28"/>
          <w:lang w:val="en-US"/>
        </w:rPr>
        <w:t>Fe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FB46FF">
        <w:rPr>
          <w:rFonts w:ascii="Times New Roman" w:hAnsi="Times New Roman"/>
          <w:sz w:val="28"/>
          <w:szCs w:val="28"/>
          <w:lang w:val="en-US"/>
        </w:rPr>
        <w:t xml:space="preserve"> + H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SO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FB46FF">
        <w:rPr>
          <w:rFonts w:ascii="Times New Roman" w:hAnsi="Times New Roman"/>
          <w:sz w:val="28"/>
          <w:szCs w:val="28"/>
          <w:lang w:val="en-US"/>
        </w:rPr>
        <w:t xml:space="preserve"> →Fe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(SO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FB46FF">
        <w:rPr>
          <w:rFonts w:ascii="Times New Roman" w:hAnsi="Times New Roman"/>
          <w:sz w:val="28"/>
          <w:szCs w:val="28"/>
          <w:lang w:val="en-US"/>
        </w:rPr>
        <w:t>)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FB46FF">
        <w:rPr>
          <w:rFonts w:ascii="Times New Roman" w:hAnsi="Times New Roman"/>
          <w:sz w:val="28"/>
          <w:szCs w:val="28"/>
          <w:lang w:val="en-US"/>
        </w:rPr>
        <w:t xml:space="preserve"> + H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lang w:val="uk-UA"/>
        </w:rPr>
        <w:t>;</w:t>
      </w:r>
      <w:r>
        <w:rPr>
          <w:rFonts w:ascii="Times New Roman" w:hAnsi="Times New Roman"/>
          <w:sz w:val="28"/>
          <w:szCs w:val="28"/>
          <w:lang w:val="en-US"/>
        </w:rPr>
        <w:t xml:space="preserve">          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г) </w:t>
      </w:r>
      <w:r w:rsidRPr="00FB46FF">
        <w:rPr>
          <w:rFonts w:ascii="Times New Roman" w:hAnsi="Times New Roman"/>
          <w:sz w:val="28"/>
          <w:szCs w:val="28"/>
          <w:lang w:val="en-US"/>
        </w:rPr>
        <w:t>Ca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FB46FF">
        <w:rPr>
          <w:rFonts w:ascii="Times New Roman" w:hAnsi="Times New Roman"/>
          <w:sz w:val="28"/>
          <w:szCs w:val="28"/>
          <w:lang w:val="en-US"/>
        </w:rPr>
        <w:t>(PO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FB46FF">
        <w:rPr>
          <w:rFonts w:ascii="Times New Roman" w:hAnsi="Times New Roman"/>
          <w:sz w:val="28"/>
          <w:szCs w:val="28"/>
          <w:lang w:val="en-US"/>
        </w:rPr>
        <w:t>)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 xml:space="preserve"> + H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SO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FB46FF">
        <w:rPr>
          <w:rFonts w:ascii="Times New Roman" w:hAnsi="Times New Roman"/>
          <w:sz w:val="28"/>
          <w:szCs w:val="28"/>
          <w:lang w:val="en-US"/>
        </w:rPr>
        <w:t xml:space="preserve"> →CaSO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FB46FF">
        <w:rPr>
          <w:rFonts w:ascii="Times New Roman" w:hAnsi="Times New Roman"/>
          <w:sz w:val="28"/>
          <w:szCs w:val="28"/>
          <w:lang w:val="en-US"/>
        </w:rPr>
        <w:t>↓+ H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FB46FF">
        <w:rPr>
          <w:rFonts w:ascii="Times New Roman" w:hAnsi="Times New Roman"/>
          <w:sz w:val="28"/>
          <w:szCs w:val="28"/>
          <w:lang w:val="en-US"/>
        </w:rPr>
        <w:t>PO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FB46FF">
        <w:rPr>
          <w:rFonts w:ascii="Times New Roman" w:hAnsi="Times New Roman"/>
          <w:sz w:val="28"/>
          <w:szCs w:val="28"/>
          <w:lang w:val="uk-UA"/>
        </w:rPr>
        <w:t>;</w:t>
      </w:r>
    </w:p>
    <w:p w:rsidR="005E7354" w:rsidRPr="00FB46FF" w:rsidRDefault="005E7354" w:rsidP="007C20B7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ґ) </w:t>
      </w:r>
      <w:r w:rsidRPr="00FB46FF">
        <w:rPr>
          <w:rFonts w:ascii="Times New Roman" w:hAnsi="Times New Roman"/>
          <w:sz w:val="28"/>
          <w:szCs w:val="28"/>
          <w:lang w:val="en-US"/>
        </w:rPr>
        <w:t>Fe</w:t>
      </w:r>
      <w:r w:rsidRPr="007C20B7">
        <w:rPr>
          <w:rFonts w:ascii="Times New Roman" w:hAnsi="Times New Roman"/>
          <w:sz w:val="28"/>
          <w:szCs w:val="28"/>
          <w:lang w:val="uk-UA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OH</w:t>
      </w:r>
      <w:r w:rsidRPr="007C20B7">
        <w:rPr>
          <w:rFonts w:ascii="Times New Roman" w:hAnsi="Times New Roman"/>
          <w:sz w:val="28"/>
          <w:szCs w:val="28"/>
          <w:lang w:val="uk-UA"/>
        </w:rPr>
        <w:t>)</w:t>
      </w:r>
      <w:r w:rsidRPr="007C20B7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7C20B7">
        <w:rPr>
          <w:rFonts w:ascii="Times New Roman" w:hAnsi="Times New Roman"/>
          <w:sz w:val="28"/>
          <w:szCs w:val="28"/>
          <w:lang w:val="uk-UA"/>
        </w:rPr>
        <w:t xml:space="preserve"> + </w:t>
      </w:r>
      <w:r>
        <w:rPr>
          <w:rFonts w:ascii="Times New Roman" w:hAnsi="Times New Roman"/>
          <w:sz w:val="28"/>
          <w:szCs w:val="28"/>
          <w:lang w:val="en-US"/>
        </w:rPr>
        <w:t>HCl</w:t>
      </w:r>
      <w:r w:rsidRPr="007C20B7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→</w:t>
      </w:r>
      <w:r w:rsidRPr="007C20B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en-US"/>
        </w:rPr>
        <w:t>Fe</w:t>
      </w:r>
      <w:r>
        <w:rPr>
          <w:rFonts w:ascii="Times New Roman" w:hAnsi="Times New Roman"/>
          <w:sz w:val="28"/>
          <w:szCs w:val="28"/>
          <w:lang w:val="en-US"/>
        </w:rPr>
        <w:t>Cl</w:t>
      </w:r>
      <w:r w:rsidRPr="007C20B7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7C20B7">
        <w:rPr>
          <w:rFonts w:ascii="Times New Roman" w:hAnsi="Times New Roman"/>
          <w:sz w:val="28"/>
          <w:szCs w:val="28"/>
          <w:lang w:val="uk-UA"/>
        </w:rPr>
        <w:t xml:space="preserve"> + </w:t>
      </w:r>
      <w:r>
        <w:rPr>
          <w:rFonts w:ascii="Times New Roman" w:hAnsi="Times New Roman"/>
          <w:sz w:val="28"/>
          <w:szCs w:val="28"/>
          <w:lang w:val="en-US"/>
        </w:rPr>
        <w:t>H</w:t>
      </w:r>
      <w:r w:rsidRPr="007C20B7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lang w:val="uk-UA"/>
        </w:rPr>
        <w:t>;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д) </w:t>
      </w:r>
      <w:r w:rsidRPr="00FB46FF">
        <w:rPr>
          <w:rFonts w:ascii="Times New Roman" w:hAnsi="Times New Roman"/>
          <w:sz w:val="28"/>
          <w:szCs w:val="28"/>
          <w:lang w:val="en-US"/>
        </w:rPr>
        <w:t>Na</w:t>
      </w:r>
      <w:r w:rsidRPr="007C20B7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7C20B7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7C20B7">
        <w:rPr>
          <w:rFonts w:ascii="Times New Roman" w:hAnsi="Times New Roman"/>
          <w:sz w:val="28"/>
          <w:szCs w:val="28"/>
          <w:lang w:val="uk-UA"/>
        </w:rPr>
        <w:t xml:space="preserve"> + </w:t>
      </w:r>
      <w:r w:rsidRPr="00FB46FF">
        <w:rPr>
          <w:rFonts w:ascii="Times New Roman" w:hAnsi="Times New Roman"/>
          <w:sz w:val="28"/>
          <w:szCs w:val="28"/>
          <w:lang w:val="en-US"/>
        </w:rPr>
        <w:t>H</w:t>
      </w:r>
      <w:r w:rsidRPr="007C20B7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7C20B7">
        <w:rPr>
          <w:rFonts w:ascii="Times New Roman" w:hAnsi="Times New Roman"/>
          <w:sz w:val="28"/>
          <w:szCs w:val="28"/>
          <w:lang w:val="uk-UA"/>
        </w:rPr>
        <w:t xml:space="preserve"> →</w:t>
      </w:r>
      <w:r w:rsidRPr="00FB46FF">
        <w:rPr>
          <w:rFonts w:ascii="Times New Roman" w:hAnsi="Times New Roman"/>
          <w:sz w:val="28"/>
          <w:szCs w:val="28"/>
          <w:lang w:val="en-US"/>
        </w:rPr>
        <w:t>NaOH</w:t>
      </w:r>
      <w:r w:rsidRPr="007C20B7">
        <w:rPr>
          <w:rFonts w:ascii="Times New Roman" w:hAnsi="Times New Roman"/>
          <w:sz w:val="28"/>
          <w:szCs w:val="28"/>
          <w:lang w:val="uk-UA"/>
        </w:rPr>
        <w:t xml:space="preserve"> + 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7C20B7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</w:p>
    <w:p w:rsidR="005E7354" w:rsidRPr="00FB46FF" w:rsidRDefault="005E7354" w:rsidP="007C20B7">
      <w:pPr>
        <w:spacing w:line="276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3. Вставити в рівняння хімічних реакцій пропущені формули і підібрати коефіцієнти:</w:t>
      </w:r>
    </w:p>
    <w:p w:rsidR="005E7354" w:rsidRPr="007C20B7" w:rsidRDefault="005E7354" w:rsidP="006A7A62">
      <w:pPr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а) </w:t>
      </w:r>
      <w:r w:rsidRPr="00FB46FF">
        <w:rPr>
          <w:rFonts w:ascii="Times New Roman" w:hAnsi="Times New Roman"/>
          <w:sz w:val="28"/>
          <w:szCs w:val="28"/>
          <w:lang w:val="en-US"/>
        </w:rPr>
        <w:t>Al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+ … →</w:t>
      </w:r>
      <w:r w:rsidRPr="00FB46FF">
        <w:rPr>
          <w:rFonts w:ascii="Times New Roman" w:hAnsi="Times New Roman"/>
          <w:sz w:val="28"/>
          <w:szCs w:val="28"/>
          <w:lang w:val="en-US"/>
        </w:rPr>
        <w:t>Al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;         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б)  … + 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→</w:t>
      </w:r>
      <w:r w:rsidRPr="00FB46FF">
        <w:rPr>
          <w:rFonts w:ascii="Times New Roman" w:hAnsi="Times New Roman"/>
          <w:sz w:val="28"/>
          <w:szCs w:val="28"/>
          <w:lang w:val="en-US"/>
        </w:rPr>
        <w:t>CuO</w:t>
      </w:r>
      <w:r w:rsidRPr="00FB46FF">
        <w:rPr>
          <w:rFonts w:ascii="Times New Roman" w:hAnsi="Times New Roman"/>
          <w:sz w:val="28"/>
          <w:szCs w:val="28"/>
          <w:lang w:val="uk-UA"/>
        </w:rPr>
        <w:t>;</w:t>
      </w:r>
    </w:p>
    <w:p w:rsidR="005E7354" w:rsidRPr="007C20B7" w:rsidRDefault="005E7354" w:rsidP="006A7A62">
      <w:pPr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C20B7"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в) </w:t>
      </w:r>
      <w:r w:rsidRPr="00FB46FF">
        <w:rPr>
          <w:rFonts w:ascii="Times New Roman" w:hAnsi="Times New Roman"/>
          <w:sz w:val="28"/>
          <w:szCs w:val="28"/>
          <w:lang w:val="en-US"/>
        </w:rPr>
        <w:t>N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+ … →</w:t>
      </w:r>
      <w:r w:rsidRPr="00FB46FF">
        <w:rPr>
          <w:rFonts w:ascii="Times New Roman" w:hAnsi="Times New Roman"/>
          <w:sz w:val="28"/>
          <w:szCs w:val="28"/>
          <w:lang w:val="en-US"/>
        </w:rPr>
        <w:t>NH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;                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г) </w:t>
      </w:r>
      <w:r w:rsidRPr="00FB46FF">
        <w:rPr>
          <w:rFonts w:ascii="Times New Roman" w:hAnsi="Times New Roman"/>
          <w:sz w:val="28"/>
          <w:szCs w:val="28"/>
          <w:lang w:val="en-US"/>
        </w:rPr>
        <w:t>Na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+ … 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uk-UA"/>
        </w:rPr>
        <w:t>→</w:t>
      </w:r>
      <w:r w:rsidRPr="00FB46FF">
        <w:rPr>
          <w:rFonts w:ascii="Times New Roman" w:hAnsi="Times New Roman"/>
          <w:sz w:val="28"/>
          <w:szCs w:val="28"/>
          <w:lang w:val="en-US"/>
        </w:rPr>
        <w:t>Na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E7354" w:rsidRPr="00FB46FF" w:rsidRDefault="005E7354" w:rsidP="0039576D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E7354" w:rsidRPr="00FB46FF" w:rsidRDefault="005E7354" w:rsidP="0039576D">
      <w:pPr>
        <w:spacing w:line="240" w:lineRule="auto"/>
        <w:rPr>
          <w:rFonts w:ascii="Times New Roman" w:hAnsi="Times New Roman"/>
          <w:b/>
          <w:i/>
          <w:sz w:val="28"/>
          <w:szCs w:val="28"/>
          <w:lang w:val="ru-RU"/>
        </w:rPr>
      </w:pPr>
      <w:r w:rsidRPr="00FB46FF">
        <w:rPr>
          <w:rFonts w:ascii="Times New Roman" w:hAnsi="Times New Roman"/>
          <w:b/>
          <w:i/>
          <w:sz w:val="28"/>
          <w:szCs w:val="28"/>
          <w:lang w:val="ru-RU"/>
        </w:rPr>
        <w:t>Варіант ІІІ</w:t>
      </w:r>
    </w:p>
    <w:p w:rsidR="005E7354" w:rsidRPr="00FB46FF" w:rsidRDefault="005E7354" w:rsidP="007C20B7">
      <w:pPr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1. При взаємодії цинку з 64 г кисню утворилось 194 г цинк оксиду. Яка маса цинку прореагувала? Написати рівняння реакції.</w:t>
      </w:r>
    </w:p>
    <w:p w:rsidR="005E7354" w:rsidRPr="00FB46FF" w:rsidRDefault="005E7354" w:rsidP="007C20B7">
      <w:pPr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2. Закінчити рівняння реакцій:</w:t>
      </w:r>
    </w:p>
    <w:p w:rsidR="005E7354" w:rsidRPr="00FB46FF" w:rsidRDefault="005E7354" w:rsidP="007C20B7">
      <w:pPr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а) </w:t>
      </w:r>
      <w:r w:rsidRPr="00FB46FF">
        <w:rPr>
          <w:rFonts w:ascii="Times New Roman" w:hAnsi="Times New Roman"/>
          <w:sz w:val="28"/>
          <w:szCs w:val="28"/>
          <w:lang w:val="en-US"/>
        </w:rPr>
        <w:t>Cu(NO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FB46FF">
        <w:rPr>
          <w:rFonts w:ascii="Times New Roman" w:hAnsi="Times New Roman"/>
          <w:sz w:val="28"/>
          <w:szCs w:val="28"/>
          <w:lang w:val="en-US"/>
        </w:rPr>
        <w:t>)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 xml:space="preserve">  →CuO + NO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 xml:space="preserve"> ↑+ O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>↑;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</w:t>
      </w:r>
      <w:r w:rsidRPr="00FB46FF">
        <w:rPr>
          <w:rFonts w:ascii="Times New Roman" w:hAnsi="Times New Roman"/>
          <w:sz w:val="28"/>
          <w:szCs w:val="28"/>
          <w:lang w:val="uk-UA"/>
        </w:rPr>
        <w:t>б)</w:t>
      </w:r>
      <w:r w:rsidRPr="00FB46FF">
        <w:rPr>
          <w:rFonts w:ascii="Times New Roman" w:hAnsi="Times New Roman"/>
          <w:sz w:val="28"/>
          <w:szCs w:val="28"/>
          <w:lang w:val="en-US"/>
        </w:rPr>
        <w:t xml:space="preserve"> SO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 xml:space="preserve"> + O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 xml:space="preserve"> →SO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FB46FF">
        <w:rPr>
          <w:rFonts w:ascii="Times New Roman" w:hAnsi="Times New Roman"/>
          <w:sz w:val="28"/>
          <w:szCs w:val="28"/>
          <w:lang w:val="uk-UA"/>
        </w:rPr>
        <w:t>;</w:t>
      </w:r>
    </w:p>
    <w:p w:rsidR="005E7354" w:rsidRPr="00FB46FF" w:rsidRDefault="005E7354" w:rsidP="007C20B7">
      <w:pPr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в) </w:t>
      </w:r>
      <w:r w:rsidRPr="00FB46FF">
        <w:rPr>
          <w:rFonts w:ascii="Times New Roman" w:hAnsi="Times New Roman"/>
          <w:sz w:val="28"/>
          <w:szCs w:val="28"/>
          <w:lang w:val="en-US"/>
        </w:rPr>
        <w:t>C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4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+ 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→</w:t>
      </w:r>
      <w:r w:rsidRPr="00FB46FF">
        <w:rPr>
          <w:rFonts w:ascii="Times New Roman" w:hAnsi="Times New Roman"/>
          <w:sz w:val="28"/>
          <w:szCs w:val="28"/>
          <w:lang w:val="en-US"/>
        </w:rPr>
        <w:t>CO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↑+ </w:t>
      </w:r>
      <w:r w:rsidRPr="00FB46FF">
        <w:rPr>
          <w:rFonts w:ascii="Times New Roman" w:hAnsi="Times New Roman"/>
          <w:sz w:val="28"/>
          <w:szCs w:val="28"/>
          <w:lang w:val="en-US"/>
        </w:rPr>
        <w:t>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;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г) </w:t>
      </w:r>
      <w:r w:rsidRPr="00FB46FF">
        <w:rPr>
          <w:rFonts w:ascii="Times New Roman" w:hAnsi="Times New Roman"/>
          <w:sz w:val="28"/>
          <w:szCs w:val="28"/>
          <w:lang w:val="en-US"/>
        </w:rPr>
        <w:t>Na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+ </w:t>
      </w:r>
      <w:r w:rsidRPr="00FB46FF">
        <w:rPr>
          <w:rFonts w:ascii="Times New Roman" w:hAnsi="Times New Roman"/>
          <w:sz w:val="28"/>
          <w:szCs w:val="28"/>
          <w:lang w:val="en-US"/>
        </w:rPr>
        <w:t>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→</w:t>
      </w:r>
      <w:r w:rsidRPr="00FB46FF">
        <w:rPr>
          <w:rFonts w:ascii="Times New Roman" w:hAnsi="Times New Roman"/>
          <w:sz w:val="28"/>
          <w:szCs w:val="28"/>
          <w:lang w:val="en-US"/>
        </w:rPr>
        <w:t>NaOH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+ </w:t>
      </w:r>
      <w:r w:rsidRPr="00FB46FF">
        <w:rPr>
          <w:rFonts w:ascii="Times New Roman" w:hAnsi="Times New Roman"/>
          <w:sz w:val="28"/>
          <w:szCs w:val="28"/>
          <w:lang w:val="en-US"/>
        </w:rPr>
        <w:t>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↑;                       </w:t>
      </w:r>
    </w:p>
    <w:p w:rsidR="005E7354" w:rsidRPr="00FB46FF" w:rsidRDefault="005E7354" w:rsidP="007C20B7">
      <w:pPr>
        <w:rPr>
          <w:rFonts w:ascii="Times New Roman" w:hAnsi="Times New Roman"/>
          <w:sz w:val="28"/>
          <w:szCs w:val="28"/>
          <w:lang w:val="en-US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ґ)  </w:t>
      </w:r>
      <w:r w:rsidRPr="00FB46FF">
        <w:rPr>
          <w:rFonts w:ascii="Times New Roman" w:hAnsi="Times New Roman"/>
          <w:sz w:val="28"/>
          <w:szCs w:val="28"/>
          <w:lang w:val="en-US"/>
        </w:rPr>
        <w:t>K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+ </w:t>
      </w:r>
      <w:r w:rsidRPr="00FB46FF">
        <w:rPr>
          <w:rFonts w:ascii="Times New Roman" w:hAnsi="Times New Roman"/>
          <w:sz w:val="28"/>
          <w:szCs w:val="28"/>
          <w:lang w:val="en-US"/>
        </w:rPr>
        <w:t>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→</w:t>
      </w:r>
      <w:r w:rsidRPr="00FB46FF">
        <w:rPr>
          <w:rFonts w:ascii="Times New Roman" w:hAnsi="Times New Roman"/>
          <w:sz w:val="28"/>
          <w:szCs w:val="28"/>
          <w:lang w:val="en-US"/>
        </w:rPr>
        <w:t>KOH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+ 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↑;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д) </w:t>
      </w:r>
      <w:r w:rsidRPr="00FB46FF">
        <w:rPr>
          <w:rFonts w:ascii="Times New Roman" w:hAnsi="Times New Roman"/>
          <w:sz w:val="28"/>
          <w:szCs w:val="28"/>
          <w:lang w:val="en-US"/>
        </w:rPr>
        <w:t>Cu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>(</w:t>
      </w:r>
      <w:r w:rsidRPr="00FB46FF">
        <w:rPr>
          <w:rFonts w:ascii="Times New Roman" w:hAnsi="Times New Roman"/>
          <w:sz w:val="28"/>
          <w:szCs w:val="28"/>
          <w:lang w:val="en-US"/>
        </w:rPr>
        <w:t>OH</w:t>
      </w:r>
      <w:r w:rsidRPr="00FB46FF">
        <w:rPr>
          <w:rFonts w:ascii="Times New Roman" w:hAnsi="Times New Roman"/>
          <w:sz w:val="28"/>
          <w:szCs w:val="28"/>
          <w:lang w:val="uk-UA"/>
        </w:rPr>
        <w:t>)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CO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FB46FF">
        <w:rPr>
          <w:rFonts w:ascii="Times New Roman" w:hAnsi="Times New Roman"/>
          <w:sz w:val="28"/>
          <w:szCs w:val="28"/>
          <w:lang w:val="en-US"/>
        </w:rPr>
        <w:t xml:space="preserve"> →CuO + CO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↑+ H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</w:p>
    <w:p w:rsidR="005E7354" w:rsidRPr="00FB46FF" w:rsidRDefault="005E7354" w:rsidP="007C20B7">
      <w:pPr>
        <w:rPr>
          <w:rFonts w:ascii="Times New Roman" w:hAnsi="Times New Roman"/>
          <w:sz w:val="28"/>
          <w:szCs w:val="28"/>
          <w:lang w:val="ru-RU"/>
        </w:rPr>
      </w:pPr>
      <w:r w:rsidRPr="00FB46FF">
        <w:rPr>
          <w:rFonts w:ascii="Times New Roman" w:hAnsi="Times New Roman"/>
          <w:sz w:val="28"/>
          <w:szCs w:val="28"/>
          <w:lang w:val="ru-RU"/>
        </w:rPr>
        <w:t xml:space="preserve">3. </w:t>
      </w:r>
      <w:r w:rsidRPr="00FB46FF">
        <w:rPr>
          <w:rFonts w:ascii="Times New Roman" w:hAnsi="Times New Roman"/>
          <w:sz w:val="28"/>
          <w:szCs w:val="28"/>
          <w:lang w:val="uk-UA"/>
        </w:rPr>
        <w:t>Вставити в рівняння хімічних реакцій пропущені формули і підібрати коефіцієнти:</w:t>
      </w:r>
    </w:p>
    <w:p w:rsidR="005E7354" w:rsidRPr="00FB46FF" w:rsidRDefault="005E7354" w:rsidP="007C20B7">
      <w:pPr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а)  </w:t>
      </w:r>
      <w:r w:rsidRPr="00FB46FF">
        <w:rPr>
          <w:rFonts w:ascii="Times New Roman" w:hAnsi="Times New Roman"/>
          <w:sz w:val="28"/>
          <w:szCs w:val="28"/>
          <w:lang w:val="en-US"/>
        </w:rPr>
        <w:t>Ag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+ … →</w:t>
      </w:r>
      <w:r w:rsidRPr="00FB46FF">
        <w:rPr>
          <w:rFonts w:ascii="Times New Roman" w:hAnsi="Times New Roman"/>
          <w:sz w:val="28"/>
          <w:szCs w:val="28"/>
          <w:lang w:val="en-US"/>
        </w:rPr>
        <w:t>Ag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б) … + 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→</w:t>
      </w:r>
      <w:r w:rsidRPr="00FB46FF">
        <w:rPr>
          <w:rFonts w:ascii="Times New Roman" w:hAnsi="Times New Roman"/>
          <w:sz w:val="28"/>
          <w:szCs w:val="28"/>
          <w:lang w:val="en-US"/>
        </w:rPr>
        <w:t>P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5</w:t>
      </w:r>
    </w:p>
    <w:p w:rsidR="005E7354" w:rsidRPr="00FB46FF" w:rsidRDefault="005E7354" w:rsidP="007C20B7">
      <w:pPr>
        <w:rPr>
          <w:rFonts w:ascii="Times New Roman" w:hAnsi="Times New Roman"/>
          <w:sz w:val="28"/>
          <w:szCs w:val="28"/>
          <w:lang w:val="ru-RU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в)  </w:t>
      </w:r>
      <w:r w:rsidRPr="00FB46FF">
        <w:rPr>
          <w:rFonts w:ascii="Times New Roman" w:hAnsi="Times New Roman"/>
          <w:sz w:val="28"/>
          <w:szCs w:val="28"/>
          <w:lang w:val="en-US"/>
        </w:rPr>
        <w:t>H</w:t>
      </w:r>
      <w:r w:rsidRPr="00FB46FF">
        <w:rPr>
          <w:rFonts w:ascii="Times New Roman" w:hAnsi="Times New Roman"/>
          <w:sz w:val="28"/>
          <w:szCs w:val="28"/>
          <w:vertAlign w:val="subscript"/>
          <w:lang w:val="ru-RU"/>
        </w:rPr>
        <w:t>2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+ … →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СН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4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</w:t>
      </w:r>
      <w:r w:rsidRPr="00FB46FF">
        <w:rPr>
          <w:rFonts w:ascii="Times New Roman" w:hAnsi="Times New Roman"/>
          <w:sz w:val="28"/>
          <w:szCs w:val="28"/>
          <w:lang w:val="uk-UA"/>
        </w:rPr>
        <w:t>г)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en-US"/>
        </w:rPr>
        <w:t>Fe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+ … →</w:t>
      </w:r>
      <w:r w:rsidRPr="00FB46FF">
        <w:rPr>
          <w:rFonts w:ascii="Times New Roman" w:hAnsi="Times New Roman"/>
          <w:sz w:val="28"/>
          <w:szCs w:val="28"/>
          <w:lang w:val="en-US"/>
        </w:rPr>
        <w:t>Fe</w:t>
      </w:r>
      <w:r w:rsidRPr="00FB46FF">
        <w:rPr>
          <w:rFonts w:ascii="Times New Roman" w:hAnsi="Times New Roman"/>
          <w:sz w:val="28"/>
          <w:szCs w:val="28"/>
          <w:vertAlign w:val="subscript"/>
          <w:lang w:val="ru-RU"/>
        </w:rPr>
        <w:t>3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ru-RU"/>
        </w:rPr>
        <w:t>4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E7354" w:rsidRDefault="005E7354" w:rsidP="007C20B7">
      <w:pPr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5E7354" w:rsidRPr="00FB46FF" w:rsidRDefault="005E7354" w:rsidP="007C20B7">
      <w:pPr>
        <w:rPr>
          <w:rFonts w:ascii="Times New Roman" w:hAnsi="Times New Roman"/>
          <w:b/>
          <w:i/>
          <w:sz w:val="28"/>
          <w:szCs w:val="28"/>
          <w:lang w:val="ru-RU"/>
        </w:rPr>
      </w:pPr>
      <w:r w:rsidRPr="00FB46FF">
        <w:rPr>
          <w:rFonts w:ascii="Times New Roman" w:hAnsi="Times New Roman"/>
          <w:b/>
          <w:i/>
          <w:sz w:val="28"/>
          <w:szCs w:val="28"/>
          <w:lang w:val="ru-RU"/>
        </w:rPr>
        <w:t>Варіант ІV</w:t>
      </w:r>
    </w:p>
    <w:p w:rsidR="005E7354" w:rsidRPr="00FB46FF" w:rsidRDefault="005E7354" w:rsidP="007C20B7">
      <w:pPr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1. При спалюванні 12,4 г фосфору витратився кисень масою 16 г і утворився фосфор (V) оксид. Яка маса фосфор (V) оксиду утворилась? Написати рівняння реакції.</w:t>
      </w:r>
    </w:p>
    <w:p w:rsidR="005E7354" w:rsidRPr="00FB46FF" w:rsidRDefault="005E7354" w:rsidP="007C20B7">
      <w:pPr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2. Закінчити рівняння реакцій:</w:t>
      </w:r>
    </w:p>
    <w:p w:rsidR="005E7354" w:rsidRPr="00FB46FF" w:rsidRDefault="005E7354" w:rsidP="007C20B7">
      <w:pPr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а) </w:t>
      </w:r>
      <w:r w:rsidRPr="00FB46FF">
        <w:rPr>
          <w:rFonts w:ascii="Times New Roman" w:hAnsi="Times New Roman"/>
          <w:sz w:val="28"/>
          <w:szCs w:val="28"/>
          <w:lang w:val="en-US"/>
        </w:rPr>
        <w:t>NH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+ 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→</w:t>
      </w:r>
      <w:r w:rsidRPr="00FB46FF">
        <w:rPr>
          <w:rFonts w:ascii="Times New Roman" w:hAnsi="Times New Roman"/>
          <w:sz w:val="28"/>
          <w:szCs w:val="28"/>
          <w:lang w:val="en-US"/>
        </w:rPr>
        <w:t>NO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+ </w:t>
      </w:r>
      <w:r w:rsidRPr="00FB46FF">
        <w:rPr>
          <w:rFonts w:ascii="Times New Roman" w:hAnsi="Times New Roman"/>
          <w:sz w:val="28"/>
          <w:szCs w:val="28"/>
          <w:lang w:val="en-US"/>
        </w:rPr>
        <w:t>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;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б) </w:t>
      </w:r>
      <w:r w:rsidRPr="00FB46FF">
        <w:rPr>
          <w:rFonts w:ascii="Times New Roman" w:hAnsi="Times New Roman"/>
          <w:sz w:val="28"/>
          <w:szCs w:val="28"/>
          <w:lang w:val="en-US"/>
        </w:rPr>
        <w:t>HNO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→</w:t>
      </w:r>
      <w:r w:rsidRPr="00FB46FF">
        <w:rPr>
          <w:rFonts w:ascii="Times New Roman" w:hAnsi="Times New Roman"/>
          <w:sz w:val="28"/>
          <w:szCs w:val="28"/>
          <w:lang w:val="en-US"/>
        </w:rPr>
        <w:t>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+ </w:t>
      </w:r>
      <w:r w:rsidRPr="00FB46FF">
        <w:rPr>
          <w:rFonts w:ascii="Times New Roman" w:hAnsi="Times New Roman"/>
          <w:sz w:val="28"/>
          <w:szCs w:val="28"/>
          <w:lang w:val="en-US"/>
        </w:rPr>
        <w:t>NO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↑+ 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>↑;</w:t>
      </w:r>
    </w:p>
    <w:p w:rsidR="005E7354" w:rsidRPr="00FB46FF" w:rsidRDefault="005E7354" w:rsidP="007C20B7">
      <w:pPr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в)  </w:t>
      </w:r>
      <w:r w:rsidRPr="00FB46FF">
        <w:rPr>
          <w:rFonts w:ascii="Times New Roman" w:hAnsi="Times New Roman"/>
          <w:sz w:val="28"/>
          <w:szCs w:val="28"/>
          <w:lang w:val="en-US"/>
        </w:rPr>
        <w:t>C</w:t>
      </w:r>
      <w:r w:rsidRPr="001010CD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H</w:t>
      </w:r>
      <w:r w:rsidRPr="001010CD">
        <w:rPr>
          <w:rFonts w:ascii="Times New Roman" w:hAnsi="Times New Roman"/>
          <w:sz w:val="28"/>
          <w:szCs w:val="28"/>
          <w:vertAlign w:val="subscript"/>
          <w:lang w:val="uk-UA"/>
        </w:rPr>
        <w:t>6</w:t>
      </w:r>
      <w:r w:rsidRPr="001010CD">
        <w:rPr>
          <w:rFonts w:ascii="Times New Roman" w:hAnsi="Times New Roman"/>
          <w:sz w:val="28"/>
          <w:szCs w:val="28"/>
          <w:lang w:val="uk-UA"/>
        </w:rPr>
        <w:t xml:space="preserve"> + 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1010CD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1010CD">
        <w:rPr>
          <w:rFonts w:ascii="Times New Roman" w:hAnsi="Times New Roman"/>
          <w:sz w:val="28"/>
          <w:szCs w:val="28"/>
          <w:lang w:val="uk-UA"/>
        </w:rPr>
        <w:t xml:space="preserve"> →</w:t>
      </w:r>
      <w:r w:rsidRPr="00FB46FF">
        <w:rPr>
          <w:rFonts w:ascii="Times New Roman" w:hAnsi="Times New Roman"/>
          <w:sz w:val="28"/>
          <w:szCs w:val="28"/>
          <w:lang w:val="en-US"/>
        </w:rPr>
        <w:t>CO</w:t>
      </w:r>
      <w:r w:rsidRPr="001010CD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1010CD">
        <w:rPr>
          <w:rFonts w:ascii="Times New Roman" w:hAnsi="Times New Roman"/>
          <w:sz w:val="28"/>
          <w:szCs w:val="28"/>
          <w:lang w:val="uk-UA"/>
        </w:rPr>
        <w:t xml:space="preserve">↑ + </w:t>
      </w:r>
      <w:r w:rsidRPr="00FB46FF">
        <w:rPr>
          <w:rFonts w:ascii="Times New Roman" w:hAnsi="Times New Roman"/>
          <w:sz w:val="28"/>
          <w:szCs w:val="28"/>
          <w:lang w:val="en-US"/>
        </w:rPr>
        <w:t>H</w:t>
      </w:r>
      <w:r w:rsidRPr="001010CD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;                </w:t>
      </w:r>
      <w:r w:rsidRPr="001010CD"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FB46FF">
        <w:rPr>
          <w:rFonts w:ascii="Times New Roman" w:hAnsi="Times New Roman"/>
          <w:sz w:val="28"/>
          <w:szCs w:val="28"/>
          <w:lang w:val="uk-UA"/>
        </w:rPr>
        <w:t>г)</w:t>
      </w:r>
      <w:r w:rsidRPr="001010C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en-US"/>
        </w:rPr>
        <w:t>Ba</w:t>
      </w:r>
      <w:r w:rsidRPr="001010CD">
        <w:rPr>
          <w:rFonts w:ascii="Times New Roman" w:hAnsi="Times New Roman"/>
          <w:sz w:val="28"/>
          <w:szCs w:val="28"/>
          <w:lang w:val="uk-UA"/>
        </w:rPr>
        <w:t>(</w:t>
      </w:r>
      <w:r w:rsidRPr="00FB46FF">
        <w:rPr>
          <w:rFonts w:ascii="Times New Roman" w:hAnsi="Times New Roman"/>
          <w:sz w:val="28"/>
          <w:szCs w:val="28"/>
          <w:lang w:val="en-US"/>
        </w:rPr>
        <w:t>OH</w:t>
      </w:r>
      <w:r w:rsidRPr="001010CD">
        <w:rPr>
          <w:rFonts w:ascii="Times New Roman" w:hAnsi="Times New Roman"/>
          <w:sz w:val="28"/>
          <w:szCs w:val="28"/>
          <w:lang w:val="uk-UA"/>
        </w:rPr>
        <w:t>)</w:t>
      </w:r>
      <w:r w:rsidRPr="001010CD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1010CD">
        <w:rPr>
          <w:rFonts w:ascii="Times New Roman" w:hAnsi="Times New Roman"/>
          <w:sz w:val="28"/>
          <w:szCs w:val="28"/>
          <w:lang w:val="uk-UA"/>
        </w:rPr>
        <w:t xml:space="preserve"> + </w:t>
      </w:r>
      <w:r w:rsidRPr="00FB46FF">
        <w:rPr>
          <w:rFonts w:ascii="Times New Roman" w:hAnsi="Times New Roman"/>
          <w:sz w:val="28"/>
          <w:szCs w:val="28"/>
          <w:lang w:val="en-US"/>
        </w:rPr>
        <w:t>HNO</w:t>
      </w:r>
      <w:r w:rsidRPr="001010CD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1010CD">
        <w:rPr>
          <w:rFonts w:ascii="Times New Roman" w:hAnsi="Times New Roman"/>
          <w:sz w:val="28"/>
          <w:szCs w:val="28"/>
          <w:lang w:val="uk-UA"/>
        </w:rPr>
        <w:t xml:space="preserve"> →</w:t>
      </w:r>
      <w:r w:rsidRPr="00FB46FF">
        <w:rPr>
          <w:rFonts w:ascii="Times New Roman" w:hAnsi="Times New Roman"/>
          <w:sz w:val="28"/>
          <w:szCs w:val="28"/>
          <w:lang w:val="en-US"/>
        </w:rPr>
        <w:t>Ba</w:t>
      </w:r>
      <w:r w:rsidRPr="001010CD">
        <w:rPr>
          <w:rFonts w:ascii="Times New Roman" w:hAnsi="Times New Roman"/>
          <w:sz w:val="28"/>
          <w:szCs w:val="28"/>
          <w:lang w:val="uk-UA"/>
        </w:rPr>
        <w:t>(</w:t>
      </w:r>
      <w:r w:rsidRPr="00FB46FF">
        <w:rPr>
          <w:rFonts w:ascii="Times New Roman" w:hAnsi="Times New Roman"/>
          <w:sz w:val="28"/>
          <w:szCs w:val="28"/>
          <w:lang w:val="en-US"/>
        </w:rPr>
        <w:t>NO</w:t>
      </w:r>
      <w:r w:rsidRPr="001010CD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1010CD">
        <w:rPr>
          <w:rFonts w:ascii="Times New Roman" w:hAnsi="Times New Roman"/>
          <w:sz w:val="28"/>
          <w:szCs w:val="28"/>
          <w:lang w:val="uk-UA"/>
        </w:rPr>
        <w:t>)</w:t>
      </w:r>
      <w:r w:rsidRPr="001010CD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1010CD">
        <w:rPr>
          <w:rFonts w:ascii="Times New Roman" w:hAnsi="Times New Roman"/>
          <w:sz w:val="28"/>
          <w:szCs w:val="28"/>
          <w:lang w:val="uk-UA"/>
        </w:rPr>
        <w:t xml:space="preserve"> + </w:t>
      </w:r>
      <w:r w:rsidRPr="00FB46FF">
        <w:rPr>
          <w:rFonts w:ascii="Times New Roman" w:hAnsi="Times New Roman"/>
          <w:sz w:val="28"/>
          <w:szCs w:val="28"/>
          <w:lang w:val="en-US"/>
        </w:rPr>
        <w:t>H</w:t>
      </w:r>
      <w:r w:rsidRPr="001010CD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lang w:val="uk-UA"/>
        </w:rPr>
        <w:t>;</w:t>
      </w:r>
    </w:p>
    <w:p w:rsidR="005E7354" w:rsidRPr="00FB46FF" w:rsidRDefault="005E7354" w:rsidP="007C20B7">
      <w:pPr>
        <w:rPr>
          <w:rFonts w:ascii="Times New Roman" w:hAnsi="Times New Roman"/>
          <w:sz w:val="28"/>
          <w:szCs w:val="28"/>
          <w:lang w:val="en-US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ґ) </w:t>
      </w:r>
      <w:r w:rsidRPr="00FB46FF">
        <w:rPr>
          <w:rFonts w:ascii="Times New Roman" w:hAnsi="Times New Roman"/>
          <w:sz w:val="28"/>
          <w:szCs w:val="28"/>
          <w:lang w:val="en-US"/>
        </w:rPr>
        <w:t>(NH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FB46FF">
        <w:rPr>
          <w:rFonts w:ascii="Times New Roman" w:hAnsi="Times New Roman"/>
          <w:sz w:val="28"/>
          <w:szCs w:val="28"/>
          <w:lang w:val="en-US"/>
        </w:rPr>
        <w:t>)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CO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FB46FF">
        <w:rPr>
          <w:rFonts w:ascii="Times New Roman" w:hAnsi="Times New Roman"/>
          <w:sz w:val="28"/>
          <w:szCs w:val="28"/>
          <w:lang w:val="en-US"/>
        </w:rPr>
        <w:t xml:space="preserve"> →NH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FB46FF">
        <w:rPr>
          <w:rFonts w:ascii="Times New Roman" w:hAnsi="Times New Roman"/>
          <w:sz w:val="28"/>
          <w:szCs w:val="28"/>
          <w:lang w:val="en-US"/>
        </w:rPr>
        <w:t>↑+ CO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↑+ H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lang w:val="uk-UA"/>
        </w:rPr>
        <w:t>;</w:t>
      </w:r>
      <w:r>
        <w:rPr>
          <w:rFonts w:ascii="Times New Roman" w:hAnsi="Times New Roman"/>
          <w:sz w:val="28"/>
          <w:szCs w:val="28"/>
          <w:lang w:val="uk-UA"/>
        </w:rPr>
        <w:t xml:space="preserve">           </w:t>
      </w:r>
      <w:r w:rsidRPr="00FB46FF">
        <w:rPr>
          <w:rFonts w:ascii="Times New Roman" w:hAnsi="Times New Roman"/>
          <w:sz w:val="28"/>
          <w:szCs w:val="28"/>
          <w:lang w:val="uk-UA"/>
        </w:rPr>
        <w:t>д)</w:t>
      </w:r>
      <w:r w:rsidRPr="00FB46FF">
        <w:rPr>
          <w:rFonts w:ascii="Times New Roman" w:hAnsi="Times New Roman"/>
          <w:sz w:val="28"/>
          <w:szCs w:val="28"/>
          <w:lang w:val="en-US"/>
        </w:rPr>
        <w:t xml:space="preserve"> Zn + CuSO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FB46FF">
        <w:rPr>
          <w:rFonts w:ascii="Times New Roman" w:hAnsi="Times New Roman"/>
          <w:sz w:val="28"/>
          <w:szCs w:val="28"/>
          <w:lang w:val="en-US"/>
        </w:rPr>
        <w:t xml:space="preserve"> →ZnSO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FB46FF">
        <w:rPr>
          <w:rFonts w:ascii="Times New Roman" w:hAnsi="Times New Roman"/>
          <w:sz w:val="28"/>
          <w:szCs w:val="28"/>
          <w:lang w:val="en-US"/>
        </w:rPr>
        <w:t xml:space="preserve"> + Cu</w:t>
      </w:r>
    </w:p>
    <w:p w:rsidR="005E7354" w:rsidRPr="00FB46FF" w:rsidRDefault="005E7354" w:rsidP="007C20B7">
      <w:pPr>
        <w:rPr>
          <w:rFonts w:ascii="Times New Roman" w:hAnsi="Times New Roman"/>
          <w:sz w:val="28"/>
          <w:szCs w:val="28"/>
          <w:lang w:val="ru-RU"/>
        </w:rPr>
      </w:pPr>
      <w:r w:rsidRPr="00FB46FF">
        <w:rPr>
          <w:rFonts w:ascii="Times New Roman" w:hAnsi="Times New Roman"/>
          <w:sz w:val="28"/>
          <w:szCs w:val="28"/>
          <w:lang w:val="ru-RU"/>
        </w:rPr>
        <w:t>3.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Вставити в рівняння хімічних реакцій пропущені формули і підібрати коефіцієнти:</w:t>
      </w:r>
    </w:p>
    <w:p w:rsidR="005E7354" w:rsidRPr="00FB46FF" w:rsidRDefault="005E7354" w:rsidP="007C20B7">
      <w:pPr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ru-RU"/>
        </w:rPr>
        <w:t xml:space="preserve">    </w:t>
      </w:r>
      <w:r w:rsidRPr="00FB46FF">
        <w:rPr>
          <w:rFonts w:ascii="Times New Roman" w:hAnsi="Times New Roman"/>
          <w:sz w:val="28"/>
          <w:szCs w:val="28"/>
          <w:lang w:val="uk-UA"/>
        </w:rPr>
        <w:t>а</w:t>
      </w:r>
      <w:r w:rsidRPr="00FB46FF">
        <w:rPr>
          <w:rFonts w:ascii="Times New Roman" w:hAnsi="Times New Roman"/>
          <w:sz w:val="28"/>
          <w:szCs w:val="28"/>
          <w:lang w:val="ru-RU"/>
        </w:rPr>
        <w:t>)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… + </w:t>
      </w:r>
      <w:r w:rsidRPr="00FB46FF">
        <w:rPr>
          <w:rFonts w:ascii="Times New Roman" w:hAnsi="Times New Roman"/>
          <w:sz w:val="28"/>
          <w:szCs w:val="28"/>
          <w:lang w:val="en-US"/>
        </w:rPr>
        <w:t>Cl</w:t>
      </w:r>
      <w:r w:rsidRPr="00FB46FF">
        <w:rPr>
          <w:rFonts w:ascii="Times New Roman" w:hAnsi="Times New Roman"/>
          <w:sz w:val="28"/>
          <w:szCs w:val="28"/>
          <w:vertAlign w:val="subscript"/>
          <w:lang w:val="ru-RU"/>
        </w:rPr>
        <w:t>2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→</w:t>
      </w:r>
      <w:r w:rsidRPr="00FB46FF">
        <w:rPr>
          <w:rFonts w:ascii="Times New Roman" w:hAnsi="Times New Roman"/>
          <w:sz w:val="28"/>
          <w:szCs w:val="28"/>
          <w:lang w:val="en-US"/>
        </w:rPr>
        <w:t>FeCl</w:t>
      </w:r>
      <w:r w:rsidRPr="00FB46FF">
        <w:rPr>
          <w:rFonts w:ascii="Times New Roman" w:hAnsi="Times New Roman"/>
          <w:sz w:val="28"/>
          <w:szCs w:val="28"/>
          <w:vertAlign w:val="subscript"/>
          <w:lang w:val="ru-RU"/>
        </w:rPr>
        <w:t>3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;                        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  </w:t>
      </w:r>
      <w:r>
        <w:rPr>
          <w:rFonts w:ascii="Times New Roman" w:hAnsi="Times New Roman"/>
          <w:sz w:val="28"/>
          <w:szCs w:val="28"/>
          <w:lang w:val="ru-RU"/>
        </w:rPr>
        <w:t xml:space="preserve">           </w:t>
      </w:r>
      <w:r w:rsidRPr="00FB46FF">
        <w:rPr>
          <w:rFonts w:ascii="Times New Roman" w:hAnsi="Times New Roman"/>
          <w:sz w:val="28"/>
          <w:szCs w:val="28"/>
          <w:lang w:val="uk-UA"/>
        </w:rPr>
        <w:t>б)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en-US"/>
        </w:rPr>
        <w:t>H</w:t>
      </w:r>
      <w:r w:rsidRPr="00FB46FF">
        <w:rPr>
          <w:rFonts w:ascii="Times New Roman" w:hAnsi="Times New Roman"/>
          <w:sz w:val="28"/>
          <w:szCs w:val="28"/>
          <w:vertAlign w:val="subscript"/>
          <w:lang w:val="ru-RU"/>
        </w:rPr>
        <w:t>2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+ … →</w:t>
      </w:r>
      <w:r w:rsidRPr="00FB46FF">
        <w:rPr>
          <w:rFonts w:ascii="Times New Roman" w:hAnsi="Times New Roman"/>
          <w:sz w:val="28"/>
          <w:szCs w:val="28"/>
          <w:lang w:val="en-US"/>
        </w:rPr>
        <w:t>H</w:t>
      </w:r>
      <w:r w:rsidRPr="00FB46FF">
        <w:rPr>
          <w:rFonts w:ascii="Times New Roman" w:hAnsi="Times New Roman"/>
          <w:sz w:val="28"/>
          <w:szCs w:val="28"/>
          <w:vertAlign w:val="subscript"/>
          <w:lang w:val="ru-RU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lang w:val="uk-UA"/>
        </w:rPr>
        <w:t>;</w:t>
      </w:r>
    </w:p>
    <w:p w:rsidR="005E7354" w:rsidRPr="00FB46FF" w:rsidRDefault="005E7354" w:rsidP="007C20B7">
      <w:pPr>
        <w:rPr>
          <w:rFonts w:ascii="Times New Roman" w:hAnsi="Times New Roman"/>
          <w:sz w:val="28"/>
          <w:szCs w:val="28"/>
          <w:lang w:val="ru-RU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в) </w:t>
      </w:r>
      <w:r w:rsidRPr="00FB46FF">
        <w:rPr>
          <w:rFonts w:ascii="Times New Roman" w:hAnsi="Times New Roman"/>
          <w:sz w:val="28"/>
          <w:szCs w:val="28"/>
          <w:lang w:val="en-US"/>
        </w:rPr>
        <w:t>HgO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→</w:t>
      </w:r>
      <w:r w:rsidRPr="00FB46FF">
        <w:rPr>
          <w:rFonts w:ascii="Times New Roman" w:hAnsi="Times New Roman"/>
          <w:sz w:val="28"/>
          <w:szCs w:val="28"/>
          <w:lang w:val="en-US"/>
        </w:rPr>
        <w:t>Hg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+ …;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   </w:t>
      </w:r>
      <w:r>
        <w:rPr>
          <w:rFonts w:ascii="Times New Roman" w:hAnsi="Times New Roman"/>
          <w:sz w:val="28"/>
          <w:szCs w:val="28"/>
          <w:lang w:val="ru-RU"/>
        </w:rPr>
        <w:t xml:space="preserve">          </w:t>
      </w:r>
      <w:r w:rsidRPr="00FB46FF">
        <w:rPr>
          <w:rFonts w:ascii="Times New Roman" w:hAnsi="Times New Roman"/>
          <w:sz w:val="28"/>
          <w:szCs w:val="28"/>
          <w:lang w:val="uk-UA"/>
        </w:rPr>
        <w:t>г)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… + 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ru-RU"/>
        </w:rPr>
        <w:t>2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→</w:t>
      </w:r>
      <w:r w:rsidRPr="00FB46FF">
        <w:rPr>
          <w:rFonts w:ascii="Times New Roman" w:hAnsi="Times New Roman"/>
          <w:sz w:val="28"/>
          <w:szCs w:val="28"/>
          <w:lang w:val="en-US"/>
        </w:rPr>
        <w:t>CuO</w:t>
      </w:r>
    </w:p>
    <w:p w:rsidR="005E7354" w:rsidRPr="00FB46FF" w:rsidRDefault="005E7354" w:rsidP="007C20B7">
      <w:pPr>
        <w:rPr>
          <w:rFonts w:ascii="Times New Roman" w:hAnsi="Times New Roman"/>
          <w:b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i/>
          <w:sz w:val="28"/>
          <w:szCs w:val="28"/>
          <w:lang w:val="uk-UA"/>
        </w:rPr>
        <w:t>Варіант V</w:t>
      </w:r>
    </w:p>
    <w:p w:rsidR="005E7354" w:rsidRPr="00475EE9" w:rsidRDefault="005E7354" w:rsidP="007C20B7">
      <w:pPr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1. При нагріванні плюмбум (ІІ) карбонату </w:t>
      </w:r>
      <w:r w:rsidRPr="00FB46FF">
        <w:rPr>
          <w:rFonts w:ascii="Times New Roman" w:hAnsi="Times New Roman"/>
          <w:sz w:val="28"/>
          <w:szCs w:val="28"/>
          <w:lang w:val="en-US"/>
        </w:rPr>
        <w:t>PbCO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утворився плюмбум (ІІ) оксид </w:t>
      </w:r>
      <w:r w:rsidRPr="00FB46FF">
        <w:rPr>
          <w:rFonts w:ascii="Times New Roman" w:hAnsi="Times New Roman"/>
          <w:sz w:val="28"/>
          <w:szCs w:val="28"/>
          <w:lang w:val="en-US"/>
        </w:rPr>
        <w:t>PbO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масою 22,3 г і вуглекислий газ масою 4,4 г. Яка маса плюмбум карбонату розклалася?</w:t>
      </w:r>
    </w:p>
    <w:p w:rsidR="005E7354" w:rsidRPr="00FB46FF" w:rsidRDefault="005E7354" w:rsidP="007C20B7">
      <w:pPr>
        <w:rPr>
          <w:rFonts w:ascii="Times New Roman" w:hAnsi="Times New Roman"/>
          <w:sz w:val="28"/>
          <w:szCs w:val="28"/>
          <w:lang w:val="uk-UA"/>
        </w:rPr>
      </w:pPr>
      <w:r w:rsidRPr="00475EE9">
        <w:rPr>
          <w:rFonts w:ascii="Times New Roman" w:hAnsi="Times New Roman"/>
          <w:sz w:val="28"/>
          <w:szCs w:val="28"/>
          <w:lang w:val="uk-UA"/>
        </w:rPr>
        <w:t xml:space="preserve">2. </w:t>
      </w:r>
      <w:r w:rsidRPr="00FB46FF">
        <w:rPr>
          <w:rFonts w:ascii="Times New Roman" w:hAnsi="Times New Roman"/>
          <w:sz w:val="28"/>
          <w:szCs w:val="28"/>
          <w:lang w:val="uk-UA"/>
        </w:rPr>
        <w:t>Закінчити рівняння реакцій:</w:t>
      </w:r>
    </w:p>
    <w:p w:rsidR="005E7354" w:rsidRPr="00FB46FF" w:rsidRDefault="005E7354" w:rsidP="007C20B7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а) </w:t>
      </w:r>
      <w:r w:rsidRPr="00FB46FF">
        <w:rPr>
          <w:rFonts w:ascii="Times New Roman" w:hAnsi="Times New Roman"/>
          <w:sz w:val="28"/>
          <w:szCs w:val="28"/>
          <w:lang w:val="en-US"/>
        </w:rPr>
        <w:t>CaCO</w:t>
      </w:r>
      <w:r w:rsidRPr="00475EE9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475EE9">
        <w:rPr>
          <w:rFonts w:ascii="Times New Roman" w:hAnsi="Times New Roman"/>
          <w:sz w:val="28"/>
          <w:szCs w:val="28"/>
          <w:lang w:val="uk-UA"/>
        </w:rPr>
        <w:t xml:space="preserve"> + </w:t>
      </w:r>
      <w:r w:rsidRPr="00FB46FF">
        <w:rPr>
          <w:rFonts w:ascii="Times New Roman" w:hAnsi="Times New Roman"/>
          <w:sz w:val="28"/>
          <w:szCs w:val="28"/>
          <w:lang w:val="en-US"/>
        </w:rPr>
        <w:t>HCl</w:t>
      </w:r>
      <w:r w:rsidRPr="00475EE9">
        <w:rPr>
          <w:rFonts w:ascii="Times New Roman" w:hAnsi="Times New Roman"/>
          <w:sz w:val="28"/>
          <w:szCs w:val="28"/>
          <w:lang w:val="uk-UA"/>
        </w:rPr>
        <w:t xml:space="preserve"> → </w:t>
      </w:r>
      <w:r w:rsidRPr="00FB46FF">
        <w:rPr>
          <w:rFonts w:ascii="Times New Roman" w:hAnsi="Times New Roman"/>
          <w:sz w:val="28"/>
          <w:szCs w:val="28"/>
          <w:lang w:val="en-US"/>
        </w:rPr>
        <w:t>CaCl</w:t>
      </w:r>
      <w:r w:rsidRPr="00475EE9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475EE9">
        <w:rPr>
          <w:rFonts w:ascii="Times New Roman" w:hAnsi="Times New Roman"/>
          <w:sz w:val="28"/>
          <w:szCs w:val="28"/>
          <w:lang w:val="uk-UA"/>
        </w:rPr>
        <w:t xml:space="preserve"> + </w:t>
      </w:r>
      <w:r w:rsidRPr="00FB46FF">
        <w:rPr>
          <w:rFonts w:ascii="Times New Roman" w:hAnsi="Times New Roman"/>
          <w:sz w:val="28"/>
          <w:szCs w:val="28"/>
          <w:lang w:val="en-US"/>
        </w:rPr>
        <w:t>CO</w:t>
      </w:r>
      <w:r w:rsidRPr="00475EE9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475EE9">
        <w:rPr>
          <w:rFonts w:ascii="Times New Roman" w:hAnsi="Times New Roman"/>
          <w:sz w:val="28"/>
          <w:szCs w:val="28"/>
          <w:lang w:val="uk-UA"/>
        </w:rPr>
        <w:t xml:space="preserve">↑+ </w:t>
      </w:r>
      <w:r w:rsidRPr="00FB46FF">
        <w:rPr>
          <w:rFonts w:ascii="Times New Roman" w:hAnsi="Times New Roman"/>
          <w:sz w:val="28"/>
          <w:szCs w:val="28"/>
          <w:lang w:val="en-US"/>
        </w:rPr>
        <w:t>H</w:t>
      </w:r>
      <w:r w:rsidRPr="00475EE9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lang w:val="uk-UA"/>
        </w:rPr>
        <w:t>;</w:t>
      </w: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FB46FF">
        <w:rPr>
          <w:rFonts w:ascii="Times New Roman" w:hAnsi="Times New Roman"/>
          <w:sz w:val="28"/>
          <w:szCs w:val="28"/>
          <w:lang w:val="uk-UA"/>
        </w:rPr>
        <w:t>б)</w:t>
      </w:r>
      <w:r w:rsidRPr="00475EE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en-US"/>
        </w:rPr>
        <w:t>AgNO</w:t>
      </w:r>
      <w:r w:rsidRPr="00475EE9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475EE9">
        <w:rPr>
          <w:rFonts w:ascii="Times New Roman" w:hAnsi="Times New Roman"/>
          <w:sz w:val="28"/>
          <w:szCs w:val="28"/>
          <w:lang w:val="uk-UA"/>
        </w:rPr>
        <w:t xml:space="preserve"> →</w:t>
      </w:r>
      <w:r w:rsidRPr="00FB46FF">
        <w:rPr>
          <w:rFonts w:ascii="Times New Roman" w:hAnsi="Times New Roman"/>
          <w:sz w:val="28"/>
          <w:szCs w:val="28"/>
          <w:lang w:val="en-US"/>
        </w:rPr>
        <w:t>Ag</w:t>
      </w:r>
      <w:r w:rsidRPr="00475EE9">
        <w:rPr>
          <w:rFonts w:ascii="Times New Roman" w:hAnsi="Times New Roman"/>
          <w:sz w:val="28"/>
          <w:szCs w:val="28"/>
          <w:lang w:val="uk-UA"/>
        </w:rPr>
        <w:t xml:space="preserve"> + </w:t>
      </w:r>
      <w:r w:rsidRPr="00FB46FF">
        <w:rPr>
          <w:rFonts w:ascii="Times New Roman" w:hAnsi="Times New Roman"/>
          <w:sz w:val="28"/>
          <w:szCs w:val="28"/>
          <w:lang w:val="en-US"/>
        </w:rPr>
        <w:t>NO</w:t>
      </w:r>
      <w:r w:rsidRPr="00475EE9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475EE9">
        <w:rPr>
          <w:rFonts w:ascii="Times New Roman" w:hAnsi="Times New Roman"/>
          <w:sz w:val="28"/>
          <w:szCs w:val="28"/>
          <w:lang w:val="uk-UA"/>
        </w:rPr>
        <w:t xml:space="preserve">↑ + 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475EE9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475EE9">
        <w:rPr>
          <w:rFonts w:ascii="Times New Roman" w:hAnsi="Times New Roman"/>
          <w:sz w:val="28"/>
          <w:szCs w:val="28"/>
          <w:lang w:val="uk-UA"/>
        </w:rPr>
        <w:t>↑</w:t>
      </w:r>
      <w:r w:rsidRPr="00FB46FF">
        <w:rPr>
          <w:rFonts w:ascii="Times New Roman" w:hAnsi="Times New Roman"/>
          <w:sz w:val="28"/>
          <w:szCs w:val="28"/>
          <w:lang w:val="uk-UA"/>
        </w:rPr>
        <w:t>;</w:t>
      </w:r>
    </w:p>
    <w:p w:rsidR="005E7354" w:rsidRPr="00FB46FF" w:rsidRDefault="005E7354" w:rsidP="007C20B7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в) </w:t>
      </w:r>
      <w:r w:rsidRPr="00FB46FF">
        <w:rPr>
          <w:rFonts w:ascii="Times New Roman" w:hAnsi="Times New Roman"/>
          <w:sz w:val="28"/>
          <w:szCs w:val="28"/>
          <w:lang w:val="en-US"/>
        </w:rPr>
        <w:t>K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+ </w:t>
      </w:r>
      <w:r w:rsidRPr="00FB46FF">
        <w:rPr>
          <w:rFonts w:ascii="Times New Roman" w:hAnsi="Times New Roman"/>
          <w:sz w:val="28"/>
          <w:szCs w:val="28"/>
          <w:lang w:val="en-US"/>
        </w:rPr>
        <w:t>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→ </w:t>
      </w:r>
      <w:r w:rsidRPr="00FB46FF">
        <w:rPr>
          <w:rFonts w:ascii="Times New Roman" w:hAnsi="Times New Roman"/>
          <w:sz w:val="28"/>
          <w:szCs w:val="28"/>
          <w:lang w:val="en-US"/>
        </w:rPr>
        <w:t>KOH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+ </w:t>
      </w:r>
      <w:r w:rsidRPr="00FB46FF">
        <w:rPr>
          <w:rFonts w:ascii="Times New Roman" w:hAnsi="Times New Roman"/>
          <w:sz w:val="28"/>
          <w:szCs w:val="28"/>
          <w:lang w:val="en-US"/>
        </w:rPr>
        <w:t>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↑;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г) </w:t>
      </w:r>
      <w:r w:rsidRPr="00FB46FF">
        <w:rPr>
          <w:rFonts w:ascii="Times New Roman" w:hAnsi="Times New Roman"/>
          <w:sz w:val="28"/>
          <w:szCs w:val="28"/>
          <w:lang w:val="en-US"/>
        </w:rPr>
        <w:t>Ag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+ </w:t>
      </w:r>
      <w:r w:rsidRPr="00FB46FF">
        <w:rPr>
          <w:rFonts w:ascii="Times New Roman" w:hAnsi="Times New Roman"/>
          <w:sz w:val="28"/>
          <w:szCs w:val="28"/>
          <w:lang w:val="en-US"/>
        </w:rPr>
        <w:t>HNO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→</w:t>
      </w:r>
      <w:r w:rsidRPr="00FB46FF">
        <w:rPr>
          <w:rFonts w:ascii="Times New Roman" w:hAnsi="Times New Roman"/>
          <w:sz w:val="28"/>
          <w:szCs w:val="28"/>
          <w:lang w:val="en-US"/>
        </w:rPr>
        <w:t>AgNO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+ </w:t>
      </w:r>
      <w:r w:rsidRPr="00FB46FF">
        <w:rPr>
          <w:rFonts w:ascii="Times New Roman" w:hAnsi="Times New Roman"/>
          <w:sz w:val="28"/>
          <w:szCs w:val="28"/>
          <w:lang w:val="en-US"/>
        </w:rPr>
        <w:t>NO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↑+ </w:t>
      </w:r>
      <w:r w:rsidRPr="00FB46FF">
        <w:rPr>
          <w:rFonts w:ascii="Times New Roman" w:hAnsi="Times New Roman"/>
          <w:sz w:val="28"/>
          <w:szCs w:val="28"/>
          <w:lang w:val="en-US"/>
        </w:rPr>
        <w:t>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lang w:val="uk-UA"/>
        </w:rPr>
        <w:t>↑;</w:t>
      </w:r>
    </w:p>
    <w:p w:rsidR="005E7354" w:rsidRPr="00FB46FF" w:rsidRDefault="005E7354" w:rsidP="007C20B7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ґ) </w:t>
      </w:r>
      <w:r w:rsidRPr="00FB46FF">
        <w:rPr>
          <w:rFonts w:ascii="Times New Roman" w:hAnsi="Times New Roman"/>
          <w:sz w:val="28"/>
          <w:szCs w:val="28"/>
          <w:lang w:val="en-US"/>
        </w:rPr>
        <w:t>CaO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+ </w:t>
      </w:r>
      <w:r w:rsidRPr="00FB46FF">
        <w:rPr>
          <w:rFonts w:ascii="Times New Roman" w:hAnsi="Times New Roman"/>
          <w:sz w:val="28"/>
          <w:szCs w:val="28"/>
          <w:lang w:val="en-US"/>
        </w:rPr>
        <w:t>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  <w:lang w:val="en-US"/>
        </w:rPr>
        <w:t>PO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4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→ </w:t>
      </w:r>
      <w:r w:rsidRPr="00FB46FF">
        <w:rPr>
          <w:rFonts w:ascii="Times New Roman" w:hAnsi="Times New Roman"/>
          <w:sz w:val="28"/>
          <w:szCs w:val="28"/>
          <w:lang w:val="en-US"/>
        </w:rPr>
        <w:t>Ca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  <w:lang w:val="uk-UA"/>
        </w:rPr>
        <w:t>(</w:t>
      </w:r>
      <w:r w:rsidRPr="00FB46FF">
        <w:rPr>
          <w:rFonts w:ascii="Times New Roman" w:hAnsi="Times New Roman"/>
          <w:sz w:val="28"/>
          <w:szCs w:val="28"/>
          <w:lang w:val="en-US"/>
        </w:rPr>
        <w:t>PO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4</w:t>
      </w:r>
      <w:r w:rsidRPr="00FB46FF">
        <w:rPr>
          <w:rFonts w:ascii="Times New Roman" w:hAnsi="Times New Roman"/>
          <w:sz w:val="28"/>
          <w:szCs w:val="28"/>
          <w:lang w:val="uk-UA"/>
        </w:rPr>
        <w:t>)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+ </w:t>
      </w:r>
      <w:r w:rsidRPr="00FB46FF">
        <w:rPr>
          <w:rFonts w:ascii="Times New Roman" w:hAnsi="Times New Roman"/>
          <w:sz w:val="28"/>
          <w:szCs w:val="28"/>
          <w:lang w:val="en-US"/>
        </w:rPr>
        <w:t>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lang w:val="uk-UA"/>
        </w:rPr>
        <w:t>;</w:t>
      </w:r>
      <w:r>
        <w:rPr>
          <w:rFonts w:ascii="Times New Roman" w:hAnsi="Times New Roman"/>
          <w:sz w:val="28"/>
          <w:szCs w:val="28"/>
          <w:lang w:val="uk-UA"/>
        </w:rPr>
        <w:t xml:space="preserve">          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д) </w:t>
      </w:r>
      <w:r w:rsidRPr="00FB46FF">
        <w:rPr>
          <w:rFonts w:ascii="Times New Roman" w:hAnsi="Times New Roman"/>
          <w:sz w:val="28"/>
          <w:szCs w:val="28"/>
          <w:lang w:val="en-US"/>
        </w:rPr>
        <w:t>NH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4</w:t>
      </w:r>
      <w:r w:rsidRPr="00FB46FF">
        <w:rPr>
          <w:rFonts w:ascii="Times New Roman" w:hAnsi="Times New Roman"/>
          <w:sz w:val="28"/>
          <w:szCs w:val="28"/>
          <w:lang w:val="en-US"/>
        </w:rPr>
        <w:t>NO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→</w:t>
      </w:r>
      <w:r w:rsidRPr="00FB46FF">
        <w:rPr>
          <w:rFonts w:ascii="Times New Roman" w:hAnsi="Times New Roman"/>
          <w:sz w:val="28"/>
          <w:szCs w:val="28"/>
          <w:lang w:val="en-US"/>
        </w:rPr>
        <w:t>N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↑ + </w:t>
      </w:r>
      <w:r w:rsidRPr="00FB46FF">
        <w:rPr>
          <w:rFonts w:ascii="Times New Roman" w:hAnsi="Times New Roman"/>
          <w:sz w:val="28"/>
          <w:szCs w:val="28"/>
          <w:lang w:val="en-US"/>
        </w:rPr>
        <w:t>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lang w:val="uk-UA"/>
        </w:rPr>
        <w:t>↑</w:t>
      </w:r>
    </w:p>
    <w:p w:rsidR="005E7354" w:rsidRPr="00FB46FF" w:rsidRDefault="005E7354" w:rsidP="007C20B7">
      <w:pPr>
        <w:rPr>
          <w:rFonts w:ascii="Times New Roman" w:hAnsi="Times New Roman"/>
          <w:sz w:val="28"/>
          <w:szCs w:val="28"/>
          <w:lang w:val="ru-RU"/>
        </w:rPr>
      </w:pPr>
      <w:r w:rsidRPr="00FB46FF">
        <w:rPr>
          <w:rFonts w:ascii="Times New Roman" w:hAnsi="Times New Roman"/>
          <w:sz w:val="28"/>
          <w:szCs w:val="28"/>
          <w:lang w:val="ru-RU"/>
        </w:rPr>
        <w:t>3. Скласти хімічні рівняння таких процесів:</w:t>
      </w:r>
    </w:p>
    <w:p w:rsidR="005E7354" w:rsidRPr="00FB46FF" w:rsidRDefault="005E7354" w:rsidP="007C20B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FB46FF">
        <w:rPr>
          <w:rFonts w:ascii="Times New Roman" w:hAnsi="Times New Roman"/>
          <w:sz w:val="28"/>
          <w:szCs w:val="28"/>
          <w:lang w:val="ru-RU"/>
        </w:rPr>
        <w:t>а) сполучення нітроген (V) оксиду з водою з утворенням нітратної кислоти HNO</w:t>
      </w:r>
      <w:r w:rsidRPr="00FB46FF">
        <w:rPr>
          <w:rFonts w:ascii="Times New Roman" w:hAnsi="Times New Roman"/>
          <w:sz w:val="28"/>
          <w:szCs w:val="28"/>
          <w:vertAlign w:val="subscript"/>
          <w:lang w:val="ru-RU"/>
        </w:rPr>
        <w:t>3</w:t>
      </w:r>
      <w:r w:rsidRPr="00FB46FF">
        <w:rPr>
          <w:rFonts w:ascii="Times New Roman" w:hAnsi="Times New Roman"/>
          <w:sz w:val="28"/>
          <w:szCs w:val="28"/>
          <w:lang w:val="ru-RU"/>
        </w:rPr>
        <w:t>;</w:t>
      </w:r>
    </w:p>
    <w:p w:rsidR="005E7354" w:rsidRPr="00FB46FF" w:rsidRDefault="005E7354" w:rsidP="007C20B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FB46FF">
        <w:rPr>
          <w:rFonts w:ascii="Times New Roman" w:hAnsi="Times New Roman"/>
          <w:sz w:val="28"/>
          <w:szCs w:val="28"/>
          <w:lang w:val="ru-RU"/>
        </w:rPr>
        <w:t>б) розкладання меркурій оксиду на ртуть і кисень.</w:t>
      </w:r>
    </w:p>
    <w:p w:rsidR="005E7354" w:rsidRPr="00FB46FF" w:rsidRDefault="005E7354" w:rsidP="007C20B7">
      <w:pPr>
        <w:rPr>
          <w:rFonts w:ascii="Times New Roman" w:hAnsi="Times New Roman"/>
          <w:b/>
          <w:i/>
          <w:sz w:val="28"/>
          <w:szCs w:val="28"/>
          <w:lang w:val="ru-RU"/>
        </w:rPr>
      </w:pPr>
      <w:r w:rsidRPr="00FB46FF">
        <w:rPr>
          <w:rFonts w:ascii="Times New Roman" w:hAnsi="Times New Roman"/>
          <w:b/>
          <w:i/>
          <w:sz w:val="28"/>
          <w:szCs w:val="28"/>
          <w:lang w:val="ru-RU"/>
        </w:rPr>
        <w:t>Варіант VІ</w:t>
      </w:r>
    </w:p>
    <w:p w:rsidR="005E7354" w:rsidRPr="00FB46FF" w:rsidRDefault="005E7354" w:rsidP="007C20B7">
      <w:pPr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ru-RU"/>
        </w:rPr>
        <w:t>1.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У результаті взаємодії сірки з залізом масою 112 г утворилось 176 г ферум (ІІ) сульфіду FeS. Визначити, яка маса сірки прореагувала.</w:t>
      </w:r>
    </w:p>
    <w:p w:rsidR="005E7354" w:rsidRPr="00FB46FF" w:rsidRDefault="005E7354" w:rsidP="007C20B7">
      <w:pPr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2. Закінчити рівняння реакцій:</w:t>
      </w:r>
    </w:p>
    <w:p w:rsidR="005E7354" w:rsidRPr="00FB46FF" w:rsidRDefault="005E7354" w:rsidP="007C20B7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а) </w:t>
      </w:r>
      <w:r w:rsidRPr="00FB46FF">
        <w:rPr>
          <w:rFonts w:ascii="Times New Roman" w:hAnsi="Times New Roman"/>
          <w:sz w:val="28"/>
          <w:szCs w:val="28"/>
          <w:lang w:val="en-US"/>
        </w:rPr>
        <w:t>Fe</w:t>
      </w:r>
      <w:r w:rsidRPr="00FB46FF">
        <w:rPr>
          <w:rFonts w:ascii="Times New Roman" w:hAnsi="Times New Roman"/>
          <w:sz w:val="28"/>
          <w:szCs w:val="28"/>
          <w:lang w:val="uk-UA"/>
        </w:rPr>
        <w:t>(</w:t>
      </w:r>
      <w:r w:rsidRPr="00FB46FF">
        <w:rPr>
          <w:rFonts w:ascii="Times New Roman" w:hAnsi="Times New Roman"/>
          <w:sz w:val="28"/>
          <w:szCs w:val="28"/>
          <w:lang w:val="en-US"/>
        </w:rPr>
        <w:t>OH</w:t>
      </w:r>
      <w:r w:rsidRPr="00FB46FF">
        <w:rPr>
          <w:rFonts w:ascii="Times New Roman" w:hAnsi="Times New Roman"/>
          <w:sz w:val="28"/>
          <w:szCs w:val="28"/>
          <w:lang w:val="uk-UA"/>
        </w:rPr>
        <w:t>)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+ </w:t>
      </w:r>
      <w:r w:rsidRPr="00FB46FF">
        <w:rPr>
          <w:rFonts w:ascii="Times New Roman" w:hAnsi="Times New Roman"/>
          <w:sz w:val="28"/>
          <w:szCs w:val="28"/>
          <w:lang w:val="en-US"/>
        </w:rPr>
        <w:t>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SO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4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→</w:t>
      </w:r>
      <w:r w:rsidRPr="00FB46FF">
        <w:rPr>
          <w:rFonts w:ascii="Times New Roman" w:hAnsi="Times New Roman"/>
          <w:sz w:val="28"/>
          <w:szCs w:val="28"/>
          <w:lang w:val="en-US"/>
        </w:rPr>
        <w:t>Fe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>(</w:t>
      </w:r>
      <w:r w:rsidRPr="00FB46FF">
        <w:rPr>
          <w:rFonts w:ascii="Times New Roman" w:hAnsi="Times New Roman"/>
          <w:sz w:val="28"/>
          <w:szCs w:val="28"/>
          <w:lang w:val="en-US"/>
        </w:rPr>
        <w:t>SO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4</w:t>
      </w:r>
      <w:r w:rsidRPr="00FB46FF">
        <w:rPr>
          <w:rFonts w:ascii="Times New Roman" w:hAnsi="Times New Roman"/>
          <w:sz w:val="28"/>
          <w:szCs w:val="28"/>
          <w:lang w:val="uk-UA"/>
        </w:rPr>
        <w:t>)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+ </w:t>
      </w:r>
      <w:r w:rsidRPr="00FB46FF">
        <w:rPr>
          <w:rFonts w:ascii="Times New Roman" w:hAnsi="Times New Roman"/>
          <w:sz w:val="28"/>
          <w:szCs w:val="28"/>
          <w:lang w:val="en-US"/>
        </w:rPr>
        <w:t>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;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б) </w:t>
      </w:r>
      <w:r w:rsidRPr="00FB46FF">
        <w:rPr>
          <w:rFonts w:ascii="Times New Roman" w:hAnsi="Times New Roman"/>
          <w:sz w:val="28"/>
          <w:szCs w:val="28"/>
          <w:lang w:val="en-US"/>
        </w:rPr>
        <w:t>NO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+ </w:t>
      </w:r>
      <w:r w:rsidRPr="00FB46FF">
        <w:rPr>
          <w:rFonts w:ascii="Times New Roman" w:hAnsi="Times New Roman"/>
          <w:sz w:val="28"/>
          <w:szCs w:val="28"/>
          <w:lang w:val="en-US"/>
        </w:rPr>
        <w:t>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→</w:t>
      </w:r>
      <w:r w:rsidRPr="00FB46FF">
        <w:rPr>
          <w:rFonts w:ascii="Times New Roman" w:hAnsi="Times New Roman"/>
          <w:sz w:val="28"/>
          <w:szCs w:val="28"/>
          <w:lang w:val="en-US"/>
        </w:rPr>
        <w:t>HNO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+ </w:t>
      </w:r>
      <w:r w:rsidRPr="00FB46FF">
        <w:rPr>
          <w:rFonts w:ascii="Times New Roman" w:hAnsi="Times New Roman"/>
          <w:sz w:val="28"/>
          <w:szCs w:val="28"/>
          <w:lang w:val="en-US"/>
        </w:rPr>
        <w:t>HNO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  <w:lang w:val="uk-UA"/>
        </w:rPr>
        <w:t>;</w:t>
      </w:r>
    </w:p>
    <w:p w:rsidR="005E7354" w:rsidRPr="00FB46FF" w:rsidRDefault="005E7354" w:rsidP="007C20B7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в) </w:t>
      </w:r>
      <w:r w:rsidRPr="00FB46FF">
        <w:rPr>
          <w:rFonts w:ascii="Times New Roman" w:hAnsi="Times New Roman"/>
          <w:sz w:val="28"/>
          <w:szCs w:val="28"/>
          <w:lang w:val="en-US"/>
        </w:rPr>
        <w:t>Al(OH)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FB46FF">
        <w:rPr>
          <w:rFonts w:ascii="Times New Roman" w:hAnsi="Times New Roman"/>
          <w:sz w:val="28"/>
          <w:szCs w:val="28"/>
          <w:lang w:val="en-US"/>
        </w:rPr>
        <w:t xml:space="preserve"> →Al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FB46FF">
        <w:rPr>
          <w:rFonts w:ascii="Times New Roman" w:hAnsi="Times New Roman"/>
          <w:sz w:val="28"/>
          <w:szCs w:val="28"/>
          <w:lang w:val="en-US"/>
        </w:rPr>
        <w:t xml:space="preserve"> + H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;                           </w:t>
      </w:r>
      <w:r w:rsidRPr="00FB46FF">
        <w:rPr>
          <w:rFonts w:ascii="Times New Roman" w:hAnsi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sz w:val="28"/>
          <w:szCs w:val="28"/>
          <w:lang w:val="en-US"/>
        </w:rPr>
        <w:t xml:space="preserve">    </w:t>
      </w:r>
      <w:r w:rsidRPr="00FB46F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uk-UA"/>
        </w:rPr>
        <w:t>г)</w:t>
      </w:r>
      <w:r w:rsidRPr="00FB46FF">
        <w:rPr>
          <w:rFonts w:ascii="Times New Roman" w:hAnsi="Times New Roman"/>
          <w:sz w:val="28"/>
          <w:szCs w:val="28"/>
          <w:lang w:val="en-US"/>
        </w:rPr>
        <w:t xml:space="preserve"> H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S + H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 xml:space="preserve"> →H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SO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FB46FF">
        <w:rPr>
          <w:rFonts w:ascii="Times New Roman" w:hAnsi="Times New Roman"/>
          <w:sz w:val="28"/>
          <w:szCs w:val="28"/>
          <w:lang w:val="en-US"/>
        </w:rPr>
        <w:t xml:space="preserve"> + H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lang w:val="uk-UA"/>
        </w:rPr>
        <w:t>;</w:t>
      </w:r>
    </w:p>
    <w:p w:rsidR="005E7354" w:rsidRPr="00FB46FF" w:rsidRDefault="005E7354" w:rsidP="007C20B7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ґ) </w:t>
      </w:r>
      <w:r w:rsidRPr="00FB46FF">
        <w:rPr>
          <w:rFonts w:ascii="Times New Roman" w:hAnsi="Times New Roman"/>
          <w:sz w:val="28"/>
          <w:szCs w:val="28"/>
          <w:lang w:val="en-US"/>
        </w:rPr>
        <w:t>KMnO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4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→</w:t>
      </w:r>
      <w:r w:rsidRPr="00FB46FF">
        <w:rPr>
          <w:rFonts w:ascii="Times New Roman" w:hAnsi="Times New Roman"/>
          <w:sz w:val="28"/>
          <w:szCs w:val="28"/>
          <w:lang w:val="en-US"/>
        </w:rPr>
        <w:t>K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MnO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4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+ </w:t>
      </w:r>
      <w:r w:rsidRPr="00FB46FF">
        <w:rPr>
          <w:rFonts w:ascii="Times New Roman" w:hAnsi="Times New Roman"/>
          <w:sz w:val="28"/>
          <w:szCs w:val="28"/>
          <w:lang w:val="en-US"/>
        </w:rPr>
        <w:t>MnO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+ 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↑;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д) </w:t>
      </w:r>
      <w:r w:rsidRPr="00FB46FF">
        <w:rPr>
          <w:rFonts w:ascii="Times New Roman" w:hAnsi="Times New Roman"/>
          <w:sz w:val="28"/>
          <w:szCs w:val="28"/>
          <w:lang w:val="en-US"/>
        </w:rPr>
        <w:t>C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  <w:lang w:val="en-US"/>
        </w:rPr>
        <w:t>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8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+ 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→</w:t>
      </w:r>
      <w:r w:rsidRPr="00FB46FF">
        <w:rPr>
          <w:rFonts w:ascii="Times New Roman" w:hAnsi="Times New Roman"/>
          <w:sz w:val="28"/>
          <w:szCs w:val="28"/>
          <w:lang w:val="en-US"/>
        </w:rPr>
        <w:t>CO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↑+ </w:t>
      </w:r>
      <w:r w:rsidRPr="00FB46FF">
        <w:rPr>
          <w:rFonts w:ascii="Times New Roman" w:hAnsi="Times New Roman"/>
          <w:sz w:val="28"/>
          <w:szCs w:val="28"/>
          <w:lang w:val="en-US"/>
        </w:rPr>
        <w:t>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</w:p>
    <w:p w:rsidR="005E7354" w:rsidRPr="00FB46FF" w:rsidRDefault="005E7354" w:rsidP="007C20B7">
      <w:pPr>
        <w:rPr>
          <w:rFonts w:ascii="Times New Roman" w:hAnsi="Times New Roman"/>
          <w:sz w:val="28"/>
          <w:szCs w:val="28"/>
          <w:lang w:val="ru-RU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3. </w:t>
      </w:r>
      <w:r w:rsidRPr="00FB46FF">
        <w:rPr>
          <w:rFonts w:ascii="Times New Roman" w:hAnsi="Times New Roman"/>
          <w:sz w:val="28"/>
          <w:szCs w:val="28"/>
          <w:lang w:val="ru-RU"/>
        </w:rPr>
        <w:t>Скласти хімічні рівняння таких процесів:</w:t>
      </w:r>
    </w:p>
    <w:p w:rsidR="005E7354" w:rsidRPr="00FB46FF" w:rsidRDefault="005E7354" w:rsidP="007C20B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FB46FF">
        <w:rPr>
          <w:rFonts w:ascii="Times New Roman" w:hAnsi="Times New Roman"/>
          <w:sz w:val="28"/>
          <w:szCs w:val="28"/>
          <w:lang w:val="ru-RU"/>
        </w:rPr>
        <w:t>а) сполучення фосфору з киснем з утворенням фосфор (</w:t>
      </w:r>
      <w:r w:rsidRPr="00FB46FF">
        <w:rPr>
          <w:rFonts w:ascii="Times New Roman" w:hAnsi="Times New Roman"/>
          <w:sz w:val="28"/>
          <w:szCs w:val="28"/>
          <w:lang w:val="en-US"/>
        </w:rPr>
        <w:t>V</w:t>
      </w:r>
      <w:r w:rsidRPr="00FB46FF">
        <w:rPr>
          <w:rFonts w:ascii="Times New Roman" w:hAnsi="Times New Roman"/>
          <w:sz w:val="28"/>
          <w:szCs w:val="28"/>
          <w:lang w:val="ru-RU"/>
        </w:rPr>
        <w:t>) оксиду;</w:t>
      </w:r>
    </w:p>
    <w:p w:rsidR="005E7354" w:rsidRPr="00FB46FF" w:rsidRDefault="005E7354" w:rsidP="007C20B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б) розкладання питної соди </w:t>
      </w:r>
      <w:r w:rsidRPr="00FB46FF">
        <w:rPr>
          <w:rFonts w:ascii="Times New Roman" w:hAnsi="Times New Roman"/>
          <w:sz w:val="28"/>
          <w:szCs w:val="28"/>
          <w:lang w:val="en-US"/>
        </w:rPr>
        <w:t>NaHCO</w:t>
      </w:r>
      <w:r w:rsidRPr="00FB46FF">
        <w:rPr>
          <w:rFonts w:ascii="Times New Roman" w:hAnsi="Times New Roman"/>
          <w:sz w:val="28"/>
          <w:szCs w:val="28"/>
          <w:vertAlign w:val="subscript"/>
          <w:lang w:val="ru-RU"/>
        </w:rPr>
        <w:t>3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під час нагрівання з утворенням води, вуглекислого газу та кальцинованої соди </w:t>
      </w:r>
      <w:r w:rsidRPr="00FB46FF">
        <w:rPr>
          <w:rFonts w:ascii="Times New Roman" w:hAnsi="Times New Roman"/>
          <w:sz w:val="28"/>
          <w:szCs w:val="28"/>
          <w:lang w:val="en-US"/>
        </w:rPr>
        <w:t>Na</w:t>
      </w:r>
      <w:r w:rsidRPr="00FB46FF">
        <w:rPr>
          <w:rFonts w:ascii="Times New Roman" w:hAnsi="Times New Roman"/>
          <w:sz w:val="28"/>
          <w:szCs w:val="28"/>
          <w:vertAlign w:val="subscript"/>
          <w:lang w:val="ru-RU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CO</w:t>
      </w:r>
      <w:r w:rsidRPr="00FB46FF">
        <w:rPr>
          <w:rFonts w:ascii="Times New Roman" w:hAnsi="Times New Roman"/>
          <w:sz w:val="28"/>
          <w:szCs w:val="28"/>
          <w:vertAlign w:val="subscript"/>
          <w:lang w:val="ru-RU"/>
        </w:rPr>
        <w:t>3</w:t>
      </w:r>
      <w:r w:rsidRPr="00FB46FF">
        <w:rPr>
          <w:rFonts w:ascii="Times New Roman" w:hAnsi="Times New Roman"/>
          <w:sz w:val="28"/>
          <w:szCs w:val="28"/>
          <w:lang w:val="ru-RU"/>
        </w:rPr>
        <w:t>.</w:t>
      </w: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E7354" w:rsidRPr="00FB46FF" w:rsidRDefault="005E7354" w:rsidP="00F17E38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sz w:val="28"/>
          <w:szCs w:val="28"/>
          <w:lang w:val="uk-UA"/>
        </w:rPr>
        <w:t xml:space="preserve">Самостійна робота </w:t>
      </w:r>
    </w:p>
    <w:p w:rsidR="005E7354" w:rsidRPr="00FB46FF" w:rsidRDefault="005E7354" w:rsidP="00F17E38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sz w:val="28"/>
          <w:szCs w:val="28"/>
          <w:lang w:val="uk-UA"/>
        </w:rPr>
        <w:t xml:space="preserve">з тем «Добування кисню в лабораторії. </w:t>
      </w:r>
    </w:p>
    <w:p w:rsidR="005E7354" w:rsidRPr="00FB46FF" w:rsidRDefault="005E7354" w:rsidP="00F17E38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sz w:val="28"/>
          <w:szCs w:val="28"/>
          <w:lang w:val="uk-UA"/>
        </w:rPr>
        <w:t>Фізичні та хімічні властивості кисню»</w:t>
      </w: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5E7354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5E7354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i/>
          <w:sz w:val="28"/>
          <w:szCs w:val="28"/>
          <w:lang w:val="uk-UA"/>
        </w:rPr>
        <w:t>Варіант І</w:t>
      </w: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1. Де трапляється кисень у вільному стані? Вибрати правильну відповідь: а) гірських породах; б) мінералах; в) атмосфері; г) в організмах живих істот.</w:t>
      </w: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2. З поданого переліку формул речовин виписати формули оксидів: CaF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FB46FF">
        <w:rPr>
          <w:rFonts w:ascii="Times New Roman" w:hAnsi="Times New Roman"/>
          <w:sz w:val="28"/>
          <w:szCs w:val="28"/>
          <w:lang w:val="en-US"/>
        </w:rPr>
        <w:t>BaCl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FB46FF">
        <w:rPr>
          <w:rFonts w:ascii="Times New Roman" w:hAnsi="Times New Roman"/>
          <w:sz w:val="28"/>
          <w:szCs w:val="28"/>
          <w:lang w:val="en-US"/>
        </w:rPr>
        <w:t>CaO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FB46FF">
        <w:rPr>
          <w:rFonts w:ascii="Times New Roman" w:hAnsi="Times New Roman"/>
          <w:sz w:val="28"/>
          <w:szCs w:val="28"/>
          <w:lang w:val="en-US"/>
        </w:rPr>
        <w:t>Cr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FB46FF">
        <w:rPr>
          <w:rFonts w:ascii="Times New Roman" w:hAnsi="Times New Roman"/>
          <w:sz w:val="28"/>
          <w:szCs w:val="28"/>
          <w:lang w:val="en-US"/>
        </w:rPr>
        <w:t>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S</w:t>
      </w:r>
      <w:r w:rsidRPr="00FB46FF">
        <w:rPr>
          <w:rFonts w:ascii="Times New Roman" w:hAnsi="Times New Roman"/>
          <w:sz w:val="28"/>
          <w:szCs w:val="28"/>
          <w:lang w:val="uk-UA"/>
        </w:rPr>
        <w:t>. Визначити валентність елементів в оксидах.</w:t>
      </w: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3. Скласти рівняння реакцій кисню з: а) сіркою; б) цинком.</w:t>
      </w: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4. Визначити масову частку Оксигену у вуглекислому газі.</w:t>
      </w:r>
    </w:p>
    <w:p w:rsidR="005E7354" w:rsidRPr="00FB46FF" w:rsidRDefault="005E7354" w:rsidP="003957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3957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3957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5E7354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5E7354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i/>
          <w:sz w:val="28"/>
          <w:szCs w:val="28"/>
          <w:lang w:val="uk-UA"/>
        </w:rPr>
        <w:t>Варіант ІІ</w:t>
      </w: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ru-RU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1. Для добування кисню в лабораторії учням видано речовини: а) </w:t>
      </w:r>
      <w:r w:rsidRPr="00FB46FF">
        <w:rPr>
          <w:rFonts w:ascii="Times New Roman" w:hAnsi="Times New Roman"/>
          <w:sz w:val="28"/>
          <w:szCs w:val="28"/>
          <w:lang w:val="en-US"/>
        </w:rPr>
        <w:t>KMnO</w:t>
      </w:r>
      <w:r w:rsidRPr="00FB46FF">
        <w:rPr>
          <w:rFonts w:ascii="Times New Roman" w:hAnsi="Times New Roman"/>
          <w:sz w:val="28"/>
          <w:szCs w:val="28"/>
          <w:vertAlign w:val="subscript"/>
          <w:lang w:val="ru-RU"/>
        </w:rPr>
        <w:t>4</w:t>
      </w:r>
      <w:r w:rsidRPr="00FB46FF">
        <w:rPr>
          <w:rFonts w:ascii="Times New Roman" w:hAnsi="Times New Roman"/>
          <w:sz w:val="28"/>
          <w:szCs w:val="28"/>
          <w:lang w:val="uk-UA"/>
        </w:rPr>
        <w:t>; б)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en-US"/>
        </w:rPr>
        <w:t>H</w:t>
      </w:r>
      <w:r w:rsidRPr="00FB46FF">
        <w:rPr>
          <w:rFonts w:ascii="Times New Roman" w:hAnsi="Times New Roman"/>
          <w:sz w:val="28"/>
          <w:szCs w:val="28"/>
          <w:vertAlign w:val="subscript"/>
          <w:lang w:val="ru-RU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ru-RU"/>
        </w:rPr>
        <w:t>2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;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в)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en-US"/>
        </w:rPr>
        <w:t>KNO</w:t>
      </w:r>
      <w:r w:rsidRPr="00FB46FF">
        <w:rPr>
          <w:rFonts w:ascii="Times New Roman" w:hAnsi="Times New Roman"/>
          <w:sz w:val="28"/>
          <w:szCs w:val="28"/>
          <w:vertAlign w:val="subscript"/>
          <w:lang w:val="ru-RU"/>
        </w:rPr>
        <w:t>3</w:t>
      </w:r>
      <w:r w:rsidRPr="00FB46FF">
        <w:rPr>
          <w:rFonts w:ascii="Times New Roman" w:hAnsi="Times New Roman"/>
          <w:sz w:val="28"/>
          <w:szCs w:val="28"/>
          <w:lang w:val="uk-UA"/>
        </w:rPr>
        <w:t>; г)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en-US"/>
        </w:rPr>
        <w:t>MnO</w:t>
      </w:r>
      <w:r w:rsidRPr="00FB46FF">
        <w:rPr>
          <w:rFonts w:ascii="Times New Roman" w:hAnsi="Times New Roman"/>
          <w:sz w:val="28"/>
          <w:szCs w:val="28"/>
          <w:vertAlign w:val="subscript"/>
          <w:lang w:val="ru-RU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>.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Яку з цих речовин учень має використати як каталізатор? Які речовини називаються каталізаторами? </w:t>
      </w:r>
    </w:p>
    <w:p w:rsidR="005E7354" w:rsidRPr="00475EE9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ru-RU"/>
        </w:rPr>
        <w:t xml:space="preserve">2.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З поданого переліку формул речовин виписати формули оксидів: </w:t>
      </w:r>
      <w:r w:rsidRPr="00FB46FF">
        <w:rPr>
          <w:rFonts w:ascii="Times New Roman" w:hAnsi="Times New Roman"/>
          <w:sz w:val="28"/>
          <w:szCs w:val="28"/>
          <w:lang w:val="en-US"/>
        </w:rPr>
        <w:t>SO</w:t>
      </w:r>
      <w:r w:rsidRPr="00FB46FF">
        <w:rPr>
          <w:rFonts w:ascii="Times New Roman" w:hAnsi="Times New Roman"/>
          <w:sz w:val="28"/>
          <w:szCs w:val="28"/>
          <w:vertAlign w:val="subscript"/>
          <w:lang w:val="ru-RU"/>
        </w:rPr>
        <w:t>3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FB46FF">
        <w:rPr>
          <w:rFonts w:ascii="Times New Roman" w:hAnsi="Times New Roman"/>
          <w:sz w:val="28"/>
          <w:szCs w:val="28"/>
          <w:lang w:val="en-US"/>
        </w:rPr>
        <w:t>NaOH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FB46FF">
        <w:rPr>
          <w:rFonts w:ascii="Times New Roman" w:hAnsi="Times New Roman"/>
          <w:sz w:val="28"/>
          <w:szCs w:val="28"/>
          <w:lang w:val="en-US"/>
        </w:rPr>
        <w:t>Na</w:t>
      </w:r>
      <w:r w:rsidRPr="00FB46FF">
        <w:rPr>
          <w:rFonts w:ascii="Times New Roman" w:hAnsi="Times New Roman"/>
          <w:sz w:val="28"/>
          <w:szCs w:val="28"/>
          <w:vertAlign w:val="subscript"/>
          <w:lang w:val="ru-RU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FB46FF">
        <w:rPr>
          <w:rFonts w:ascii="Times New Roman" w:hAnsi="Times New Roman"/>
          <w:sz w:val="28"/>
          <w:szCs w:val="28"/>
          <w:lang w:val="en-US"/>
        </w:rPr>
        <w:t>Cu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FB46FF">
        <w:rPr>
          <w:rFonts w:ascii="Times New Roman" w:hAnsi="Times New Roman"/>
          <w:sz w:val="28"/>
          <w:szCs w:val="28"/>
          <w:lang w:val="en-US"/>
        </w:rPr>
        <w:t>HCl</w:t>
      </w:r>
      <w:r w:rsidRPr="00FB46FF">
        <w:rPr>
          <w:rFonts w:ascii="Times New Roman" w:hAnsi="Times New Roman"/>
          <w:sz w:val="28"/>
          <w:szCs w:val="28"/>
          <w:lang w:val="uk-UA"/>
        </w:rPr>
        <w:t>. Визначити валентність елементів в оксидах.</w:t>
      </w: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3. Скласти рівняння реакцій взаємодії кисню з: а) вугіллям; б) залізом.</w:t>
      </w: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4. Визначити масову частку Оксигену у воді.</w:t>
      </w:r>
    </w:p>
    <w:p w:rsidR="005E7354" w:rsidRPr="00FB46FF" w:rsidRDefault="005E7354" w:rsidP="003957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3957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3957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i/>
          <w:sz w:val="28"/>
          <w:szCs w:val="28"/>
          <w:lang w:val="uk-UA"/>
        </w:rPr>
        <w:t>Варіант ІІІ</w:t>
      </w: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1. Як можна добути кисень в лабораторії? Написати рівняння відповідних реакцій і вказати умови їх перебігу.</w:t>
      </w: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2. Написати рівняння реакцій згідно зі схемами:</w:t>
      </w: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en-US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а) </w:t>
      </w:r>
      <w:r w:rsidRPr="00FB46FF">
        <w:rPr>
          <w:rFonts w:ascii="Times New Roman" w:hAnsi="Times New Roman"/>
          <w:sz w:val="28"/>
          <w:szCs w:val="28"/>
          <w:lang w:val="en-US"/>
        </w:rPr>
        <w:t>Mg + O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 xml:space="preserve"> →…;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б)</w:t>
      </w:r>
      <w:r w:rsidRPr="00FB46FF">
        <w:rPr>
          <w:rFonts w:ascii="Times New Roman" w:hAnsi="Times New Roman"/>
          <w:sz w:val="28"/>
          <w:szCs w:val="28"/>
          <w:lang w:val="en-US"/>
        </w:rPr>
        <w:t xml:space="preserve"> CaCO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FB46FF">
        <w:rPr>
          <w:rFonts w:ascii="Times New Roman" w:hAnsi="Times New Roman"/>
          <w:sz w:val="28"/>
          <w:szCs w:val="28"/>
          <w:lang w:val="en-US"/>
        </w:rPr>
        <w:t xml:space="preserve"> →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en-US"/>
        </w:rPr>
        <w:t>CaO + CO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;</w:t>
      </w:r>
    </w:p>
    <w:p w:rsidR="005E7354" w:rsidRPr="001010CD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в) </w:t>
      </w:r>
      <w:r w:rsidRPr="00FB46FF">
        <w:rPr>
          <w:rFonts w:ascii="Times New Roman" w:hAnsi="Times New Roman"/>
          <w:sz w:val="28"/>
          <w:szCs w:val="28"/>
          <w:lang w:val="en-US"/>
        </w:rPr>
        <w:t>Fe</w:t>
      </w:r>
      <w:r w:rsidRPr="001010CD">
        <w:rPr>
          <w:rFonts w:ascii="Times New Roman" w:hAnsi="Times New Roman"/>
          <w:sz w:val="28"/>
          <w:szCs w:val="28"/>
          <w:lang w:val="uk-UA"/>
        </w:rPr>
        <w:t xml:space="preserve"> + </w:t>
      </w:r>
      <w:r w:rsidRPr="00FB46FF">
        <w:rPr>
          <w:rFonts w:ascii="Times New Roman" w:hAnsi="Times New Roman"/>
          <w:sz w:val="28"/>
          <w:szCs w:val="28"/>
          <w:lang w:val="en-US"/>
        </w:rPr>
        <w:t>Cl</w:t>
      </w:r>
      <w:r w:rsidRPr="001010CD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1010CD">
        <w:rPr>
          <w:rFonts w:ascii="Times New Roman" w:hAnsi="Times New Roman"/>
          <w:sz w:val="28"/>
          <w:szCs w:val="28"/>
          <w:lang w:val="uk-UA"/>
        </w:rPr>
        <w:t xml:space="preserve"> →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en-US"/>
        </w:rPr>
        <w:t>FeCl</w:t>
      </w:r>
      <w:r w:rsidRPr="001010CD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1010CD">
        <w:rPr>
          <w:rFonts w:ascii="Times New Roman" w:hAnsi="Times New Roman"/>
          <w:sz w:val="28"/>
          <w:szCs w:val="28"/>
          <w:lang w:val="uk-UA"/>
        </w:rPr>
        <w:t>;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</w:t>
      </w:r>
      <w:r w:rsidRPr="00FB46FF">
        <w:rPr>
          <w:rFonts w:ascii="Times New Roman" w:hAnsi="Times New Roman"/>
          <w:sz w:val="28"/>
          <w:szCs w:val="28"/>
          <w:lang w:val="uk-UA"/>
        </w:rPr>
        <w:t>г)</w:t>
      </w:r>
      <w:r w:rsidRPr="001010C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en-US"/>
        </w:rPr>
        <w:t>NaNO</w:t>
      </w:r>
      <w:r w:rsidRPr="001010CD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1010CD">
        <w:rPr>
          <w:rFonts w:ascii="Times New Roman" w:hAnsi="Times New Roman"/>
          <w:sz w:val="28"/>
          <w:szCs w:val="28"/>
          <w:lang w:val="uk-UA"/>
        </w:rPr>
        <w:t xml:space="preserve"> →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en-US"/>
        </w:rPr>
        <w:t>NaNO</w:t>
      </w:r>
      <w:r w:rsidRPr="001010CD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1010CD">
        <w:rPr>
          <w:rFonts w:ascii="Times New Roman" w:hAnsi="Times New Roman"/>
          <w:sz w:val="28"/>
          <w:szCs w:val="28"/>
          <w:lang w:val="uk-UA"/>
        </w:rPr>
        <w:t xml:space="preserve"> + 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1010CD">
        <w:rPr>
          <w:rFonts w:ascii="Times New Roman" w:hAnsi="Times New Roman"/>
          <w:sz w:val="28"/>
          <w:szCs w:val="28"/>
          <w:vertAlign w:val="subscript"/>
          <w:lang w:val="uk-UA"/>
        </w:rPr>
        <w:t>2.</w:t>
      </w:r>
      <w:r w:rsidRPr="001010CD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5E7354" w:rsidRPr="001010CD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1010CD">
        <w:rPr>
          <w:rFonts w:ascii="Times New Roman" w:hAnsi="Times New Roman"/>
          <w:sz w:val="28"/>
          <w:szCs w:val="28"/>
          <w:lang w:val="uk-UA"/>
        </w:rPr>
        <w:t>Вказати тип</w:t>
      </w:r>
      <w:r w:rsidRPr="00FB46FF">
        <w:rPr>
          <w:rFonts w:ascii="Times New Roman" w:hAnsi="Times New Roman"/>
          <w:sz w:val="28"/>
          <w:szCs w:val="28"/>
          <w:lang w:val="uk-UA"/>
        </w:rPr>
        <w:t>и</w:t>
      </w:r>
      <w:r w:rsidRPr="001010CD">
        <w:rPr>
          <w:rFonts w:ascii="Times New Roman" w:hAnsi="Times New Roman"/>
          <w:sz w:val="28"/>
          <w:szCs w:val="28"/>
          <w:lang w:val="uk-UA"/>
        </w:rPr>
        <w:t xml:space="preserve"> даних реакцій.</w:t>
      </w: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3. Скласти рівняння реакцій взаємодії кисню з: а) кальцієм; б) фосфором.</w:t>
      </w: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ru-RU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4. Визначити масову частку Оксигену у крейді CaCO</w:t>
      </w:r>
      <w:r w:rsidRPr="00FB46FF">
        <w:rPr>
          <w:rFonts w:ascii="Times New Roman" w:hAnsi="Times New Roman"/>
          <w:sz w:val="28"/>
          <w:szCs w:val="28"/>
          <w:vertAlign w:val="subscript"/>
          <w:lang w:val="ru-RU"/>
        </w:rPr>
        <w:t>3</w:t>
      </w:r>
      <w:r w:rsidRPr="00FB46FF">
        <w:rPr>
          <w:rFonts w:ascii="Times New Roman" w:hAnsi="Times New Roman"/>
          <w:sz w:val="28"/>
          <w:szCs w:val="28"/>
          <w:lang w:val="ru-RU"/>
        </w:rPr>
        <w:t>.</w:t>
      </w:r>
    </w:p>
    <w:p w:rsidR="005E7354" w:rsidRPr="00FB46FF" w:rsidRDefault="005E7354" w:rsidP="003957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5E7354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5E7354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8"/>
          <w:szCs w:val="28"/>
          <w:lang w:val="ru-RU"/>
        </w:rPr>
      </w:pPr>
      <w:r w:rsidRPr="00FB46FF">
        <w:rPr>
          <w:rFonts w:ascii="Times New Roman" w:hAnsi="Times New Roman"/>
          <w:b/>
          <w:i/>
          <w:sz w:val="28"/>
          <w:szCs w:val="28"/>
          <w:lang w:val="ru-RU"/>
        </w:rPr>
        <w:t>Варіант ІV</w:t>
      </w: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1. На яких фізичних властивостях кисню ґрунтується спосіб збирання його шляхом витіснення води? </w:t>
      </w: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2. Написати рівняння реакцій згідно зі схемами:</w:t>
      </w:r>
    </w:p>
    <w:p w:rsidR="005E7354" w:rsidRPr="001010CD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sv-SE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а) </w:t>
      </w:r>
      <w:r w:rsidRPr="001010CD">
        <w:rPr>
          <w:rFonts w:ascii="Times New Roman" w:hAnsi="Times New Roman"/>
          <w:sz w:val="28"/>
          <w:szCs w:val="28"/>
          <w:lang w:val="sv-SE"/>
        </w:rPr>
        <w:t>P + O</w:t>
      </w:r>
      <w:r w:rsidRPr="001010CD">
        <w:rPr>
          <w:rFonts w:ascii="Times New Roman" w:hAnsi="Times New Roman"/>
          <w:sz w:val="28"/>
          <w:szCs w:val="28"/>
          <w:vertAlign w:val="subscript"/>
          <w:lang w:val="sv-SE"/>
        </w:rPr>
        <w:t>2</w:t>
      </w:r>
      <w:r w:rsidRPr="001010CD">
        <w:rPr>
          <w:rFonts w:ascii="Times New Roman" w:hAnsi="Times New Roman"/>
          <w:sz w:val="28"/>
          <w:szCs w:val="28"/>
          <w:lang w:val="sv-SE"/>
        </w:rPr>
        <w:t xml:space="preserve"> →…;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</w:t>
      </w:r>
      <w:r w:rsidRPr="00FB46FF">
        <w:rPr>
          <w:rFonts w:ascii="Times New Roman" w:hAnsi="Times New Roman"/>
          <w:sz w:val="28"/>
          <w:szCs w:val="28"/>
          <w:lang w:val="uk-UA"/>
        </w:rPr>
        <w:t>б)</w:t>
      </w:r>
      <w:r w:rsidRPr="001010CD">
        <w:rPr>
          <w:rFonts w:ascii="Times New Roman" w:hAnsi="Times New Roman"/>
          <w:sz w:val="28"/>
          <w:szCs w:val="28"/>
          <w:lang w:val="sv-SE"/>
        </w:rPr>
        <w:t xml:space="preserve"> AgI →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010CD">
        <w:rPr>
          <w:rFonts w:ascii="Times New Roman" w:hAnsi="Times New Roman"/>
          <w:sz w:val="28"/>
          <w:szCs w:val="28"/>
          <w:lang w:val="sv-SE"/>
        </w:rPr>
        <w:t>Ag + I</w:t>
      </w:r>
      <w:r w:rsidRPr="001010CD">
        <w:rPr>
          <w:rFonts w:ascii="Times New Roman" w:hAnsi="Times New Roman"/>
          <w:sz w:val="28"/>
          <w:szCs w:val="28"/>
          <w:vertAlign w:val="subscript"/>
          <w:lang w:val="sv-SE"/>
        </w:rPr>
        <w:t>2</w:t>
      </w:r>
      <w:r w:rsidRPr="001010CD">
        <w:rPr>
          <w:rFonts w:ascii="Times New Roman" w:hAnsi="Times New Roman"/>
          <w:sz w:val="28"/>
          <w:szCs w:val="28"/>
          <w:lang w:val="sv-SE"/>
        </w:rPr>
        <w:t>;</w:t>
      </w:r>
    </w:p>
    <w:p w:rsidR="005E7354" w:rsidRPr="00475EE9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ru-RU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в) </w:t>
      </w:r>
      <w:r w:rsidRPr="00FB46FF">
        <w:rPr>
          <w:rFonts w:ascii="Times New Roman" w:hAnsi="Times New Roman"/>
          <w:sz w:val="28"/>
          <w:szCs w:val="28"/>
          <w:lang w:val="en-US"/>
        </w:rPr>
        <w:t>Zn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+ 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→ …;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г) </w:t>
      </w:r>
      <w:r w:rsidRPr="00FB46FF">
        <w:rPr>
          <w:rFonts w:ascii="Times New Roman" w:hAnsi="Times New Roman"/>
          <w:sz w:val="28"/>
          <w:szCs w:val="28"/>
          <w:lang w:val="en-US"/>
        </w:rPr>
        <w:t>H</w:t>
      </w:r>
      <w:r w:rsidRPr="00FB46FF">
        <w:rPr>
          <w:rFonts w:ascii="Times New Roman" w:hAnsi="Times New Roman"/>
          <w:sz w:val="28"/>
          <w:szCs w:val="28"/>
          <w:vertAlign w:val="subscript"/>
          <w:lang w:val="ru-RU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→ </w:t>
      </w:r>
      <w:r w:rsidRPr="00FB46FF">
        <w:rPr>
          <w:rFonts w:ascii="Times New Roman" w:hAnsi="Times New Roman"/>
          <w:sz w:val="28"/>
          <w:szCs w:val="28"/>
          <w:lang w:val="en-US"/>
        </w:rPr>
        <w:t>H</w:t>
      </w:r>
      <w:r w:rsidRPr="00FB46FF">
        <w:rPr>
          <w:rFonts w:ascii="Times New Roman" w:hAnsi="Times New Roman"/>
          <w:sz w:val="28"/>
          <w:szCs w:val="28"/>
          <w:vertAlign w:val="subscript"/>
          <w:lang w:val="ru-RU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+ </w:t>
      </w:r>
      <w:r w:rsidRPr="00475EE9">
        <w:rPr>
          <w:rFonts w:ascii="Times New Roman" w:hAnsi="Times New Roman"/>
          <w:sz w:val="28"/>
          <w:szCs w:val="28"/>
          <w:lang w:val="ru-RU"/>
        </w:rPr>
        <w:t>…</w:t>
      </w:r>
    </w:p>
    <w:p w:rsidR="005E7354" w:rsidRPr="00475EE9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ru-RU"/>
        </w:rPr>
      </w:pPr>
      <w:r w:rsidRPr="00FB46FF">
        <w:rPr>
          <w:rFonts w:ascii="Times New Roman" w:hAnsi="Times New Roman"/>
          <w:sz w:val="28"/>
          <w:szCs w:val="28"/>
          <w:lang w:val="ru-RU"/>
        </w:rPr>
        <w:t>Вказати тип</w:t>
      </w:r>
      <w:r w:rsidRPr="00FB46FF">
        <w:rPr>
          <w:rFonts w:ascii="Times New Roman" w:hAnsi="Times New Roman"/>
          <w:sz w:val="28"/>
          <w:szCs w:val="28"/>
          <w:lang w:val="uk-UA"/>
        </w:rPr>
        <w:t>и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даних реакцій.</w:t>
      </w: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3. Скласти рівняння реакцій взаємодії кисню з: а) </w:t>
      </w:r>
      <w:r w:rsidRPr="00FB46FF">
        <w:rPr>
          <w:rFonts w:ascii="Times New Roman" w:hAnsi="Times New Roman"/>
          <w:sz w:val="28"/>
          <w:szCs w:val="28"/>
          <w:lang w:val="ru-RU"/>
        </w:rPr>
        <w:t>воднем</w:t>
      </w:r>
      <w:r w:rsidRPr="00FB46FF">
        <w:rPr>
          <w:rFonts w:ascii="Times New Roman" w:hAnsi="Times New Roman"/>
          <w:sz w:val="28"/>
          <w:szCs w:val="28"/>
          <w:lang w:val="uk-UA"/>
        </w:rPr>
        <w:t>; б) міддю.</w:t>
      </w: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ru-RU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4. Визначити масову частку Оксигену у гашеному вапні Ca(OH)</w:t>
      </w:r>
      <w:r w:rsidRPr="00FB46FF">
        <w:rPr>
          <w:rFonts w:ascii="Times New Roman" w:hAnsi="Times New Roman"/>
          <w:sz w:val="28"/>
          <w:szCs w:val="28"/>
          <w:vertAlign w:val="subscript"/>
          <w:lang w:val="ru-RU"/>
        </w:rPr>
        <w:t>2</w:t>
      </w:r>
      <w:r w:rsidRPr="00FB46FF">
        <w:rPr>
          <w:rFonts w:ascii="Times New Roman" w:hAnsi="Times New Roman"/>
          <w:sz w:val="28"/>
          <w:szCs w:val="28"/>
          <w:lang w:val="ru-RU"/>
        </w:rPr>
        <w:t>.</w:t>
      </w:r>
    </w:p>
    <w:p w:rsidR="005E7354" w:rsidRPr="00475EE9" w:rsidRDefault="005E7354" w:rsidP="003957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E7354" w:rsidRPr="00475EE9" w:rsidRDefault="005E7354" w:rsidP="003957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E7354" w:rsidRPr="00475EE9" w:rsidRDefault="005E7354" w:rsidP="003957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E7354" w:rsidRPr="00475EE9" w:rsidRDefault="005E7354" w:rsidP="003957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5E7354" w:rsidRPr="00475EE9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8"/>
          <w:szCs w:val="28"/>
          <w:lang w:val="ru-RU"/>
        </w:rPr>
      </w:pPr>
      <w:r w:rsidRPr="00FB46FF">
        <w:rPr>
          <w:rFonts w:ascii="Times New Roman" w:hAnsi="Times New Roman"/>
          <w:b/>
          <w:i/>
          <w:sz w:val="28"/>
          <w:szCs w:val="28"/>
          <w:lang w:val="ru-RU"/>
        </w:rPr>
        <w:t>Варіант V</w:t>
      </w: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1. На яких фізичних властивостях кисню ґрунтується спосіб збирання його шляхом витіснення повітря? </w:t>
      </w: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2. Скласти формули оксидів таких елементів: а) Fe (II); б) Mn (IV).</w:t>
      </w: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3. Скласти рівняння реакцій за поданою схемою:</w:t>
      </w: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      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→ 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→</w:t>
      </w:r>
      <w:r w:rsidRPr="00FB46FF">
        <w:rPr>
          <w:rFonts w:ascii="Times New Roman" w:hAnsi="Times New Roman"/>
          <w:sz w:val="28"/>
          <w:szCs w:val="28"/>
          <w:lang w:val="en-US"/>
        </w:rPr>
        <w:t>CO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↓ </w:t>
      </w:r>
    </w:p>
    <w:p w:rsidR="005E7354" w:rsidRPr="00475EE9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</w:t>
      </w:r>
      <w:r w:rsidRPr="00FB46FF">
        <w:rPr>
          <w:rFonts w:ascii="Times New Roman" w:hAnsi="Times New Roman"/>
          <w:sz w:val="28"/>
          <w:szCs w:val="28"/>
          <w:lang w:val="en-US"/>
        </w:rPr>
        <w:t>CuO</w:t>
      </w:r>
      <w:r w:rsidRPr="00475EE9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5E7354" w:rsidRPr="00475EE9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475EE9">
        <w:rPr>
          <w:rFonts w:ascii="Times New Roman" w:hAnsi="Times New Roman"/>
          <w:sz w:val="28"/>
          <w:szCs w:val="28"/>
          <w:lang w:val="uk-UA"/>
        </w:rPr>
        <w:t>Вказати тип</w:t>
      </w:r>
      <w:r w:rsidRPr="00FB46FF">
        <w:rPr>
          <w:rFonts w:ascii="Times New Roman" w:hAnsi="Times New Roman"/>
          <w:sz w:val="28"/>
          <w:szCs w:val="28"/>
          <w:lang w:val="uk-UA"/>
        </w:rPr>
        <w:t>и</w:t>
      </w:r>
      <w:r w:rsidRPr="00475EE9">
        <w:rPr>
          <w:rFonts w:ascii="Times New Roman" w:hAnsi="Times New Roman"/>
          <w:sz w:val="28"/>
          <w:szCs w:val="28"/>
          <w:lang w:val="uk-UA"/>
        </w:rPr>
        <w:t xml:space="preserve"> даних реакцій. </w:t>
      </w:r>
    </w:p>
    <w:p w:rsidR="005E7354" w:rsidRPr="00475EE9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ru-RU"/>
        </w:rPr>
      </w:pPr>
      <w:r w:rsidRPr="00FB46FF">
        <w:rPr>
          <w:rFonts w:ascii="Times New Roman" w:hAnsi="Times New Roman"/>
          <w:sz w:val="28"/>
          <w:szCs w:val="28"/>
          <w:lang w:val="ru-RU"/>
        </w:rPr>
        <w:t xml:space="preserve">4. Визначити, в якому з наведених оксидів масова частка Оксигену більша: а) </w:t>
      </w:r>
      <w:r w:rsidRPr="00FB46FF">
        <w:rPr>
          <w:rFonts w:ascii="Times New Roman" w:hAnsi="Times New Roman"/>
          <w:sz w:val="28"/>
          <w:szCs w:val="28"/>
          <w:lang w:val="en-US"/>
        </w:rPr>
        <w:t>SiO</w:t>
      </w:r>
      <w:r w:rsidRPr="00FB46FF">
        <w:rPr>
          <w:rFonts w:ascii="Times New Roman" w:hAnsi="Times New Roman"/>
          <w:sz w:val="28"/>
          <w:szCs w:val="28"/>
          <w:vertAlign w:val="subscript"/>
          <w:lang w:val="ru-RU"/>
        </w:rPr>
        <w:t>2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; б) </w:t>
      </w:r>
      <w:r w:rsidRPr="00FB46FF">
        <w:rPr>
          <w:rFonts w:ascii="Times New Roman" w:hAnsi="Times New Roman"/>
          <w:sz w:val="28"/>
          <w:szCs w:val="28"/>
          <w:lang w:val="en-US"/>
        </w:rPr>
        <w:t>CO</w:t>
      </w:r>
      <w:r w:rsidRPr="00FB46FF">
        <w:rPr>
          <w:rFonts w:ascii="Times New Roman" w:hAnsi="Times New Roman"/>
          <w:sz w:val="28"/>
          <w:szCs w:val="28"/>
          <w:vertAlign w:val="subscript"/>
          <w:lang w:val="ru-RU"/>
        </w:rPr>
        <w:t>2</w:t>
      </w:r>
      <w:r w:rsidRPr="00FB46FF">
        <w:rPr>
          <w:rFonts w:ascii="Times New Roman" w:hAnsi="Times New Roman"/>
          <w:sz w:val="28"/>
          <w:szCs w:val="28"/>
          <w:lang w:val="ru-RU"/>
        </w:rPr>
        <w:t>.</w:t>
      </w:r>
    </w:p>
    <w:p w:rsidR="005E7354" w:rsidRPr="00475EE9" w:rsidRDefault="005E7354" w:rsidP="003957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E7354" w:rsidRPr="00475EE9" w:rsidRDefault="005E7354" w:rsidP="003957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E7354" w:rsidRPr="00475EE9" w:rsidRDefault="005E7354" w:rsidP="003957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E7354" w:rsidRPr="00475EE9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i/>
          <w:sz w:val="28"/>
          <w:szCs w:val="28"/>
          <w:lang w:val="ru-RU"/>
        </w:rPr>
        <w:t>Варіант V</w:t>
      </w:r>
      <w:r w:rsidRPr="00FB46FF">
        <w:rPr>
          <w:rFonts w:ascii="Times New Roman" w:hAnsi="Times New Roman"/>
          <w:b/>
          <w:i/>
          <w:sz w:val="28"/>
          <w:szCs w:val="28"/>
          <w:lang w:val="en-US"/>
        </w:rPr>
        <w:t>I</w:t>
      </w: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1. Як довести, що кисень важчий за повітря?</w:t>
      </w: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2.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Скласти формули оксидів таких елементів: а) Fe (IIІ); б) </w:t>
      </w:r>
      <w:r w:rsidRPr="00FB46FF">
        <w:rPr>
          <w:rFonts w:ascii="Times New Roman" w:hAnsi="Times New Roman"/>
          <w:sz w:val="28"/>
          <w:szCs w:val="28"/>
          <w:lang w:val="en-US"/>
        </w:rPr>
        <w:t>Cl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(V</w:t>
      </w:r>
      <w:r w:rsidRPr="00FB46FF">
        <w:rPr>
          <w:rFonts w:ascii="Times New Roman" w:hAnsi="Times New Roman"/>
          <w:sz w:val="28"/>
          <w:szCs w:val="28"/>
          <w:lang w:val="en-US"/>
        </w:rPr>
        <w:t>II</w:t>
      </w:r>
      <w:r w:rsidRPr="00FB46FF">
        <w:rPr>
          <w:rFonts w:ascii="Times New Roman" w:hAnsi="Times New Roman"/>
          <w:sz w:val="28"/>
          <w:szCs w:val="28"/>
          <w:lang w:val="uk-UA"/>
        </w:rPr>
        <w:t>).</w:t>
      </w: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3. Скласти рівняння реакцій за поданою схемою:</w:t>
      </w: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      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475EE9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→ 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→</w:t>
      </w:r>
      <w:r w:rsidRPr="00FB46FF">
        <w:rPr>
          <w:rFonts w:ascii="Times New Roman" w:hAnsi="Times New Roman"/>
          <w:sz w:val="28"/>
          <w:szCs w:val="28"/>
          <w:lang w:val="en-US"/>
        </w:rPr>
        <w:t>SO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</w:t>
      </w:r>
      <w:r w:rsidRPr="00475EE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↓ </w:t>
      </w: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</w:t>
      </w:r>
      <w:r w:rsidRPr="00FB46FF">
        <w:rPr>
          <w:rFonts w:ascii="Times New Roman" w:hAnsi="Times New Roman"/>
          <w:sz w:val="28"/>
          <w:szCs w:val="28"/>
          <w:lang w:val="en-US"/>
        </w:rPr>
        <w:t>CaO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Вказати типи даних реакцій. </w:t>
      </w:r>
    </w:p>
    <w:p w:rsidR="005E7354" w:rsidRPr="00475EE9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ru-RU"/>
        </w:rPr>
      </w:pPr>
      <w:r w:rsidRPr="00FB46FF">
        <w:rPr>
          <w:rFonts w:ascii="Times New Roman" w:hAnsi="Times New Roman"/>
          <w:sz w:val="28"/>
          <w:szCs w:val="28"/>
          <w:lang w:val="ru-RU"/>
        </w:rPr>
        <w:t xml:space="preserve">4. Визначити, в якому з наведених оксидів масова частка Оксигену більша: а) </w:t>
      </w:r>
      <w:r w:rsidRPr="00FB46FF">
        <w:rPr>
          <w:rFonts w:ascii="Times New Roman" w:hAnsi="Times New Roman"/>
          <w:sz w:val="28"/>
          <w:szCs w:val="28"/>
          <w:lang w:val="en-US"/>
        </w:rPr>
        <w:t>N</w:t>
      </w:r>
      <w:r w:rsidRPr="00FB46FF">
        <w:rPr>
          <w:rFonts w:ascii="Times New Roman" w:hAnsi="Times New Roman"/>
          <w:sz w:val="28"/>
          <w:szCs w:val="28"/>
          <w:vertAlign w:val="subscript"/>
          <w:lang w:val="ru-RU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ru-RU"/>
        </w:rPr>
        <w:t>5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; б) </w:t>
      </w:r>
      <w:r w:rsidRPr="00FB46FF">
        <w:rPr>
          <w:rFonts w:ascii="Times New Roman" w:hAnsi="Times New Roman"/>
          <w:sz w:val="28"/>
          <w:szCs w:val="28"/>
          <w:lang w:val="en-US"/>
        </w:rPr>
        <w:t>P</w:t>
      </w:r>
      <w:r w:rsidRPr="00FB46FF">
        <w:rPr>
          <w:rFonts w:ascii="Times New Roman" w:hAnsi="Times New Roman"/>
          <w:sz w:val="28"/>
          <w:szCs w:val="28"/>
          <w:vertAlign w:val="subscript"/>
          <w:lang w:val="ru-RU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ru-RU"/>
        </w:rPr>
        <w:t>5</w:t>
      </w:r>
      <w:r w:rsidRPr="00FB46FF">
        <w:rPr>
          <w:rFonts w:ascii="Times New Roman" w:hAnsi="Times New Roman"/>
          <w:sz w:val="28"/>
          <w:szCs w:val="28"/>
          <w:lang w:val="ru-RU"/>
        </w:rPr>
        <w:t>.</w:t>
      </w:r>
    </w:p>
    <w:p w:rsidR="005E7354" w:rsidRPr="00475EE9" w:rsidRDefault="005E7354" w:rsidP="003957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E7354" w:rsidRPr="00475EE9" w:rsidRDefault="005E7354" w:rsidP="003957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E7354" w:rsidRPr="00475EE9" w:rsidRDefault="005E7354" w:rsidP="003957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E7354" w:rsidRPr="00475EE9" w:rsidRDefault="005E7354" w:rsidP="003957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E7354" w:rsidRPr="00475EE9" w:rsidRDefault="005E7354" w:rsidP="003957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E7354" w:rsidRPr="00475EE9" w:rsidRDefault="005E7354" w:rsidP="003957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E7354" w:rsidRPr="00FB46FF" w:rsidRDefault="005E7354" w:rsidP="003957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FB46FF">
        <w:rPr>
          <w:rFonts w:ascii="Times New Roman" w:hAnsi="Times New Roman"/>
          <w:b/>
          <w:sz w:val="28"/>
          <w:szCs w:val="28"/>
          <w:lang w:val="ru-RU"/>
        </w:rPr>
        <w:t xml:space="preserve">Самостійна робота </w:t>
      </w:r>
    </w:p>
    <w:p w:rsidR="005E7354" w:rsidRPr="00FB46FF" w:rsidRDefault="005E7354" w:rsidP="003957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sz w:val="28"/>
          <w:szCs w:val="28"/>
          <w:lang w:val="uk-UA"/>
        </w:rPr>
        <w:t>з теми «Окиснення. Горіння»</w:t>
      </w:r>
    </w:p>
    <w:p w:rsidR="005E7354" w:rsidRPr="00FB46FF" w:rsidRDefault="005E7354" w:rsidP="003957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5E7354" w:rsidRPr="00475EE9" w:rsidRDefault="005E7354" w:rsidP="003957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5E7354" w:rsidRPr="00475EE9" w:rsidRDefault="005E7354" w:rsidP="003957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5E7354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8"/>
          <w:szCs w:val="28"/>
          <w:lang w:val="uk-UA"/>
        </w:rPr>
      </w:pPr>
      <w:r w:rsidRPr="00475EE9">
        <w:rPr>
          <w:rFonts w:ascii="Times New Roman" w:hAnsi="Times New Roman"/>
          <w:b/>
          <w:i/>
          <w:sz w:val="28"/>
          <w:szCs w:val="28"/>
          <w:lang w:val="uk-UA"/>
        </w:rPr>
        <w:t xml:space="preserve">Варіант </w:t>
      </w:r>
      <w:r w:rsidRPr="00FB46FF">
        <w:rPr>
          <w:rFonts w:ascii="Times New Roman" w:hAnsi="Times New Roman"/>
          <w:b/>
          <w:i/>
          <w:sz w:val="28"/>
          <w:szCs w:val="28"/>
          <w:lang w:val="en-US"/>
        </w:rPr>
        <w:t>I</w:t>
      </w: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1. Назвати, які складові повітря є: а) постійними; б) змінними. Відповідь обґрунтувати.</w:t>
      </w: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2. У чому полягає відмінність горіння речовин у кисні і на повітрі? </w:t>
      </w: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3. Скласти рівняння реакції горіння вугілля. Вказати тип хімічної реакції.</w:t>
      </w:r>
    </w:p>
    <w:p w:rsidR="005E7354" w:rsidRPr="00FB46FF" w:rsidRDefault="005E7354" w:rsidP="003957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3957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3957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5E7354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8"/>
          <w:szCs w:val="28"/>
          <w:lang w:val="uk-UA"/>
        </w:rPr>
      </w:pPr>
      <w:r w:rsidRPr="00475EE9">
        <w:rPr>
          <w:rFonts w:ascii="Times New Roman" w:hAnsi="Times New Roman"/>
          <w:b/>
          <w:i/>
          <w:sz w:val="28"/>
          <w:szCs w:val="28"/>
          <w:lang w:val="uk-UA"/>
        </w:rPr>
        <w:t xml:space="preserve">Варіант </w:t>
      </w:r>
      <w:r w:rsidRPr="00FB46FF">
        <w:rPr>
          <w:rFonts w:ascii="Times New Roman" w:hAnsi="Times New Roman"/>
          <w:b/>
          <w:i/>
          <w:sz w:val="28"/>
          <w:szCs w:val="28"/>
          <w:lang w:val="en-US"/>
        </w:rPr>
        <w:t>I</w:t>
      </w:r>
      <w:r w:rsidRPr="00FB46FF">
        <w:rPr>
          <w:rFonts w:ascii="Times New Roman" w:hAnsi="Times New Roman"/>
          <w:b/>
          <w:i/>
          <w:sz w:val="28"/>
          <w:szCs w:val="28"/>
          <w:lang w:val="uk-UA"/>
        </w:rPr>
        <w:t>І</w:t>
      </w: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1. Назвати складові повітря, які можна віднести до: а) простих речовин; б) складних речовин. Відповідь обґрунтувати.</w:t>
      </w: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2. Які умови горіння створюють під час запалювання спиртівки?</w:t>
      </w: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3. Скласти рівняння реакції горіння фосфору. Вказати тип хімічної реакції.</w:t>
      </w: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i/>
          <w:sz w:val="28"/>
          <w:szCs w:val="28"/>
          <w:lang w:val="uk-UA"/>
        </w:rPr>
        <w:t xml:space="preserve">Варіант </w:t>
      </w:r>
      <w:r w:rsidRPr="00FB46FF">
        <w:rPr>
          <w:rFonts w:ascii="Times New Roman" w:hAnsi="Times New Roman"/>
          <w:b/>
          <w:i/>
          <w:sz w:val="28"/>
          <w:szCs w:val="28"/>
          <w:lang w:val="en-US"/>
        </w:rPr>
        <w:t>I</w:t>
      </w:r>
      <w:r w:rsidRPr="00FB46FF">
        <w:rPr>
          <w:rFonts w:ascii="Times New Roman" w:hAnsi="Times New Roman"/>
          <w:b/>
          <w:i/>
          <w:sz w:val="28"/>
          <w:szCs w:val="28"/>
          <w:lang w:val="uk-UA"/>
        </w:rPr>
        <w:t>ІІ</w:t>
      </w: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1. Пояснити, чим є повітря: сумішшю речовин чи складною речовиною. Чи має зміст вираз «молекула повітря»?</w:t>
      </w: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2. Які умови горіння порушуються при гасінні полум’я?</w:t>
      </w: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3. Скласти рівняння реакції горіння метану СН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4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в кисні. Обчислити масову частку Оксигену в карбон (</w:t>
      </w:r>
      <w:r w:rsidRPr="00FB46FF">
        <w:rPr>
          <w:rFonts w:ascii="Times New Roman" w:hAnsi="Times New Roman"/>
          <w:sz w:val="28"/>
          <w:szCs w:val="28"/>
          <w:lang w:val="ru-RU"/>
        </w:rPr>
        <w:t>ІV</w:t>
      </w:r>
      <w:r w:rsidRPr="00FB46FF">
        <w:rPr>
          <w:rFonts w:ascii="Times New Roman" w:hAnsi="Times New Roman"/>
          <w:sz w:val="28"/>
          <w:szCs w:val="28"/>
          <w:lang w:val="uk-UA"/>
        </w:rPr>
        <w:t>) оксиді, що утворюється.</w:t>
      </w:r>
    </w:p>
    <w:p w:rsidR="005E7354" w:rsidRPr="00FB46FF" w:rsidRDefault="005E7354" w:rsidP="003957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3957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3957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8"/>
          <w:szCs w:val="28"/>
          <w:lang w:val="ru-RU"/>
        </w:rPr>
      </w:pPr>
      <w:r w:rsidRPr="00FB46FF">
        <w:rPr>
          <w:rFonts w:ascii="Times New Roman" w:hAnsi="Times New Roman"/>
          <w:b/>
          <w:i/>
          <w:sz w:val="28"/>
          <w:szCs w:val="28"/>
          <w:lang w:val="uk-UA"/>
        </w:rPr>
        <w:t xml:space="preserve">Варіант </w:t>
      </w:r>
      <w:r w:rsidRPr="00FB46FF">
        <w:rPr>
          <w:rFonts w:ascii="Times New Roman" w:hAnsi="Times New Roman"/>
          <w:b/>
          <w:i/>
          <w:sz w:val="28"/>
          <w:szCs w:val="28"/>
          <w:lang w:val="ru-RU"/>
        </w:rPr>
        <w:t>ІV</w:t>
      </w: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ru-RU"/>
        </w:rPr>
        <w:t>1.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Як добувають кисень у промисловості?</w:t>
      </w: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2. Чи можна погодитись з твердженням А. Лавуазьє про те, що «життя – це повільне горіння»? Чому?</w:t>
      </w: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3. Скласти рівняння реакції горіння сірководню Н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S</w:t>
      </w:r>
      <w:r w:rsidRPr="00FB46FF">
        <w:rPr>
          <w:rFonts w:ascii="Times New Roman" w:hAnsi="Times New Roman"/>
          <w:sz w:val="28"/>
          <w:szCs w:val="28"/>
          <w:lang w:val="uk-UA"/>
        </w:rPr>
        <w:t>. Обчислити масову частку Оксигену в сульфур (І</w:t>
      </w:r>
      <w:r w:rsidRPr="00FB46FF">
        <w:rPr>
          <w:rFonts w:ascii="Times New Roman" w:hAnsi="Times New Roman"/>
          <w:sz w:val="28"/>
          <w:szCs w:val="28"/>
          <w:lang w:val="ru-RU"/>
        </w:rPr>
        <w:t>V</w:t>
      </w:r>
      <w:r w:rsidRPr="00FB46FF">
        <w:rPr>
          <w:rFonts w:ascii="Times New Roman" w:hAnsi="Times New Roman"/>
          <w:sz w:val="28"/>
          <w:szCs w:val="28"/>
          <w:lang w:val="uk-UA"/>
        </w:rPr>
        <w:t>) оксиді, що утворюється.</w:t>
      </w: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8"/>
          <w:szCs w:val="28"/>
          <w:lang w:val="ru-RU"/>
        </w:rPr>
      </w:pPr>
      <w:r w:rsidRPr="00FB46FF">
        <w:rPr>
          <w:rFonts w:ascii="Times New Roman" w:hAnsi="Times New Roman"/>
          <w:b/>
          <w:i/>
          <w:sz w:val="28"/>
          <w:szCs w:val="28"/>
          <w:lang w:val="uk-UA"/>
        </w:rPr>
        <w:t xml:space="preserve">Варіант </w:t>
      </w:r>
      <w:r w:rsidRPr="00FB46FF">
        <w:rPr>
          <w:rFonts w:ascii="Times New Roman" w:hAnsi="Times New Roman"/>
          <w:b/>
          <w:i/>
          <w:sz w:val="28"/>
          <w:szCs w:val="28"/>
          <w:lang w:val="ru-RU"/>
        </w:rPr>
        <w:t>V</w:t>
      </w: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ru-RU"/>
        </w:rPr>
      </w:pPr>
      <w:r w:rsidRPr="00FB46FF">
        <w:rPr>
          <w:rFonts w:ascii="Times New Roman" w:hAnsi="Times New Roman"/>
          <w:sz w:val="28"/>
          <w:szCs w:val="28"/>
          <w:lang w:val="ru-RU"/>
        </w:rPr>
        <w:t>1. Поясниити, чому вміст кисню в повітрі завжди сталий.</w:t>
      </w: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ru-RU"/>
        </w:rPr>
      </w:pPr>
      <w:r w:rsidRPr="00FB46FF">
        <w:rPr>
          <w:rFonts w:ascii="Times New Roman" w:hAnsi="Times New Roman"/>
          <w:sz w:val="28"/>
          <w:szCs w:val="28"/>
          <w:lang w:val="ru-RU"/>
        </w:rPr>
        <w:t>2. Скласти схему «Найважливіші галузі застосування кисню».</w:t>
      </w: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ru-RU"/>
        </w:rPr>
      </w:pPr>
      <w:r w:rsidRPr="00FB46FF">
        <w:rPr>
          <w:rFonts w:ascii="Times New Roman" w:hAnsi="Times New Roman"/>
          <w:sz w:val="28"/>
          <w:szCs w:val="28"/>
          <w:lang w:val="ru-RU"/>
        </w:rPr>
        <w:t xml:space="preserve">3. </w:t>
      </w:r>
      <w:r w:rsidRPr="00FB46FF">
        <w:rPr>
          <w:rFonts w:ascii="Times New Roman" w:hAnsi="Times New Roman"/>
          <w:sz w:val="28"/>
          <w:szCs w:val="28"/>
          <w:lang w:val="uk-UA"/>
        </w:rPr>
        <w:t>Скласти рівняння реакції горіння ацетилену С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>Н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>. Обчислити масову частку Оксигену в продуктах реакції.</w:t>
      </w: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i/>
          <w:sz w:val="28"/>
          <w:szCs w:val="28"/>
          <w:lang w:val="uk-UA"/>
        </w:rPr>
        <w:t xml:space="preserve">Варіант </w:t>
      </w:r>
      <w:r w:rsidRPr="00FB46FF">
        <w:rPr>
          <w:rFonts w:ascii="Times New Roman" w:hAnsi="Times New Roman"/>
          <w:b/>
          <w:i/>
          <w:sz w:val="28"/>
          <w:szCs w:val="28"/>
          <w:lang w:val="ru-RU"/>
        </w:rPr>
        <w:t>V</w:t>
      </w:r>
      <w:r w:rsidRPr="00FB46FF">
        <w:rPr>
          <w:rFonts w:ascii="Times New Roman" w:hAnsi="Times New Roman"/>
          <w:b/>
          <w:i/>
          <w:sz w:val="28"/>
          <w:szCs w:val="28"/>
          <w:lang w:val="uk-UA"/>
        </w:rPr>
        <w:t>І</w:t>
      </w: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1. Пояснити, чому альпіністи, піднімаючись на високі вершини, беруть балони з киснем, незважаючи на те, що склад повітря на вершині гори такий же, як і біля її підніжжя.</w:t>
      </w:r>
    </w:p>
    <w:p w:rsidR="005E7354" w:rsidRPr="00FB46FF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2. Дикі кури Австралії відкладають свої яйця в гнізда, які вони будують, згрібаючи в купу пріле листя, траву і землю. Час від часу самець засовує свій дзьоб в купу, після чого частково розкидає або, навпаки, підгортає її. Який процес відбувається в гнізді? Поясніть поведінку птаха.</w:t>
      </w:r>
    </w:p>
    <w:p w:rsidR="005E7354" w:rsidRDefault="005E7354" w:rsidP="00F17E3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ru-RU"/>
        </w:rPr>
        <w:t xml:space="preserve">3. </w:t>
      </w:r>
      <w:r w:rsidRPr="00FB46FF">
        <w:rPr>
          <w:rFonts w:ascii="Times New Roman" w:hAnsi="Times New Roman"/>
          <w:sz w:val="28"/>
          <w:szCs w:val="28"/>
          <w:lang w:val="uk-UA"/>
        </w:rPr>
        <w:t>Скласти рівняння реакції горіння етану С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>Н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6</w:t>
      </w:r>
      <w:r w:rsidRPr="00FB46FF">
        <w:rPr>
          <w:rFonts w:ascii="Times New Roman" w:hAnsi="Times New Roman"/>
          <w:sz w:val="28"/>
          <w:szCs w:val="28"/>
          <w:lang w:val="uk-UA"/>
        </w:rPr>
        <w:t>. Обчислити масову частку Оксигену в продуктах реакції.</w:t>
      </w:r>
    </w:p>
    <w:p w:rsidR="005E7354" w:rsidRDefault="005E7354" w:rsidP="003957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5E7354" w:rsidRDefault="005E7354" w:rsidP="003957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5E7354" w:rsidRDefault="005E7354" w:rsidP="003957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5E7354" w:rsidRDefault="005E7354" w:rsidP="003957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5E7354" w:rsidRDefault="005E7354" w:rsidP="003957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5E7354" w:rsidRDefault="005E7354" w:rsidP="003957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5E7354" w:rsidRDefault="005E7354" w:rsidP="003957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5E7354" w:rsidRDefault="005E7354" w:rsidP="003957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5E7354" w:rsidRDefault="005E7354" w:rsidP="003957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5E7354" w:rsidRPr="00FB46FF" w:rsidRDefault="005E7354" w:rsidP="000B076E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sz w:val="28"/>
          <w:szCs w:val="28"/>
          <w:lang w:val="uk-UA"/>
        </w:rPr>
        <w:t>Самостійна робота з теми «Кисень»</w:t>
      </w:r>
    </w:p>
    <w:p w:rsidR="005E7354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bCs/>
          <w:i/>
          <w:iCs/>
          <w:sz w:val="28"/>
          <w:szCs w:val="28"/>
        </w:rPr>
        <w:t>Варіант І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Початковий рівень (3 бали)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У завданні 1 одна правильна відповідь, у завданнях 2, 3 — декілька правильних відповідей.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1. Фізичними властивостями кисню є: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газ без кольору, запаху і смаку;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блакитний газ із характерним запахом;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легший за повітря;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г) газ із характерним запахом</w:t>
      </w:r>
      <w:r w:rsidRPr="00FB46FF">
        <w:rPr>
          <w:rFonts w:ascii="Times New Roman" w:hAnsi="Times New Roman"/>
          <w:sz w:val="28"/>
          <w:szCs w:val="28"/>
          <w:lang w:val="ru-RU"/>
        </w:rPr>
        <w:t>.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FB46FF">
        <w:rPr>
          <w:rFonts w:ascii="Times New Roman" w:hAnsi="Times New Roman"/>
          <w:i/>
          <w:sz w:val="28"/>
          <w:szCs w:val="28"/>
          <w:lang w:val="uk-UA"/>
        </w:rPr>
        <w:t>(0,5 бала)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2. Допоможіть юному хіміку вибрати правильні твердження: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кисень — безбарвний газ;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на повітрі всі речовини горять краще, ніж у кисні;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під час швидкого окиснення виділяється більше тепла, ніж під час повільного;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молекула кисню складається з двох атомів Оксигену;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д) іржавіння заліза — приклад швидкого окиснення.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i/>
          <w:sz w:val="28"/>
          <w:szCs w:val="28"/>
          <w:lang w:val="uk-UA"/>
        </w:rPr>
        <w:t>(1 бал)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3. В яких із наведених процесів повільне окиснення позитивно впливає на природні процеси?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а) </w:t>
      </w:r>
      <w:r w:rsidRPr="00FB46FF">
        <w:rPr>
          <w:rFonts w:ascii="Times New Roman" w:hAnsi="Times New Roman"/>
          <w:sz w:val="28"/>
          <w:szCs w:val="28"/>
          <w:lang w:val="uk-UA"/>
        </w:rPr>
        <w:t>і</w:t>
      </w:r>
      <w:r w:rsidRPr="00FB46FF">
        <w:rPr>
          <w:rFonts w:ascii="Times New Roman" w:hAnsi="Times New Roman"/>
          <w:sz w:val="28"/>
          <w:szCs w:val="28"/>
        </w:rPr>
        <w:t>ржавіння заліза;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гниття листя;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самозаймання і тління торфу;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г) окиснення органічних відходів</w:t>
      </w:r>
      <w:r w:rsidRPr="00FB46FF">
        <w:rPr>
          <w:rFonts w:ascii="Times New Roman" w:hAnsi="Times New Roman"/>
          <w:sz w:val="28"/>
          <w:szCs w:val="28"/>
          <w:lang w:val="ru-RU"/>
        </w:rPr>
        <w:t>.</w:t>
      </w:r>
      <w:r w:rsidRPr="00FB46FF">
        <w:rPr>
          <w:rFonts w:ascii="Times New Roman" w:hAnsi="Times New Roman"/>
          <w:i/>
          <w:sz w:val="28"/>
          <w:szCs w:val="28"/>
          <w:lang w:val="uk-UA"/>
        </w:rPr>
        <w:t xml:space="preserve"> (1 бал)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4. Встановіть відповідність:</w:t>
      </w:r>
    </w:p>
    <w:p w:rsidR="005E7354" w:rsidRPr="00FB46FF" w:rsidRDefault="005E7354" w:rsidP="000B076E">
      <w:pPr>
        <w:autoSpaceDE w:val="0"/>
        <w:autoSpaceDN w:val="0"/>
        <w:adjustRightInd w:val="0"/>
        <w:jc w:val="left"/>
        <w:rPr>
          <w:rFonts w:ascii="Times New Roman" w:hAnsi="Times New Roman"/>
          <w:i/>
          <w:sz w:val="28"/>
          <w:szCs w:val="28"/>
          <w:lang w:val="ru-RU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i/>
          <w:sz w:val="28"/>
          <w:szCs w:val="28"/>
          <w:lang w:val="uk-UA"/>
        </w:rPr>
        <w:t>Формула оксиду</w:t>
      </w:r>
      <w:r w:rsidRPr="00FB46FF">
        <w:rPr>
          <w:rFonts w:ascii="Times New Roman" w:hAnsi="Times New Roman"/>
          <w:i/>
          <w:sz w:val="28"/>
          <w:szCs w:val="28"/>
          <w:lang w:val="ru-RU"/>
        </w:rPr>
        <w:t xml:space="preserve">                   </w:t>
      </w:r>
      <w:r>
        <w:rPr>
          <w:rFonts w:ascii="Times New Roman" w:hAnsi="Times New Roman"/>
          <w:i/>
          <w:sz w:val="28"/>
          <w:szCs w:val="28"/>
          <w:lang w:val="ru-RU"/>
        </w:rPr>
        <w:t xml:space="preserve">            </w:t>
      </w:r>
      <w:r w:rsidRPr="00FB46FF">
        <w:rPr>
          <w:rFonts w:ascii="Times New Roman" w:hAnsi="Times New Roman"/>
          <w:i/>
          <w:sz w:val="28"/>
          <w:szCs w:val="28"/>
          <w:lang w:val="ru-RU"/>
        </w:rPr>
        <w:t xml:space="preserve"> Агрегатний стан оксиду за звичайних умов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i/>
          <w:sz w:val="28"/>
          <w:szCs w:val="28"/>
          <w:lang w:val="ru-RU"/>
        </w:rPr>
        <w:t xml:space="preserve">             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1) </w:t>
      </w:r>
      <w:r w:rsidRPr="00FB46FF">
        <w:rPr>
          <w:rFonts w:ascii="Times New Roman" w:hAnsi="Times New Roman"/>
          <w:sz w:val="28"/>
          <w:szCs w:val="28"/>
          <w:lang w:val="en-US"/>
        </w:rPr>
        <w:t>SO</w:t>
      </w:r>
      <w:r w:rsidRPr="00FB46FF">
        <w:rPr>
          <w:rFonts w:ascii="Times New Roman" w:hAnsi="Times New Roman"/>
          <w:sz w:val="28"/>
          <w:szCs w:val="28"/>
          <w:vertAlign w:val="subscript"/>
          <w:lang w:val="ru-RU"/>
        </w:rPr>
        <w:t>2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;                                       </w:t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      </w:t>
      </w:r>
      <w:r w:rsidRPr="00FB46FF">
        <w:rPr>
          <w:rFonts w:ascii="Times New Roman" w:hAnsi="Times New Roman"/>
          <w:sz w:val="28"/>
          <w:szCs w:val="28"/>
          <w:lang w:val="ru-RU"/>
        </w:rPr>
        <w:t>а) твердий;</w:t>
      </w:r>
    </w:p>
    <w:p w:rsidR="005E7354" w:rsidRPr="00FB46FF" w:rsidRDefault="005E7354" w:rsidP="000B076E">
      <w:pPr>
        <w:spacing w:after="0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2) </w:t>
      </w:r>
      <w:r w:rsidRPr="00FB46FF">
        <w:rPr>
          <w:rFonts w:ascii="Times New Roman" w:hAnsi="Times New Roman"/>
          <w:sz w:val="28"/>
          <w:szCs w:val="28"/>
          <w:lang w:val="en-US"/>
        </w:rPr>
        <w:t>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;          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б) рідкий;                                                             </w:t>
      </w:r>
    </w:p>
    <w:p w:rsidR="005E7354" w:rsidRPr="00FB46FF" w:rsidRDefault="005E7354" w:rsidP="000B076E">
      <w:pPr>
        <w:spacing w:after="0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3) </w:t>
      </w:r>
      <w:r w:rsidRPr="00FB46FF">
        <w:rPr>
          <w:rFonts w:ascii="Times New Roman" w:hAnsi="Times New Roman"/>
          <w:sz w:val="28"/>
          <w:szCs w:val="28"/>
          <w:lang w:val="en-US"/>
        </w:rPr>
        <w:t>SiO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;         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в) газуватий.  </w:t>
      </w:r>
      <w:r>
        <w:rPr>
          <w:rFonts w:ascii="Times New Roman" w:hAnsi="Times New Roman"/>
          <w:i/>
          <w:sz w:val="28"/>
          <w:szCs w:val="28"/>
          <w:lang w:val="uk-UA"/>
        </w:rPr>
        <w:t>(0,5 бала)</w:t>
      </w:r>
    </w:p>
    <w:p w:rsidR="005E7354" w:rsidRPr="00FB46FF" w:rsidRDefault="005E7354" w:rsidP="000B076E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4) </w:t>
      </w:r>
      <w:r w:rsidRPr="00FB46FF">
        <w:rPr>
          <w:rFonts w:ascii="Times New Roman" w:hAnsi="Times New Roman"/>
          <w:sz w:val="28"/>
          <w:szCs w:val="28"/>
          <w:lang w:val="en-US"/>
        </w:rPr>
        <w:t>Fe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;                                                                    </w:t>
      </w:r>
    </w:p>
    <w:p w:rsidR="005E7354" w:rsidRPr="00FB46FF" w:rsidRDefault="005E7354" w:rsidP="000B076E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5) </w:t>
      </w:r>
      <w:r w:rsidRPr="00FB46FF">
        <w:rPr>
          <w:rFonts w:ascii="Times New Roman" w:hAnsi="Times New Roman"/>
          <w:sz w:val="28"/>
          <w:szCs w:val="28"/>
          <w:lang w:val="en-US"/>
        </w:rPr>
        <w:t>CO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; </w:t>
      </w:r>
    </w:p>
    <w:p w:rsidR="005E7354" w:rsidRPr="00FB46FF" w:rsidRDefault="005E7354" w:rsidP="0039576D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0B076E">
      <w:pPr>
        <w:spacing w:after="0"/>
        <w:rPr>
          <w:rFonts w:ascii="Times New Roman" w:hAnsi="Times New Roman"/>
          <w:b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i/>
          <w:sz w:val="28"/>
          <w:szCs w:val="28"/>
          <w:lang w:val="uk-UA"/>
        </w:rPr>
        <w:t>Середній рівень (3 бали)</w:t>
      </w:r>
    </w:p>
    <w:p w:rsidR="005E7354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5</w:t>
      </w:r>
      <w:r w:rsidRPr="00FB46FF">
        <w:rPr>
          <w:rFonts w:ascii="Times New Roman" w:hAnsi="Times New Roman"/>
          <w:sz w:val="28"/>
          <w:szCs w:val="28"/>
        </w:rPr>
        <w:t>. Випишіть формули оксидів і назвіть їх: PH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</w:rPr>
        <w:t>, NaOH, СаO, SO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</w:rPr>
        <w:t>, 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SO</w:t>
      </w:r>
      <w:r w:rsidRPr="00FB46FF">
        <w:rPr>
          <w:rFonts w:ascii="Times New Roman" w:hAnsi="Times New Roman"/>
          <w:sz w:val="28"/>
          <w:szCs w:val="28"/>
          <w:vertAlign w:val="subscript"/>
        </w:rPr>
        <w:t>3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FB46FF">
        <w:rPr>
          <w:rFonts w:ascii="Times New Roman" w:hAnsi="Times New Roman"/>
          <w:sz w:val="28"/>
          <w:szCs w:val="28"/>
          <w:lang w:val="en-US"/>
        </w:rPr>
        <w:t>N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5.</w:t>
      </w:r>
      <w:r w:rsidRPr="00FB46FF">
        <w:rPr>
          <w:rFonts w:ascii="Times New Roman" w:hAnsi="Times New Roman"/>
          <w:sz w:val="28"/>
          <w:szCs w:val="28"/>
        </w:rPr>
        <w:t xml:space="preserve">  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(</w:t>
      </w:r>
      <w:r w:rsidRPr="00FB46FF">
        <w:rPr>
          <w:rFonts w:ascii="Times New Roman" w:hAnsi="Times New Roman"/>
          <w:i/>
          <w:iCs/>
          <w:sz w:val="28"/>
          <w:szCs w:val="28"/>
          <w:lang w:val="uk-UA"/>
        </w:rPr>
        <w:t>1</w:t>
      </w:r>
      <w:r w:rsidRPr="00FB46FF">
        <w:rPr>
          <w:rFonts w:ascii="Times New Roman" w:hAnsi="Times New Roman"/>
          <w:i/>
          <w:iCs/>
          <w:sz w:val="28"/>
          <w:szCs w:val="28"/>
        </w:rPr>
        <w:t xml:space="preserve"> бал</w:t>
      </w:r>
      <w:r w:rsidRPr="00FB46FF">
        <w:rPr>
          <w:rFonts w:ascii="Times New Roman" w:hAnsi="Times New Roman"/>
          <w:sz w:val="28"/>
          <w:szCs w:val="28"/>
        </w:rPr>
        <w:t>)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6. Перетворіть схеми реакцій кисню з простими речовинами на хімічні рівняння: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а) </w:t>
      </w:r>
      <w:r w:rsidRPr="00FB46FF">
        <w:rPr>
          <w:rFonts w:ascii="Times New Roman" w:hAnsi="Times New Roman"/>
          <w:sz w:val="28"/>
          <w:szCs w:val="28"/>
          <w:lang w:val="en-US"/>
        </w:rPr>
        <w:t>N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+ 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→</w:t>
      </w:r>
      <w:r w:rsidRPr="00FB46FF">
        <w:rPr>
          <w:rFonts w:ascii="Times New Roman" w:hAnsi="Times New Roman"/>
          <w:sz w:val="28"/>
          <w:szCs w:val="28"/>
          <w:lang w:val="en-US"/>
        </w:rPr>
        <w:t>NO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↑;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в) </w:t>
      </w:r>
      <w:r w:rsidRPr="00FB46FF">
        <w:rPr>
          <w:rFonts w:ascii="Times New Roman" w:hAnsi="Times New Roman"/>
          <w:sz w:val="28"/>
          <w:szCs w:val="28"/>
          <w:lang w:val="en-US"/>
        </w:rPr>
        <w:t>Cr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+ 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→</w:t>
      </w:r>
      <w:r w:rsidRPr="00FB46FF">
        <w:rPr>
          <w:rFonts w:ascii="Times New Roman" w:hAnsi="Times New Roman"/>
          <w:sz w:val="28"/>
          <w:szCs w:val="28"/>
          <w:lang w:val="en-US"/>
        </w:rPr>
        <w:t>Cr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  <w:lang w:val="uk-UA"/>
        </w:rPr>
        <w:t>;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б) </w:t>
      </w:r>
      <w:r w:rsidRPr="00FB46FF">
        <w:rPr>
          <w:rFonts w:ascii="Times New Roman" w:hAnsi="Times New Roman"/>
          <w:sz w:val="28"/>
          <w:szCs w:val="28"/>
          <w:lang w:val="en-US"/>
        </w:rPr>
        <w:t>Zn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+ 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→</w:t>
      </w:r>
      <w:r w:rsidRPr="00FB46FF">
        <w:rPr>
          <w:rFonts w:ascii="Times New Roman" w:hAnsi="Times New Roman"/>
          <w:sz w:val="28"/>
          <w:szCs w:val="28"/>
          <w:lang w:val="en-US"/>
        </w:rPr>
        <w:t>ZnO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;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г) </w:t>
      </w:r>
      <w:r w:rsidRPr="00FB46FF">
        <w:rPr>
          <w:rFonts w:ascii="Times New Roman" w:hAnsi="Times New Roman"/>
          <w:sz w:val="28"/>
          <w:szCs w:val="28"/>
          <w:lang w:val="en-US"/>
        </w:rPr>
        <w:t>W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+ 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→</w:t>
      </w:r>
      <w:r w:rsidRPr="00FB46FF">
        <w:rPr>
          <w:rFonts w:ascii="Times New Roman" w:hAnsi="Times New Roman"/>
          <w:sz w:val="28"/>
          <w:szCs w:val="28"/>
          <w:lang w:val="en-US"/>
        </w:rPr>
        <w:t>WO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. </w:t>
      </w:r>
      <w:r w:rsidRPr="00FB46FF">
        <w:rPr>
          <w:rFonts w:ascii="Times New Roman" w:hAnsi="Times New Roman"/>
          <w:i/>
          <w:sz w:val="28"/>
          <w:szCs w:val="28"/>
          <w:lang w:val="uk-UA"/>
        </w:rPr>
        <w:t xml:space="preserve">(2 бали) 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i/>
          <w:sz w:val="28"/>
          <w:szCs w:val="28"/>
          <w:lang w:val="uk-UA"/>
        </w:rPr>
        <w:t>Достатній рівень (3 бали)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7</w:t>
      </w:r>
      <w:r w:rsidRPr="00FB46FF">
        <w:rPr>
          <w:rFonts w:ascii="Times New Roman" w:hAnsi="Times New Roman"/>
          <w:sz w:val="28"/>
          <w:szCs w:val="28"/>
        </w:rPr>
        <w:t>. Допишіть рівняння реакцій</w:t>
      </w:r>
      <w:r w:rsidRPr="00FB46FF">
        <w:rPr>
          <w:rFonts w:ascii="Times New Roman" w:hAnsi="Times New Roman"/>
          <w:sz w:val="28"/>
          <w:szCs w:val="28"/>
          <w:lang w:val="uk-UA"/>
        </w:rPr>
        <w:t>: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ru-RU"/>
        </w:rPr>
        <w:t xml:space="preserve">            </w:t>
      </w:r>
      <w:r w:rsidRPr="00FB46FF">
        <w:rPr>
          <w:rFonts w:ascii="Times New Roman" w:hAnsi="Times New Roman"/>
          <w:sz w:val="28"/>
          <w:szCs w:val="28"/>
        </w:rPr>
        <w:t>а) B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>+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...</w:t>
      </w:r>
      <w:r w:rsidRPr="00FB46FF">
        <w:rPr>
          <w:rFonts w:ascii="Times New Roman" w:hAnsi="Times New Roman"/>
          <w:sz w:val="28"/>
          <w:szCs w:val="28"/>
        </w:rPr>
        <w:t xml:space="preserve"> → B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</w:rPr>
        <w:t>3</w:t>
      </w:r>
      <w:r w:rsidRPr="00FB46FF">
        <w:rPr>
          <w:rFonts w:ascii="Times New Roman" w:hAnsi="Times New Roman"/>
          <w:sz w:val="28"/>
          <w:szCs w:val="28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uk-UA"/>
        </w:rPr>
        <w:t>;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ru-RU"/>
        </w:rPr>
        <w:t xml:space="preserve">            </w:t>
      </w:r>
      <w:r w:rsidRPr="00FB46FF">
        <w:rPr>
          <w:rFonts w:ascii="Times New Roman" w:hAnsi="Times New Roman"/>
          <w:sz w:val="28"/>
          <w:szCs w:val="28"/>
        </w:rPr>
        <w:t>б) H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</w:rPr>
        <w:t xml:space="preserve">  → ... + H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 xml:space="preserve"> ↑</w:t>
      </w:r>
      <w:r w:rsidRPr="00FB46FF">
        <w:rPr>
          <w:rFonts w:ascii="Times New Roman" w:hAnsi="Times New Roman"/>
          <w:sz w:val="28"/>
          <w:szCs w:val="28"/>
          <w:lang w:val="uk-UA"/>
        </w:rPr>
        <w:t>;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en-US"/>
        </w:rPr>
      </w:pPr>
      <w:r w:rsidRPr="00FB46FF">
        <w:rPr>
          <w:rFonts w:ascii="Times New Roman" w:hAnsi="Times New Roman"/>
          <w:sz w:val="28"/>
          <w:szCs w:val="28"/>
          <w:lang w:val="en-US"/>
        </w:rPr>
        <w:t xml:space="preserve">            </w:t>
      </w:r>
      <w:r w:rsidRPr="00FB46FF">
        <w:rPr>
          <w:rFonts w:ascii="Times New Roman" w:hAnsi="Times New Roman"/>
          <w:sz w:val="28"/>
          <w:szCs w:val="28"/>
        </w:rPr>
        <w:t>в) Fe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</w:rPr>
        <w:t>3</w:t>
      </w:r>
      <w:r w:rsidRPr="00FB46FF">
        <w:rPr>
          <w:rFonts w:ascii="Times New Roman" w:hAnsi="Times New Roman"/>
          <w:sz w:val="28"/>
          <w:szCs w:val="28"/>
        </w:rPr>
        <w:t xml:space="preserve"> + CO →FeO + CO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↑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Вкажіть реакцію</w:t>
      </w:r>
      <w:r w:rsidRPr="00FB46FF">
        <w:rPr>
          <w:rFonts w:ascii="Times New Roman" w:hAnsi="Times New Roman"/>
          <w:sz w:val="28"/>
          <w:szCs w:val="28"/>
        </w:rPr>
        <w:t xml:space="preserve">: а) сполучення, б)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розкладу. 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B46FF">
        <w:rPr>
          <w:rFonts w:ascii="Times New Roman" w:hAnsi="Times New Roman"/>
          <w:i/>
          <w:sz w:val="28"/>
          <w:szCs w:val="28"/>
          <w:lang w:val="ru-RU"/>
        </w:rPr>
        <w:t>(1,5 бали)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8. Напишіть рівняння реакцій за участю кисню для здійснення «ланцюжка» перетворень речовин: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S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→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en-US"/>
        </w:rPr>
        <w:t>SO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→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en-US"/>
        </w:rPr>
        <w:t>SO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FB46FF">
        <w:rPr>
          <w:rFonts w:ascii="Times New Roman" w:hAnsi="Times New Roman"/>
          <w:i/>
          <w:sz w:val="28"/>
          <w:szCs w:val="28"/>
          <w:lang w:val="uk-UA"/>
        </w:rPr>
        <w:t>(1,5 бали)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i/>
          <w:sz w:val="28"/>
          <w:szCs w:val="28"/>
          <w:lang w:val="uk-UA"/>
        </w:rPr>
        <w:t>Творчий рівень (3 бали)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rPr>
          <w:rFonts w:ascii="Times New Roman" w:hAnsi="Times New Roman"/>
          <w:i/>
          <w:iCs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9. </w:t>
      </w:r>
      <w:r w:rsidRPr="00FB46FF">
        <w:rPr>
          <w:rFonts w:ascii="Times New Roman" w:hAnsi="Times New Roman"/>
          <w:sz w:val="28"/>
          <w:szCs w:val="28"/>
        </w:rPr>
        <w:t>1772 р. Лавуазьє нагрівав алмаз у замкненій посудині до тих пір, поки він не зник. «Може, незвичайне “зникнення” алмазів якось пов’язане з повітрям? Може, вони з’єднуються», — подумав Лавуазьє. Поясніть цей дослід Лавуазьє з точки зору сучасної хімії. Запишіть рівняння реакції, знаючи, що алмаз складається з атомів Карбону (С).</w:t>
      </w:r>
    </w:p>
    <w:p w:rsidR="005E7354" w:rsidRPr="00FB46FF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5E7354" w:rsidRPr="00FB46FF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bCs/>
          <w:i/>
          <w:iCs/>
          <w:sz w:val="28"/>
          <w:szCs w:val="28"/>
        </w:rPr>
        <w:t>Варіант ІІ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 xml:space="preserve"> Початковий рівень (3 бали)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У завданні 1 одна правильна відповідь, у завданнях 2, 3 — декілька правильних відповідей.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1. Хімічними властивостями кисню є такі: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горить;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підтримує горіння, окиснює більшість речовин;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легший за повітря;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г) за </w:t>
      </w:r>
      <w:r w:rsidRPr="00FB46FF">
        <w:rPr>
          <w:rFonts w:ascii="Times New Roman" w:hAnsi="Times New Roman"/>
          <w:i/>
          <w:iCs/>
          <w:sz w:val="28"/>
          <w:szCs w:val="28"/>
        </w:rPr>
        <w:t xml:space="preserve">t </w:t>
      </w:r>
      <w:r w:rsidRPr="00FB46FF">
        <w:rPr>
          <w:rFonts w:ascii="Times New Roman" w:hAnsi="Times New Roman"/>
          <w:sz w:val="28"/>
          <w:szCs w:val="28"/>
        </w:rPr>
        <w:t>= −183 °C зріджується у блакитну рідину;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д) важчий за повітря. (</w:t>
      </w:r>
      <w:r w:rsidRPr="00FB46FF">
        <w:rPr>
          <w:rFonts w:ascii="Times New Roman" w:hAnsi="Times New Roman"/>
          <w:i/>
          <w:iCs/>
          <w:sz w:val="28"/>
          <w:szCs w:val="28"/>
          <w:lang w:val="uk-UA"/>
        </w:rPr>
        <w:t>0,5</w:t>
      </w:r>
      <w:r w:rsidRPr="00FB46FF">
        <w:rPr>
          <w:rFonts w:ascii="Times New Roman" w:hAnsi="Times New Roman"/>
          <w:i/>
          <w:iCs/>
          <w:sz w:val="28"/>
          <w:szCs w:val="28"/>
        </w:rPr>
        <w:t xml:space="preserve"> бал</w:t>
      </w:r>
      <w:r w:rsidRPr="00FB46FF">
        <w:rPr>
          <w:rFonts w:ascii="Times New Roman" w:hAnsi="Times New Roman"/>
          <w:i/>
          <w:iCs/>
          <w:sz w:val="28"/>
          <w:szCs w:val="28"/>
          <w:lang w:val="uk-UA"/>
        </w:rPr>
        <w:t>а</w:t>
      </w:r>
      <w:r w:rsidRPr="00FB46FF">
        <w:rPr>
          <w:rFonts w:ascii="Times New Roman" w:hAnsi="Times New Roman"/>
          <w:sz w:val="28"/>
          <w:szCs w:val="28"/>
        </w:rPr>
        <w:t>)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2. Допоможіть юному хіміку вибрати правильні твердження: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кисень добре розчиняється у воді;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тліюча скіпка спалахує в кисні;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гниття листя — приклад швидкого окиснення;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одержання кисню зрідженням повітря — фізичний процес;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д) під час горіння речовин виділяються тепло і світло. (</w:t>
      </w:r>
      <w:r w:rsidRPr="00FB46FF">
        <w:rPr>
          <w:rFonts w:ascii="Times New Roman" w:hAnsi="Times New Roman"/>
          <w:i/>
          <w:iCs/>
          <w:sz w:val="28"/>
          <w:szCs w:val="28"/>
          <w:lang w:val="uk-UA"/>
        </w:rPr>
        <w:t>1</w:t>
      </w:r>
      <w:r w:rsidRPr="00FB46FF">
        <w:rPr>
          <w:rFonts w:ascii="Times New Roman" w:hAnsi="Times New Roman"/>
          <w:i/>
          <w:iCs/>
          <w:sz w:val="28"/>
          <w:szCs w:val="28"/>
        </w:rPr>
        <w:t xml:space="preserve"> бал</w:t>
      </w:r>
      <w:r w:rsidRPr="00FB46FF">
        <w:rPr>
          <w:rFonts w:ascii="Times New Roman" w:hAnsi="Times New Roman"/>
          <w:sz w:val="28"/>
          <w:szCs w:val="28"/>
        </w:rPr>
        <w:t>)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3. В яких із наведених процесів повільне окиснення </w:t>
      </w:r>
      <w:r w:rsidRPr="00FB46FF">
        <w:rPr>
          <w:rFonts w:ascii="Times New Roman" w:hAnsi="Times New Roman"/>
          <w:sz w:val="28"/>
          <w:szCs w:val="28"/>
          <w:lang w:val="uk-UA"/>
        </w:rPr>
        <w:t>негативно</w:t>
      </w:r>
      <w:r w:rsidRPr="00FB46FF">
        <w:rPr>
          <w:rFonts w:ascii="Times New Roman" w:hAnsi="Times New Roman"/>
          <w:sz w:val="28"/>
          <w:szCs w:val="28"/>
        </w:rPr>
        <w:t xml:space="preserve"> впливає на природні процеси?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а) </w:t>
      </w:r>
      <w:r w:rsidRPr="00FB46FF">
        <w:rPr>
          <w:rFonts w:ascii="Times New Roman" w:hAnsi="Times New Roman"/>
          <w:sz w:val="28"/>
          <w:szCs w:val="28"/>
          <w:lang w:val="uk-UA"/>
        </w:rPr>
        <w:t>іржавіння</w:t>
      </w:r>
      <w:r w:rsidRPr="00FB46FF">
        <w:rPr>
          <w:rFonts w:ascii="Times New Roman" w:hAnsi="Times New Roman"/>
          <w:sz w:val="28"/>
          <w:szCs w:val="28"/>
        </w:rPr>
        <w:t xml:space="preserve"> металів;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окиснення органічних відходів;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самозаймання і тління торфу;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 xml:space="preserve">г) </w:t>
      </w:r>
      <w:r w:rsidRPr="00FB46FF">
        <w:rPr>
          <w:rFonts w:ascii="Times New Roman" w:hAnsi="Times New Roman"/>
          <w:sz w:val="28"/>
          <w:szCs w:val="28"/>
          <w:lang w:val="uk-UA"/>
        </w:rPr>
        <w:t>гниття листя</w:t>
      </w:r>
      <w:r w:rsidRPr="00FB46FF">
        <w:rPr>
          <w:rFonts w:ascii="Times New Roman" w:hAnsi="Times New Roman"/>
          <w:sz w:val="28"/>
          <w:szCs w:val="28"/>
        </w:rPr>
        <w:t>. (</w:t>
      </w:r>
      <w:r w:rsidRPr="00FB46FF">
        <w:rPr>
          <w:rFonts w:ascii="Times New Roman" w:hAnsi="Times New Roman"/>
          <w:i/>
          <w:iCs/>
          <w:sz w:val="28"/>
          <w:szCs w:val="28"/>
          <w:lang w:val="uk-UA"/>
        </w:rPr>
        <w:t>1</w:t>
      </w:r>
      <w:r w:rsidRPr="00FB46FF">
        <w:rPr>
          <w:rFonts w:ascii="Times New Roman" w:hAnsi="Times New Roman"/>
          <w:i/>
          <w:iCs/>
          <w:sz w:val="28"/>
          <w:szCs w:val="28"/>
        </w:rPr>
        <w:t xml:space="preserve"> бал</w:t>
      </w:r>
      <w:r w:rsidRPr="00FB46FF">
        <w:rPr>
          <w:rFonts w:ascii="Times New Roman" w:hAnsi="Times New Roman"/>
          <w:sz w:val="28"/>
          <w:szCs w:val="28"/>
        </w:rPr>
        <w:t>)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4. Встановіть відповідність:</w:t>
      </w:r>
    </w:p>
    <w:p w:rsidR="005E7354" w:rsidRPr="00FB46FF" w:rsidRDefault="005E7354" w:rsidP="000B076E">
      <w:pPr>
        <w:autoSpaceDE w:val="0"/>
        <w:autoSpaceDN w:val="0"/>
        <w:adjustRightInd w:val="0"/>
        <w:jc w:val="left"/>
        <w:rPr>
          <w:rFonts w:ascii="Times New Roman" w:hAnsi="Times New Roman"/>
          <w:i/>
          <w:sz w:val="28"/>
          <w:szCs w:val="28"/>
          <w:lang w:val="ru-RU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i/>
          <w:sz w:val="28"/>
          <w:szCs w:val="28"/>
          <w:lang w:val="uk-UA"/>
        </w:rPr>
        <w:t>Формула оксиду</w:t>
      </w:r>
      <w:r w:rsidRPr="00FB46FF">
        <w:rPr>
          <w:rFonts w:ascii="Times New Roman" w:hAnsi="Times New Roman"/>
          <w:i/>
          <w:sz w:val="28"/>
          <w:szCs w:val="28"/>
          <w:lang w:val="ru-RU"/>
        </w:rPr>
        <w:t xml:space="preserve">          </w:t>
      </w:r>
      <w:r>
        <w:rPr>
          <w:rFonts w:ascii="Times New Roman" w:hAnsi="Times New Roman"/>
          <w:i/>
          <w:sz w:val="28"/>
          <w:szCs w:val="28"/>
          <w:lang w:val="ru-RU"/>
        </w:rPr>
        <w:t xml:space="preserve">                       </w:t>
      </w:r>
      <w:r w:rsidRPr="00FB46FF">
        <w:rPr>
          <w:rFonts w:ascii="Times New Roman" w:hAnsi="Times New Roman"/>
          <w:i/>
          <w:sz w:val="28"/>
          <w:szCs w:val="28"/>
          <w:lang w:val="ru-RU"/>
        </w:rPr>
        <w:t xml:space="preserve"> Агрегатний стан оксиду за звичайних умов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i/>
          <w:sz w:val="28"/>
          <w:szCs w:val="28"/>
          <w:lang w:val="ru-RU"/>
        </w:rPr>
        <w:t xml:space="preserve">             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1) </w:t>
      </w:r>
      <w:r w:rsidRPr="00FB46FF">
        <w:rPr>
          <w:rFonts w:ascii="Times New Roman" w:hAnsi="Times New Roman"/>
          <w:sz w:val="28"/>
          <w:szCs w:val="28"/>
          <w:lang w:val="en-US"/>
        </w:rPr>
        <w:t>NO</w:t>
      </w:r>
      <w:r w:rsidRPr="00FB46FF">
        <w:rPr>
          <w:rFonts w:ascii="Times New Roman" w:hAnsi="Times New Roman"/>
          <w:sz w:val="28"/>
          <w:szCs w:val="28"/>
          <w:vertAlign w:val="subscript"/>
          <w:lang w:val="ru-RU"/>
        </w:rPr>
        <w:t>2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;                                       </w:t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       </w:t>
      </w:r>
      <w:r w:rsidRPr="00FB46FF">
        <w:rPr>
          <w:rFonts w:ascii="Times New Roman" w:hAnsi="Times New Roman"/>
          <w:sz w:val="28"/>
          <w:szCs w:val="28"/>
          <w:lang w:val="ru-RU"/>
        </w:rPr>
        <w:t>а) твердий;</w:t>
      </w:r>
    </w:p>
    <w:p w:rsidR="005E7354" w:rsidRPr="00FB46FF" w:rsidRDefault="005E7354" w:rsidP="000B076E">
      <w:pPr>
        <w:spacing w:after="0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2) </w:t>
      </w:r>
      <w:r w:rsidRPr="00FB46FF">
        <w:rPr>
          <w:rFonts w:ascii="Times New Roman" w:hAnsi="Times New Roman"/>
          <w:sz w:val="28"/>
          <w:szCs w:val="28"/>
          <w:lang w:val="en-US"/>
        </w:rPr>
        <w:t>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;          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б) рідкий;                                                             </w:t>
      </w:r>
    </w:p>
    <w:p w:rsidR="005E7354" w:rsidRPr="00FB46FF" w:rsidRDefault="005E7354" w:rsidP="000B076E">
      <w:pPr>
        <w:spacing w:after="0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3) </w:t>
      </w:r>
      <w:r w:rsidRPr="00FB46FF">
        <w:rPr>
          <w:rFonts w:ascii="Times New Roman" w:hAnsi="Times New Roman"/>
          <w:sz w:val="28"/>
          <w:szCs w:val="28"/>
          <w:lang w:val="en-US"/>
        </w:rPr>
        <w:t>SiO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;                               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uk-UA"/>
        </w:rPr>
        <w:t>в) газуватий</w:t>
      </w:r>
      <w:r w:rsidRPr="00FB46FF">
        <w:rPr>
          <w:rFonts w:ascii="Times New Roman" w:hAnsi="Times New Roman"/>
          <w:sz w:val="28"/>
          <w:szCs w:val="28"/>
          <w:lang w:val="ru-RU"/>
        </w:rPr>
        <w:t>.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FB46FF">
        <w:rPr>
          <w:rFonts w:ascii="Times New Roman" w:hAnsi="Times New Roman"/>
          <w:i/>
          <w:sz w:val="28"/>
          <w:szCs w:val="28"/>
          <w:lang w:val="uk-UA"/>
        </w:rPr>
        <w:t>(0,5 бала)</w:t>
      </w:r>
    </w:p>
    <w:p w:rsidR="005E7354" w:rsidRPr="00FB46FF" w:rsidRDefault="005E7354" w:rsidP="000B076E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4) </w:t>
      </w:r>
      <w:r w:rsidRPr="00FB46FF">
        <w:rPr>
          <w:rFonts w:ascii="Times New Roman" w:hAnsi="Times New Roman"/>
          <w:sz w:val="28"/>
          <w:szCs w:val="28"/>
          <w:lang w:val="en-US"/>
        </w:rPr>
        <w:t>FeO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;                                                                    </w:t>
      </w:r>
    </w:p>
    <w:p w:rsidR="005E7354" w:rsidRPr="00FB46FF" w:rsidRDefault="005E7354" w:rsidP="000B076E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5) </w:t>
      </w:r>
      <w:r w:rsidRPr="00FB46FF">
        <w:rPr>
          <w:rFonts w:ascii="Times New Roman" w:hAnsi="Times New Roman"/>
          <w:sz w:val="28"/>
          <w:szCs w:val="28"/>
          <w:lang w:val="en-US"/>
        </w:rPr>
        <w:t>CO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; </w:t>
      </w:r>
    </w:p>
    <w:p w:rsidR="005E7354" w:rsidRPr="00FB46FF" w:rsidRDefault="005E7354" w:rsidP="0039576D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5E7354" w:rsidRDefault="005E7354" w:rsidP="0039576D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5E7354" w:rsidRPr="00FB46FF" w:rsidRDefault="005E7354" w:rsidP="000B076E">
      <w:pPr>
        <w:spacing w:after="0"/>
        <w:rPr>
          <w:rFonts w:ascii="Times New Roman" w:hAnsi="Times New Roman"/>
          <w:b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i/>
          <w:sz w:val="28"/>
          <w:szCs w:val="28"/>
          <w:lang w:val="uk-UA"/>
        </w:rPr>
        <w:t>Середній рівень (3 бали)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5</w:t>
      </w:r>
      <w:r w:rsidRPr="00FB46FF">
        <w:rPr>
          <w:rFonts w:ascii="Times New Roman" w:hAnsi="Times New Roman"/>
          <w:sz w:val="28"/>
          <w:szCs w:val="28"/>
        </w:rPr>
        <w:t>. Випишіть формули оксидів і назвіть їх: HІ, КOH, B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</w:rPr>
        <w:t>3</w:t>
      </w:r>
      <w:r w:rsidRPr="00FB46FF">
        <w:rPr>
          <w:rFonts w:ascii="Times New Roman" w:hAnsi="Times New Roman"/>
          <w:sz w:val="28"/>
          <w:szCs w:val="28"/>
        </w:rPr>
        <w:t>, СO, CO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</w:rPr>
        <w:t>, H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</w:rPr>
        <w:t>CO</w:t>
      </w:r>
      <w:r w:rsidRPr="00FB46FF">
        <w:rPr>
          <w:rFonts w:ascii="Times New Roman" w:hAnsi="Times New Roman"/>
          <w:sz w:val="28"/>
          <w:szCs w:val="28"/>
          <w:vertAlign w:val="subscript"/>
        </w:rPr>
        <w:t>3</w:t>
      </w:r>
      <w:r w:rsidRPr="00FB46FF">
        <w:rPr>
          <w:rFonts w:ascii="Times New Roman" w:hAnsi="Times New Roman"/>
          <w:sz w:val="28"/>
          <w:szCs w:val="28"/>
        </w:rPr>
        <w:t>. (</w:t>
      </w:r>
      <w:r w:rsidRPr="00FB46FF">
        <w:rPr>
          <w:rFonts w:ascii="Times New Roman" w:hAnsi="Times New Roman"/>
          <w:i/>
          <w:iCs/>
          <w:sz w:val="28"/>
          <w:szCs w:val="28"/>
          <w:lang w:val="uk-UA"/>
        </w:rPr>
        <w:t>1</w:t>
      </w:r>
      <w:r w:rsidRPr="00FB46FF">
        <w:rPr>
          <w:rFonts w:ascii="Times New Roman" w:hAnsi="Times New Roman"/>
          <w:i/>
          <w:iCs/>
          <w:sz w:val="28"/>
          <w:szCs w:val="28"/>
        </w:rPr>
        <w:t xml:space="preserve"> бал</w:t>
      </w:r>
      <w:r w:rsidRPr="00FB46FF">
        <w:rPr>
          <w:rFonts w:ascii="Times New Roman" w:hAnsi="Times New Roman"/>
          <w:sz w:val="28"/>
          <w:szCs w:val="28"/>
        </w:rPr>
        <w:t>)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6. Перетворіть схеми реакцій кисню з простими речовинами на хімічні рівняння: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а) </w:t>
      </w:r>
      <w:r w:rsidRPr="00FB46FF">
        <w:rPr>
          <w:rFonts w:ascii="Times New Roman" w:hAnsi="Times New Roman"/>
          <w:sz w:val="28"/>
          <w:szCs w:val="28"/>
          <w:lang w:val="en-US"/>
        </w:rPr>
        <w:t>N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+ </w:t>
      </w:r>
      <w:r w:rsidRPr="00FB46FF">
        <w:rPr>
          <w:rFonts w:ascii="Times New Roman" w:hAnsi="Times New Roman"/>
          <w:sz w:val="28"/>
          <w:szCs w:val="28"/>
          <w:lang w:val="en-US"/>
        </w:rPr>
        <w:t>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→</w:t>
      </w:r>
      <w:r w:rsidRPr="00FB46FF">
        <w:rPr>
          <w:rFonts w:ascii="Times New Roman" w:hAnsi="Times New Roman"/>
          <w:sz w:val="28"/>
          <w:szCs w:val="28"/>
          <w:lang w:val="en-US"/>
        </w:rPr>
        <w:t>NH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↑;  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в) </w:t>
      </w:r>
      <w:r w:rsidRPr="00FB46FF">
        <w:rPr>
          <w:rFonts w:ascii="Times New Roman" w:hAnsi="Times New Roman"/>
          <w:sz w:val="28"/>
          <w:szCs w:val="28"/>
          <w:lang w:val="en-US"/>
        </w:rPr>
        <w:t>Fe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+ 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→</w:t>
      </w:r>
      <w:r w:rsidRPr="00FB46FF">
        <w:rPr>
          <w:rFonts w:ascii="Times New Roman" w:hAnsi="Times New Roman"/>
          <w:sz w:val="28"/>
          <w:szCs w:val="28"/>
          <w:lang w:val="en-US"/>
        </w:rPr>
        <w:t>Fe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4</w:t>
      </w:r>
      <w:r w:rsidRPr="00FB46FF">
        <w:rPr>
          <w:rFonts w:ascii="Times New Roman" w:hAnsi="Times New Roman"/>
          <w:sz w:val="28"/>
          <w:szCs w:val="28"/>
          <w:lang w:val="uk-UA"/>
        </w:rPr>
        <w:t>;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б) </w:t>
      </w:r>
      <w:r w:rsidRPr="00FB46FF">
        <w:rPr>
          <w:rFonts w:ascii="Times New Roman" w:hAnsi="Times New Roman"/>
          <w:sz w:val="28"/>
          <w:szCs w:val="28"/>
          <w:lang w:val="en-US"/>
        </w:rPr>
        <w:t>Mg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+ 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→</w:t>
      </w:r>
      <w:r w:rsidRPr="00FB46FF">
        <w:rPr>
          <w:rFonts w:ascii="Times New Roman" w:hAnsi="Times New Roman"/>
          <w:sz w:val="28"/>
          <w:szCs w:val="28"/>
          <w:lang w:val="en-US"/>
        </w:rPr>
        <w:t>MgO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;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г) </w:t>
      </w:r>
      <w:r w:rsidRPr="00FB46FF">
        <w:rPr>
          <w:rFonts w:ascii="Times New Roman" w:hAnsi="Times New Roman"/>
          <w:sz w:val="28"/>
          <w:szCs w:val="28"/>
          <w:lang w:val="en-US"/>
        </w:rPr>
        <w:t>Na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+ 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→</w:t>
      </w:r>
      <w:r w:rsidRPr="00FB46FF">
        <w:rPr>
          <w:rFonts w:ascii="Times New Roman" w:hAnsi="Times New Roman"/>
          <w:sz w:val="28"/>
          <w:szCs w:val="28"/>
          <w:lang w:val="en-US"/>
        </w:rPr>
        <w:t>Na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.  </w:t>
      </w:r>
      <w:r w:rsidRPr="00FB46FF">
        <w:rPr>
          <w:rFonts w:ascii="Times New Roman" w:hAnsi="Times New Roman"/>
          <w:i/>
          <w:sz w:val="28"/>
          <w:szCs w:val="28"/>
          <w:lang w:val="uk-UA"/>
        </w:rPr>
        <w:t>(2 бали)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i/>
          <w:sz w:val="28"/>
          <w:szCs w:val="28"/>
          <w:lang w:val="uk-UA"/>
        </w:rPr>
      </w:pP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i/>
          <w:sz w:val="28"/>
          <w:szCs w:val="28"/>
          <w:lang w:val="uk-UA"/>
        </w:rPr>
        <w:t>Достатній рівень (3 бали)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7</w:t>
      </w:r>
      <w:r w:rsidRPr="00FB46FF">
        <w:rPr>
          <w:rFonts w:ascii="Times New Roman" w:hAnsi="Times New Roman"/>
          <w:sz w:val="28"/>
          <w:szCs w:val="28"/>
        </w:rPr>
        <w:t>. Допишіть рівняння реакцій</w:t>
      </w:r>
      <w:r w:rsidRPr="00FB46FF">
        <w:rPr>
          <w:rFonts w:ascii="Times New Roman" w:hAnsi="Times New Roman"/>
          <w:sz w:val="28"/>
          <w:szCs w:val="28"/>
          <w:lang w:val="uk-UA"/>
        </w:rPr>
        <w:t>: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</w:t>
      </w:r>
      <w:r w:rsidRPr="00FB46FF">
        <w:rPr>
          <w:rFonts w:ascii="Times New Roman" w:hAnsi="Times New Roman"/>
          <w:sz w:val="28"/>
          <w:szCs w:val="28"/>
        </w:rPr>
        <w:t>а) Al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>+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...</w:t>
      </w:r>
      <w:r w:rsidRPr="00FB46FF">
        <w:rPr>
          <w:rFonts w:ascii="Times New Roman" w:hAnsi="Times New Roman"/>
          <w:sz w:val="28"/>
          <w:szCs w:val="28"/>
        </w:rPr>
        <w:t xml:space="preserve"> → Al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</w:rPr>
        <w:t>3</w:t>
      </w:r>
      <w:r w:rsidRPr="00FB46FF">
        <w:rPr>
          <w:rFonts w:ascii="Times New Roman" w:hAnsi="Times New Roman"/>
          <w:sz w:val="28"/>
          <w:szCs w:val="28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uk-UA"/>
        </w:rPr>
        <w:t>;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</w:t>
      </w:r>
      <w:r w:rsidRPr="00FB46FF">
        <w:rPr>
          <w:rFonts w:ascii="Times New Roman" w:hAnsi="Times New Roman"/>
          <w:sz w:val="28"/>
          <w:szCs w:val="28"/>
        </w:rPr>
        <w:t>б) H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</w:rPr>
        <w:t>O  → ... + H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↑;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</w:t>
      </w:r>
      <w:r w:rsidRPr="00FB46FF">
        <w:rPr>
          <w:rFonts w:ascii="Times New Roman" w:hAnsi="Times New Roman"/>
          <w:sz w:val="28"/>
          <w:szCs w:val="28"/>
        </w:rPr>
        <w:t>в) TiO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</w:rPr>
        <w:t xml:space="preserve"> + CO →Ti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</w:rPr>
        <w:t>3</w:t>
      </w:r>
      <w:r w:rsidRPr="00FB46FF">
        <w:rPr>
          <w:rFonts w:ascii="Times New Roman" w:hAnsi="Times New Roman"/>
          <w:sz w:val="28"/>
          <w:szCs w:val="28"/>
        </w:rPr>
        <w:t xml:space="preserve"> + CO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↑                                                         </w:t>
      </w:r>
      <w:r w:rsidRPr="00FB46FF">
        <w:rPr>
          <w:rFonts w:ascii="Times New Roman" w:hAnsi="Times New Roman"/>
          <w:sz w:val="28"/>
          <w:szCs w:val="28"/>
          <w:lang w:val="en-US"/>
        </w:rPr>
        <w:t xml:space="preserve">                 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Вкажіть реакцію</w:t>
      </w:r>
      <w:r w:rsidRPr="00FB46FF">
        <w:rPr>
          <w:rFonts w:ascii="Times New Roman" w:hAnsi="Times New Roman"/>
          <w:sz w:val="28"/>
          <w:szCs w:val="28"/>
        </w:rPr>
        <w:t xml:space="preserve">: а) сполучення, б)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розкладу.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i/>
          <w:sz w:val="28"/>
          <w:szCs w:val="28"/>
          <w:lang w:val="uk-UA"/>
        </w:rPr>
        <w:t>(1,5 бали)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8. Напишіть рівняння реакцій за участю кисню для здійснення «ланцюжка» перетворень речовин: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en-US"/>
        </w:rPr>
        <w:t>Cu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→</w:t>
      </w:r>
      <w:r w:rsidRPr="00FB46FF">
        <w:rPr>
          <w:rFonts w:ascii="Times New Roman" w:hAnsi="Times New Roman"/>
          <w:sz w:val="28"/>
          <w:szCs w:val="28"/>
          <w:lang w:val="en-US"/>
        </w:rPr>
        <w:t>Cu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→</w:t>
      </w:r>
      <w:r w:rsidRPr="00FB46FF">
        <w:rPr>
          <w:rFonts w:ascii="Times New Roman" w:hAnsi="Times New Roman"/>
          <w:sz w:val="28"/>
          <w:szCs w:val="28"/>
          <w:lang w:val="en-US"/>
        </w:rPr>
        <w:t>CuO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.  </w:t>
      </w:r>
      <w:r w:rsidRPr="00FB46FF">
        <w:rPr>
          <w:rFonts w:ascii="Times New Roman" w:hAnsi="Times New Roman"/>
          <w:i/>
          <w:sz w:val="28"/>
          <w:szCs w:val="28"/>
          <w:lang w:val="uk-UA"/>
        </w:rPr>
        <w:t>(1,5 бали)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i/>
          <w:sz w:val="28"/>
          <w:szCs w:val="28"/>
          <w:lang w:val="uk-UA"/>
        </w:rPr>
      </w:pP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i/>
          <w:sz w:val="28"/>
          <w:szCs w:val="28"/>
          <w:lang w:val="uk-UA"/>
        </w:rPr>
        <w:t>Творчий рівень (3 бали)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9. </w:t>
      </w:r>
      <w:r w:rsidRPr="00FB46FF">
        <w:rPr>
          <w:rFonts w:ascii="Times New Roman" w:hAnsi="Times New Roman"/>
          <w:sz w:val="28"/>
          <w:szCs w:val="28"/>
        </w:rPr>
        <w:t>У часи Лавуазьє було відомо, що під час сполучення повітря з металами утворюється окалина,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>а під час сполучення з деревиною — гази. Лавуазьє поставив питання: «Чому в такій узаємодії бере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>участь не все повітря, а тільки його п’ята частина?» Дайте відповідь на питання Лавуазьє.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>Напишіть рівняння реакції горіння заліза в кисні (формула окалини, яка утворюється, — Fe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4</w:t>
      </w:r>
      <w:r w:rsidRPr="00FB46FF">
        <w:rPr>
          <w:rFonts w:ascii="Times New Roman" w:hAnsi="Times New Roman"/>
          <w:sz w:val="28"/>
          <w:szCs w:val="28"/>
        </w:rPr>
        <w:t>)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 xml:space="preserve">і рівняння реакції горіння деревини (спрощена формула целюлози, що входить до складу деревини,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>— C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 xml:space="preserve">6 </w:t>
      </w:r>
      <w:r w:rsidRPr="00FB46FF">
        <w:rPr>
          <w:rFonts w:ascii="Times New Roman" w:hAnsi="Times New Roman"/>
          <w:sz w:val="28"/>
          <w:szCs w:val="28"/>
        </w:rPr>
        <w:t>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10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5</w:t>
      </w:r>
      <w:r>
        <w:rPr>
          <w:rFonts w:ascii="Times New Roman" w:hAnsi="Times New Roman"/>
          <w:sz w:val="28"/>
          <w:szCs w:val="28"/>
          <w:lang w:val="uk-UA"/>
        </w:rPr>
        <w:t>)</w:t>
      </w:r>
      <w:r w:rsidRPr="00FB46FF">
        <w:rPr>
          <w:rFonts w:ascii="Times New Roman" w:hAnsi="Times New Roman"/>
          <w:sz w:val="28"/>
          <w:szCs w:val="28"/>
          <w:lang w:val="uk-UA"/>
        </w:rPr>
        <w:t>.</w:t>
      </w:r>
    </w:p>
    <w:p w:rsidR="005E7354" w:rsidRPr="0039576D" w:rsidRDefault="005E7354" w:rsidP="003957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bCs/>
          <w:sz w:val="28"/>
          <w:szCs w:val="28"/>
        </w:rPr>
        <w:t xml:space="preserve">Самостійна робота 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bCs/>
          <w:sz w:val="28"/>
          <w:szCs w:val="28"/>
        </w:rPr>
        <w:t>з тем</w:t>
      </w:r>
      <w:r w:rsidRPr="00FB46FF">
        <w:rPr>
          <w:rFonts w:ascii="Times New Roman" w:hAnsi="Times New Roman"/>
          <w:b/>
          <w:bCs/>
          <w:sz w:val="28"/>
          <w:szCs w:val="28"/>
          <w:lang w:val="uk-UA"/>
        </w:rPr>
        <w:t>и</w:t>
      </w:r>
      <w:r w:rsidRPr="00FB46FF">
        <w:rPr>
          <w:rFonts w:ascii="Times New Roman" w:hAnsi="Times New Roman"/>
          <w:b/>
          <w:bCs/>
          <w:sz w:val="28"/>
          <w:szCs w:val="28"/>
        </w:rPr>
        <w:t xml:space="preserve"> «Розчини. Масова частка розчиненої речовини»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0B076E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bCs/>
          <w:i/>
          <w:iCs/>
          <w:sz w:val="28"/>
          <w:szCs w:val="28"/>
        </w:rPr>
        <w:t>Варіант І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У тестових завданнях 1–6 тільки одна відповідь є правильною.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1. У воду додали й добре розмішали: 1) питну соду, 2) крейду, 3) соняшникову олію, 4) кухонну сіль.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Розчини утворилися у випадках: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1, 2;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1, 4;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2, 4;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rPr>
          <w:rFonts w:ascii="Times New Roman" w:hAnsi="Times New Roman"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г) 2, 3.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FB46FF">
        <w:rPr>
          <w:rFonts w:ascii="Times New Roman" w:hAnsi="Times New Roman"/>
          <w:i/>
          <w:sz w:val="28"/>
          <w:szCs w:val="28"/>
          <w:lang w:val="uk-UA"/>
        </w:rPr>
        <w:t>(0,5 бала)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2. Укажіть назву речовини, яка добре розчиняється у воді: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крохмаль;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пісок;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нафта;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rPr>
          <w:rFonts w:ascii="Times New Roman" w:hAnsi="Times New Roman"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г) цукор.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FB46FF">
        <w:rPr>
          <w:rFonts w:ascii="Times New Roman" w:hAnsi="Times New Roman"/>
          <w:i/>
          <w:sz w:val="28"/>
          <w:szCs w:val="28"/>
          <w:lang w:val="uk-UA"/>
        </w:rPr>
        <w:t>(0,5 бала)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3. У воді масою 120 г розчинили 30 г солі. Масова частка солі в отриманому розчині: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25 %;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20 %;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21 %;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rPr>
          <w:rFonts w:ascii="Times New Roman" w:hAnsi="Times New Roman"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г) 24 %.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FB46FF">
        <w:rPr>
          <w:rFonts w:ascii="Times New Roman" w:hAnsi="Times New Roman"/>
          <w:i/>
          <w:sz w:val="28"/>
          <w:szCs w:val="28"/>
          <w:lang w:val="uk-UA"/>
        </w:rPr>
        <w:t>(1 бал)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4. Під час випарювання всієї води з розчину масою 120 г отримали суху сіль масою 6 г. Масова частка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>солі у вихідному розчині дорівнювала: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6 %;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5 %;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8 %;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rPr>
          <w:rFonts w:ascii="Times New Roman" w:hAnsi="Times New Roman"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г) 7 %.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FB46FF">
        <w:rPr>
          <w:rFonts w:ascii="Times New Roman" w:hAnsi="Times New Roman"/>
          <w:i/>
          <w:sz w:val="28"/>
          <w:szCs w:val="28"/>
          <w:lang w:val="uk-UA"/>
        </w:rPr>
        <w:t>(1 бал)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5. У розчин масою 200 г з масовою часткою солі 10 % додали ще 200 г води. Масова частка солі в новому розчині: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6 %;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5 %;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8 %;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rPr>
          <w:rFonts w:ascii="Times New Roman" w:hAnsi="Times New Roman"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г) 7 %.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FB46FF">
        <w:rPr>
          <w:rFonts w:ascii="Times New Roman" w:hAnsi="Times New Roman"/>
          <w:i/>
          <w:sz w:val="28"/>
          <w:szCs w:val="28"/>
          <w:lang w:val="uk-UA"/>
        </w:rPr>
        <w:t>(2 бали)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6. У розчин масою 150 г з масовою часткою солі 10% додали розчин масою 50 г з масовою часткою солі 0,1. Масова частка солі в новому розчині: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а) 15%;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б) 10%;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в) 12%;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rPr>
          <w:rFonts w:ascii="Times New Roman" w:hAnsi="Times New Roman"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г) 11%.     </w:t>
      </w:r>
      <w:r w:rsidRPr="00FB46FF">
        <w:rPr>
          <w:rFonts w:ascii="Times New Roman" w:hAnsi="Times New Roman"/>
          <w:i/>
          <w:sz w:val="28"/>
          <w:szCs w:val="28"/>
          <w:lang w:val="uk-UA"/>
        </w:rPr>
        <w:t>(2 бали)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7</w:t>
      </w:r>
      <w:r w:rsidRPr="00FB46FF">
        <w:rPr>
          <w:rFonts w:ascii="Times New Roman" w:hAnsi="Times New Roman"/>
          <w:sz w:val="28"/>
          <w:szCs w:val="28"/>
        </w:rPr>
        <w:t>. Яку масу солі треба додати до розчину масою 110 г з масовою часткою солі 15 %, щоб збільшити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>масову частку солі в 3 рази?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60 г;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70 г;</w:t>
      </w:r>
    </w:p>
    <w:p w:rsidR="005E7354" w:rsidRPr="00FB46FF" w:rsidRDefault="005E7354" w:rsidP="000B076E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55 г;</w:t>
      </w:r>
    </w:p>
    <w:p w:rsidR="005E7354" w:rsidRPr="00FB46FF" w:rsidRDefault="005E7354" w:rsidP="003957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г) 50 г.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FB46FF">
        <w:rPr>
          <w:rFonts w:ascii="Times New Roman" w:hAnsi="Times New Roman"/>
          <w:i/>
          <w:sz w:val="28"/>
          <w:szCs w:val="28"/>
          <w:lang w:val="uk-UA"/>
        </w:rPr>
        <w:t>(3 бали)</w:t>
      </w:r>
    </w:p>
    <w:p w:rsidR="005E7354" w:rsidRPr="00FB46FF" w:rsidRDefault="005E7354" w:rsidP="003957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5E7354" w:rsidRDefault="005E7354" w:rsidP="0031745C">
      <w:pPr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5E7354" w:rsidRPr="00FB46FF" w:rsidRDefault="005E7354" w:rsidP="0031745C">
      <w:pPr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i/>
          <w:sz w:val="28"/>
          <w:szCs w:val="28"/>
          <w:lang w:val="uk-UA"/>
        </w:rPr>
        <w:t>Творче завдання (2 бали)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8</w:t>
      </w:r>
      <w:r w:rsidRPr="00FB46FF">
        <w:rPr>
          <w:rFonts w:ascii="Times New Roman" w:hAnsi="Times New Roman"/>
          <w:sz w:val="28"/>
          <w:szCs w:val="28"/>
        </w:rPr>
        <w:t>*. Юний хімік написав листа своєму другові на блакитному папері розчином мідного купоросу. Друг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>не зміг одразу прочитати листа, бо написаного не було видно. Що треба зробити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>другові, щоб прочитати отриманого листа?</w:t>
      </w:r>
    </w:p>
    <w:p w:rsidR="005E7354" w:rsidRPr="00FB46FF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bCs/>
          <w:i/>
          <w:iCs/>
          <w:sz w:val="28"/>
          <w:szCs w:val="28"/>
        </w:rPr>
        <w:t>Варіант ІІ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У тестових завданнях 1–6 тільки одна відповідь є правильною.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1. У воду додали й добре розмішали: 1) цукор, 2) глину, 3) чорний перець, 4) кухонну сіль. Розчини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>утворилися у випадках: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1, 2;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1, 4;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2, 4;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rPr>
          <w:rFonts w:ascii="Times New Roman" w:hAnsi="Times New Roman"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г) 2, 3.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FB46FF">
        <w:rPr>
          <w:rFonts w:ascii="Times New Roman" w:hAnsi="Times New Roman"/>
          <w:i/>
          <w:sz w:val="28"/>
          <w:szCs w:val="28"/>
          <w:lang w:val="uk-UA"/>
        </w:rPr>
        <w:t>(0,5 бала)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2. Укажіть назву речовини, яка добре розчиняється у воді: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питна сода;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залізні ошурки;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мелена кава;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rPr>
          <w:rFonts w:ascii="Times New Roman" w:hAnsi="Times New Roman"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г) крейда.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FB46FF">
        <w:rPr>
          <w:rFonts w:ascii="Times New Roman" w:hAnsi="Times New Roman"/>
          <w:i/>
          <w:sz w:val="28"/>
          <w:szCs w:val="28"/>
          <w:lang w:val="uk-UA"/>
        </w:rPr>
        <w:t>(0,5 бала)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3. У воді масою 180 г розчинили 20 г солі. Масова частка солі в отриманому розчині: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11 %;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10 %;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12 %;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rPr>
          <w:rFonts w:ascii="Times New Roman" w:hAnsi="Times New Roman"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г) 13 %.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FB46FF">
        <w:rPr>
          <w:rFonts w:ascii="Times New Roman" w:hAnsi="Times New Roman"/>
          <w:i/>
          <w:sz w:val="28"/>
          <w:szCs w:val="28"/>
          <w:lang w:val="uk-UA"/>
        </w:rPr>
        <w:t>(1 бал)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4. Під час випарювання всієї води з розчину калій флуориду масою 150 г отримали суху сіль масою 3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>г. Масова частка солі у вихідному розчині дорівнювала: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4 %;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5 %;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3 %;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rPr>
          <w:rFonts w:ascii="Times New Roman" w:hAnsi="Times New Roman"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г) 2 %.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FB46FF">
        <w:rPr>
          <w:rFonts w:ascii="Times New Roman" w:hAnsi="Times New Roman"/>
          <w:i/>
          <w:sz w:val="28"/>
          <w:szCs w:val="28"/>
          <w:lang w:val="uk-UA"/>
        </w:rPr>
        <w:t>(1 бал)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5. У розчин масою 100 г з масовою часткою солі 3 % додали ще 200 г води. Масова частка солі в новому розчині: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1,5 %;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1 %;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2 %;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rPr>
          <w:rFonts w:ascii="Times New Roman" w:hAnsi="Times New Roman"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г) 2,5 %.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FB46FF">
        <w:rPr>
          <w:rFonts w:ascii="Times New Roman" w:hAnsi="Times New Roman"/>
          <w:i/>
          <w:sz w:val="28"/>
          <w:szCs w:val="28"/>
          <w:lang w:val="uk-UA"/>
        </w:rPr>
        <w:t>(2 бали)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6. У розчин масою 200 г з масовою часткою солі 10% додали розчин масою 100 г з масовою часткою солі 0,1. Масова частка солі в новому розчині: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а) 15%;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б) 10%;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в) 12%;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rPr>
          <w:rFonts w:ascii="Times New Roman" w:hAnsi="Times New Roman"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г) 11%.     </w:t>
      </w:r>
      <w:r w:rsidRPr="00FB46FF">
        <w:rPr>
          <w:rFonts w:ascii="Times New Roman" w:hAnsi="Times New Roman"/>
          <w:i/>
          <w:sz w:val="28"/>
          <w:szCs w:val="28"/>
          <w:lang w:val="uk-UA"/>
        </w:rPr>
        <w:t>(2 бали)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7</w:t>
      </w:r>
      <w:r w:rsidRPr="00FB46FF">
        <w:rPr>
          <w:rFonts w:ascii="Times New Roman" w:hAnsi="Times New Roman"/>
          <w:sz w:val="28"/>
          <w:szCs w:val="28"/>
        </w:rPr>
        <w:t>. Яку масу солі треба додати до розчину масою 92 г з масовою часткою солі 4 %, щоб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>збільшити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>масову частку солі у 2 рази?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6 г;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7 г;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4 г;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rPr>
          <w:rFonts w:ascii="Times New Roman" w:hAnsi="Times New Roman"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г) 5 г.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FB46FF">
        <w:rPr>
          <w:rFonts w:ascii="Times New Roman" w:hAnsi="Times New Roman"/>
          <w:i/>
          <w:sz w:val="28"/>
          <w:szCs w:val="28"/>
          <w:lang w:val="uk-UA"/>
        </w:rPr>
        <w:t>(3 бали)</w:t>
      </w:r>
    </w:p>
    <w:p w:rsidR="005E7354" w:rsidRPr="00FB46FF" w:rsidRDefault="005E7354" w:rsidP="003957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5E7354" w:rsidRDefault="005E7354" w:rsidP="0031745C">
      <w:pPr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5E7354" w:rsidRPr="00FB46FF" w:rsidRDefault="005E7354" w:rsidP="0031745C">
      <w:pPr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i/>
          <w:sz w:val="28"/>
          <w:szCs w:val="28"/>
          <w:lang w:val="uk-UA"/>
        </w:rPr>
        <w:t>Творче завдання (2 бали)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8</w:t>
      </w:r>
      <w:r w:rsidRPr="00FB46FF">
        <w:rPr>
          <w:rFonts w:ascii="Times New Roman" w:hAnsi="Times New Roman"/>
          <w:sz w:val="28"/>
          <w:szCs w:val="28"/>
        </w:rPr>
        <w:t xml:space="preserve">*. Як експериментально з’ясувати, чи є кухонна сіль кристалогідратом? Стисло опишіть хід експерименту. </w:t>
      </w: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5E7354" w:rsidRDefault="005E7354" w:rsidP="003957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FB46FF">
        <w:rPr>
          <w:rFonts w:ascii="Times New Roman" w:hAnsi="Times New Roman"/>
          <w:b/>
          <w:bCs/>
          <w:sz w:val="28"/>
          <w:szCs w:val="28"/>
        </w:rPr>
        <w:t>Контрольна робота № 1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FB46FF">
        <w:rPr>
          <w:rFonts w:ascii="Times New Roman" w:hAnsi="Times New Roman"/>
          <w:b/>
          <w:bCs/>
          <w:sz w:val="28"/>
          <w:szCs w:val="28"/>
        </w:rPr>
        <w:t>з тем</w:t>
      </w:r>
      <w:r w:rsidRPr="00FB46FF">
        <w:rPr>
          <w:rFonts w:ascii="Times New Roman" w:hAnsi="Times New Roman"/>
          <w:b/>
          <w:bCs/>
          <w:sz w:val="28"/>
          <w:szCs w:val="28"/>
          <w:lang w:val="uk-UA"/>
        </w:rPr>
        <w:t>и</w:t>
      </w:r>
      <w:r w:rsidRPr="00FB46FF">
        <w:rPr>
          <w:rFonts w:ascii="Times New Roman" w:hAnsi="Times New Roman"/>
          <w:b/>
          <w:bCs/>
          <w:sz w:val="28"/>
          <w:szCs w:val="28"/>
        </w:rPr>
        <w:t xml:space="preserve"> «Початкові хімічні поняття»</w:t>
      </w: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bCs/>
          <w:i/>
          <w:iCs/>
          <w:sz w:val="28"/>
          <w:szCs w:val="28"/>
        </w:rPr>
        <w:t>Варіант І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i/>
          <w:iCs/>
          <w:sz w:val="28"/>
          <w:szCs w:val="28"/>
        </w:rPr>
        <w:t>Початковий рівень (3 бали)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У наведених тестових завданнях одна правильна відповідь.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1. Виберіть рядок, що містить символи тільки неметалічних елементів: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К, О, С;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S, Cu, Cl;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B, P, I;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Si, Ag, He.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2. В</w:t>
      </w:r>
      <w:r w:rsidRPr="00FB46FF">
        <w:rPr>
          <w:rFonts w:ascii="Times New Roman" w:hAnsi="Times New Roman"/>
          <w:sz w:val="28"/>
          <w:szCs w:val="28"/>
          <w:lang w:val="uk-UA"/>
        </w:rPr>
        <w:t>кажіть</w:t>
      </w:r>
      <w:r w:rsidRPr="00FB46FF">
        <w:rPr>
          <w:rFonts w:ascii="Times New Roman" w:hAnsi="Times New Roman"/>
          <w:sz w:val="28"/>
          <w:szCs w:val="28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хімічний </w:t>
      </w:r>
      <w:r w:rsidRPr="00FB46FF">
        <w:rPr>
          <w:rFonts w:ascii="Times New Roman" w:hAnsi="Times New Roman"/>
          <w:sz w:val="28"/>
          <w:szCs w:val="28"/>
        </w:rPr>
        <w:t xml:space="preserve">елемент, що знаходиться в 3 періоді </w:t>
      </w:r>
      <w:r w:rsidRPr="00FB46FF">
        <w:rPr>
          <w:rFonts w:ascii="Times New Roman" w:hAnsi="Times New Roman"/>
          <w:sz w:val="28"/>
          <w:szCs w:val="28"/>
          <w:lang w:val="en-US"/>
        </w:rPr>
        <w:t>VI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>групі: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As;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Ar;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О;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S.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 xml:space="preserve">3. Назва елемента № 15 перекладається як «той, що світиться». </w:t>
      </w:r>
      <w:r w:rsidRPr="00FB46FF">
        <w:rPr>
          <w:rFonts w:ascii="Times New Roman" w:hAnsi="Times New Roman"/>
          <w:sz w:val="28"/>
          <w:szCs w:val="28"/>
          <w:lang w:val="uk-UA"/>
        </w:rPr>
        <w:t>В якій групі знаходиться цей елемент?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VII;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IV;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VI;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V.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4. Яка з нижченаведених сполук має таку саму кількість атомів, як і молекула N</w:t>
      </w:r>
      <w:r w:rsidRPr="00FB46FF">
        <w:rPr>
          <w:rFonts w:ascii="Times New Roman" w:hAnsi="Times New Roman"/>
          <w:sz w:val="28"/>
          <w:szCs w:val="28"/>
          <w:lang w:val="uk-UA"/>
        </w:rPr>
        <w:t>О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?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СО;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P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4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P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 xml:space="preserve"> 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</w:rPr>
        <w:t>.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5. Проста речовина містить: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атоми різних хімічних елементів;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атоми одного хімічного елемента;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один атом хімічного елемента;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два атоми різних хімічних елементів.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6. Вкажіть  елементи, що знаходяться в ІІ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групі</w:t>
      </w:r>
      <w:r w:rsidRPr="00FB46FF">
        <w:rPr>
          <w:rFonts w:ascii="Times New Roman" w:hAnsi="Times New Roman"/>
          <w:sz w:val="28"/>
          <w:szCs w:val="28"/>
        </w:rPr>
        <w:t>: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Na, Al;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б) Mg, </w:t>
      </w:r>
      <w:r w:rsidRPr="001010CD">
        <w:rPr>
          <w:rFonts w:ascii="Times New Roman" w:hAnsi="Times New Roman"/>
          <w:sz w:val="28"/>
          <w:szCs w:val="28"/>
          <w:lang w:val="sv-SE"/>
        </w:rPr>
        <w:t>Ba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O, Ca;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B, N.</w:t>
      </w: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i/>
          <w:iCs/>
          <w:sz w:val="28"/>
          <w:szCs w:val="28"/>
          <w:lang w:val="uk-UA"/>
        </w:rPr>
      </w:pP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i/>
          <w:iCs/>
          <w:sz w:val="28"/>
          <w:szCs w:val="28"/>
        </w:rPr>
        <w:t>Середній рівень (3 бали)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7. Установіть послідовність фізичних операцій розділення суміші соди, залізних ошурок і сірки: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випарювання;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фільтрування;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дія магнітом;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розчинення.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8. Розташуйте речовини за збільшенням маси молекули: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N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N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</w:rPr>
        <w:t xml:space="preserve"> O  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NO;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NO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</w:rPr>
        <w:t>.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9. Установіть відповідність між формулою речовини та кількістю атомів у ній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sz w:val="28"/>
          <w:szCs w:val="28"/>
        </w:rPr>
      </w:pPr>
      <w:r w:rsidRPr="00FB46FF">
        <w:rPr>
          <w:rFonts w:ascii="Times New Roman" w:hAnsi="Times New Roman"/>
          <w:b/>
          <w:bCs/>
          <w:sz w:val="28"/>
          <w:szCs w:val="28"/>
        </w:rPr>
        <w:t xml:space="preserve">Формула </w:t>
      </w:r>
      <w:r w:rsidRPr="00FB46FF">
        <w:rPr>
          <w:rFonts w:ascii="Times New Roman" w:hAnsi="Times New Roman"/>
          <w:b/>
          <w:bCs/>
          <w:sz w:val="28"/>
          <w:szCs w:val="28"/>
          <w:lang w:val="uk-UA"/>
        </w:rPr>
        <w:t>р</w:t>
      </w:r>
      <w:r w:rsidRPr="00FB46FF">
        <w:rPr>
          <w:rFonts w:ascii="Times New Roman" w:hAnsi="Times New Roman"/>
          <w:b/>
          <w:bCs/>
          <w:sz w:val="28"/>
          <w:szCs w:val="28"/>
        </w:rPr>
        <w:t xml:space="preserve">ечовини                    </w:t>
      </w:r>
      <w:r>
        <w:rPr>
          <w:rFonts w:ascii="Times New Roman" w:hAnsi="Times New Roman"/>
          <w:b/>
          <w:bCs/>
          <w:sz w:val="28"/>
          <w:szCs w:val="28"/>
        </w:rPr>
        <w:t xml:space="preserve">             </w:t>
      </w:r>
      <w:r w:rsidRPr="00FB46FF">
        <w:rPr>
          <w:rFonts w:ascii="Times New Roman" w:hAnsi="Times New Roman"/>
          <w:b/>
          <w:bCs/>
          <w:sz w:val="28"/>
          <w:szCs w:val="28"/>
        </w:rPr>
        <w:t xml:space="preserve"> Кількість атомів у молекулі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FB46FF">
        <w:rPr>
          <w:rFonts w:ascii="Times New Roman" w:hAnsi="Times New Roman"/>
          <w:sz w:val="28"/>
          <w:szCs w:val="28"/>
        </w:rPr>
        <w:t xml:space="preserve">1) СО                               </w:t>
      </w:r>
      <w:r>
        <w:rPr>
          <w:rFonts w:ascii="Times New Roman" w:hAnsi="Times New Roman"/>
          <w:sz w:val="28"/>
          <w:szCs w:val="28"/>
        </w:rPr>
        <w:t xml:space="preserve">              </w:t>
      </w:r>
      <w:r w:rsidRPr="00FB46FF">
        <w:rPr>
          <w:rFonts w:ascii="Times New Roman" w:hAnsi="Times New Roman"/>
          <w:sz w:val="28"/>
          <w:szCs w:val="28"/>
        </w:rPr>
        <w:t>а) Двохатомна молекула простої речовини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FB46FF">
        <w:rPr>
          <w:rFonts w:ascii="Times New Roman" w:hAnsi="Times New Roman"/>
          <w:sz w:val="28"/>
          <w:szCs w:val="28"/>
        </w:rPr>
        <w:t>2) 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/>
          <w:sz w:val="28"/>
          <w:szCs w:val="28"/>
        </w:rPr>
        <w:t xml:space="preserve">             </w:t>
      </w:r>
      <w:r w:rsidRPr="00FB46FF">
        <w:rPr>
          <w:rFonts w:ascii="Times New Roman" w:hAnsi="Times New Roman"/>
          <w:sz w:val="28"/>
          <w:szCs w:val="28"/>
        </w:rPr>
        <w:t>б) Двохатомна молекула складної речовини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FB46FF">
        <w:rPr>
          <w:rFonts w:ascii="Times New Roman" w:hAnsi="Times New Roman"/>
          <w:sz w:val="28"/>
          <w:szCs w:val="28"/>
        </w:rPr>
        <w:t>3) P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4</w:t>
      </w:r>
      <w:r w:rsidRPr="00FB46FF">
        <w:rPr>
          <w:rFonts w:ascii="Times New Roman" w:hAnsi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</w:t>
      </w:r>
      <w:r w:rsidRPr="00FB46FF">
        <w:rPr>
          <w:rFonts w:ascii="Times New Roman" w:hAnsi="Times New Roman"/>
          <w:sz w:val="28"/>
          <w:szCs w:val="28"/>
        </w:rPr>
        <w:t>в) Чотирьохатомна молекула складної речовини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FB46FF">
        <w:rPr>
          <w:rFonts w:ascii="Times New Roman" w:hAnsi="Times New Roman"/>
          <w:sz w:val="28"/>
          <w:szCs w:val="28"/>
        </w:rPr>
        <w:t>4) CH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4</w:t>
      </w:r>
      <w:r w:rsidRPr="00FB46FF">
        <w:rPr>
          <w:rFonts w:ascii="Times New Roman" w:hAnsi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/>
          <w:sz w:val="28"/>
          <w:szCs w:val="28"/>
        </w:rPr>
        <w:t xml:space="preserve">            </w:t>
      </w:r>
      <w:r w:rsidRPr="00FB46FF">
        <w:rPr>
          <w:rFonts w:ascii="Times New Roman" w:hAnsi="Times New Roman"/>
          <w:sz w:val="28"/>
          <w:szCs w:val="28"/>
        </w:rPr>
        <w:t>г) Чотирьохатомна молекула простої речовини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</w:t>
      </w:r>
      <w:r w:rsidRPr="00FB46FF">
        <w:rPr>
          <w:rFonts w:ascii="Times New Roman" w:hAnsi="Times New Roman"/>
          <w:sz w:val="28"/>
          <w:szCs w:val="28"/>
        </w:rPr>
        <w:t>д) П’ятиатомна молекула складної речовини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  <w:lang w:val="uk-UA"/>
        </w:rPr>
      </w:pP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i/>
          <w:iCs/>
          <w:sz w:val="28"/>
          <w:szCs w:val="28"/>
        </w:rPr>
        <w:t>Достатній рівень (3 бали)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10. Запишіть з</w:t>
      </w:r>
      <w:r w:rsidRPr="00FB46FF">
        <w:rPr>
          <w:rFonts w:ascii="Times New Roman" w:hAnsi="Times New Roman"/>
          <w:sz w:val="28"/>
          <w:szCs w:val="28"/>
          <w:lang w:val="uk-UA"/>
        </w:rPr>
        <w:t>а</w:t>
      </w:r>
      <w:r w:rsidRPr="00FB46FF">
        <w:rPr>
          <w:rFonts w:ascii="Times New Roman" w:hAnsi="Times New Roman"/>
          <w:sz w:val="28"/>
          <w:szCs w:val="28"/>
        </w:rPr>
        <w:t xml:space="preserve"> допомогою формул: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атом Нітрогену;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два атоми Нітрогену;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молекулу азоту, що містить два атоми Нітрогену;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г) три молекули азоту.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11. Заповніть таблицю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375"/>
        <w:gridCol w:w="1375"/>
        <w:gridCol w:w="1233"/>
        <w:gridCol w:w="1178"/>
        <w:gridCol w:w="1176"/>
        <w:gridCol w:w="1503"/>
        <w:gridCol w:w="1269"/>
        <w:gridCol w:w="1312"/>
      </w:tblGrid>
      <w:tr w:rsidR="005E7354" w:rsidRPr="00FA324D" w:rsidTr="00FA324D"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Символ</w:t>
            </w:r>
          </w:p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хімічного елемента</w:t>
            </w:r>
          </w:p>
        </w:tc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Назва</w:t>
            </w:r>
          </w:p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хімічного елемента</w:t>
            </w:r>
          </w:p>
        </w:tc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№ періоду</w:t>
            </w:r>
          </w:p>
        </w:tc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№ групи </w:t>
            </w:r>
          </w:p>
        </w:tc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Заряд ядра атома</w:t>
            </w:r>
          </w:p>
        </w:tc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Число електронів</w:t>
            </w:r>
          </w:p>
        </w:tc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Число протонів</w:t>
            </w:r>
          </w:p>
        </w:tc>
        <w:tc>
          <w:tcPr>
            <w:tcW w:w="1268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Відносна атомна маса</w:t>
            </w:r>
          </w:p>
        </w:tc>
      </w:tr>
      <w:tr w:rsidR="005E7354" w:rsidRPr="00FA324D" w:rsidTr="00FA324D"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268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 xml:space="preserve">12. </w:t>
      </w:r>
      <w:r w:rsidRPr="00FB46FF">
        <w:rPr>
          <w:rFonts w:ascii="Times New Roman" w:hAnsi="Times New Roman"/>
          <w:sz w:val="28"/>
          <w:szCs w:val="28"/>
          <w:lang w:val="uk-UA"/>
        </w:rPr>
        <w:t>Відносна атомна м</w:t>
      </w:r>
      <w:r w:rsidRPr="00FB46FF">
        <w:rPr>
          <w:rFonts w:ascii="Times New Roman" w:hAnsi="Times New Roman"/>
          <w:sz w:val="28"/>
          <w:szCs w:val="28"/>
        </w:rPr>
        <w:t xml:space="preserve">аса елемента А у два рази більша, ніж у елемента В. Визначте елементи А і В, якщо сума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відносних атомних </w:t>
      </w:r>
      <w:r w:rsidRPr="00FB46FF">
        <w:rPr>
          <w:rFonts w:ascii="Times New Roman" w:hAnsi="Times New Roman"/>
          <w:sz w:val="28"/>
          <w:szCs w:val="28"/>
        </w:rPr>
        <w:t>мас дорівнює 42</w:t>
      </w:r>
      <w:r w:rsidRPr="00FB46FF">
        <w:rPr>
          <w:rFonts w:ascii="Times New Roman" w:hAnsi="Times New Roman"/>
          <w:sz w:val="28"/>
          <w:szCs w:val="28"/>
          <w:lang w:val="uk-UA"/>
        </w:rPr>
        <w:t>.</w:t>
      </w: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i/>
          <w:iCs/>
          <w:sz w:val="28"/>
          <w:szCs w:val="28"/>
          <w:lang w:val="uk-UA"/>
        </w:rPr>
      </w:pP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i/>
          <w:iCs/>
          <w:sz w:val="28"/>
          <w:szCs w:val="28"/>
        </w:rPr>
        <w:t>Творчий рівень (3 бали)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rPr>
          <w:rFonts w:ascii="Times New Roman" w:hAnsi="Times New Roman"/>
          <w:iCs/>
          <w:sz w:val="28"/>
          <w:szCs w:val="28"/>
          <w:lang w:val="uk-UA"/>
        </w:rPr>
      </w:pPr>
      <w:r w:rsidRPr="00FB46FF">
        <w:rPr>
          <w:rFonts w:ascii="Times New Roman" w:hAnsi="Times New Roman"/>
          <w:iCs/>
          <w:sz w:val="28"/>
          <w:szCs w:val="28"/>
        </w:rPr>
        <w:t>13. Обчисліть відносну атомну масу елемента, якщо маса його атома становить 4,48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 ×</w:t>
      </w:r>
      <w:r w:rsidRPr="00FB46FF">
        <w:rPr>
          <w:rFonts w:ascii="Times New Roman" w:hAnsi="Times New Roman"/>
          <w:iCs/>
          <w:sz w:val="28"/>
          <w:szCs w:val="28"/>
        </w:rPr>
        <w:t>10</w:t>
      </w:r>
      <w:r w:rsidRPr="00FB46FF">
        <w:rPr>
          <w:rFonts w:ascii="Times New Roman" w:hAnsi="Times New Roman"/>
          <w:iCs/>
          <w:sz w:val="28"/>
          <w:szCs w:val="28"/>
          <w:vertAlign w:val="superscript"/>
          <w:lang w:val="uk-UA"/>
        </w:rPr>
        <w:t xml:space="preserve">-23 </w:t>
      </w:r>
      <w:r w:rsidRPr="00FB46FF">
        <w:rPr>
          <w:rFonts w:ascii="Times New Roman" w:hAnsi="Times New Roman"/>
          <w:iCs/>
          <w:sz w:val="28"/>
          <w:szCs w:val="28"/>
          <w:lang w:val="uk-UA"/>
        </w:rPr>
        <w:t>г, а маса атома Карбону – 1,99 ∙10</w:t>
      </w:r>
      <w:r w:rsidRPr="00FB46FF">
        <w:rPr>
          <w:rFonts w:ascii="Times New Roman" w:hAnsi="Times New Roman"/>
          <w:iCs/>
          <w:sz w:val="28"/>
          <w:szCs w:val="28"/>
          <w:vertAlign w:val="superscript"/>
          <w:lang w:val="uk-UA"/>
        </w:rPr>
        <w:t xml:space="preserve">-23 </w:t>
      </w:r>
      <w:r w:rsidRPr="00FB46FF">
        <w:rPr>
          <w:rFonts w:ascii="Times New Roman" w:hAnsi="Times New Roman"/>
          <w:iCs/>
          <w:sz w:val="28"/>
          <w:szCs w:val="28"/>
          <w:lang w:val="uk-UA"/>
        </w:rPr>
        <w:t>г. Що це за елемент? Дайте йому характеристику.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rPr>
          <w:rFonts w:ascii="Times New Roman" w:hAnsi="Times New Roman"/>
          <w:iCs/>
          <w:sz w:val="28"/>
          <w:szCs w:val="28"/>
          <w:lang w:val="uk-UA"/>
        </w:rPr>
      </w:pPr>
      <w:r w:rsidRPr="00FB46FF">
        <w:rPr>
          <w:rFonts w:ascii="Times New Roman" w:hAnsi="Times New Roman"/>
          <w:iCs/>
          <w:sz w:val="28"/>
          <w:szCs w:val="28"/>
          <w:lang w:val="uk-UA"/>
        </w:rPr>
        <w:t>14. У літосфері міститься однакова кількість атомів Феруму і Кальцію. Чи однакові маси цих елементів у літосфері? Якщо ні, то маса якого елемента більша й у скільки разів?</w:t>
      </w: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i/>
          <w:iCs/>
          <w:sz w:val="28"/>
          <w:szCs w:val="28"/>
          <w:lang w:val="uk-UA"/>
        </w:rPr>
      </w:pP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bCs/>
          <w:i/>
          <w:iCs/>
          <w:sz w:val="28"/>
          <w:szCs w:val="28"/>
        </w:rPr>
        <w:t>Варіант ІІ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i/>
          <w:iCs/>
          <w:sz w:val="28"/>
          <w:szCs w:val="28"/>
        </w:rPr>
        <w:t>Початковий рівень (3 бали)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У наведених тестових завданнях одна правильна відповідь.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1. Виберіть рядок, що містить символи тільки металічних елементів: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Na, О, Si;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S, Cа, N;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Be, O, I;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K, Ag, Cu.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2. </w:t>
      </w:r>
      <w:r w:rsidRPr="00FB46FF">
        <w:rPr>
          <w:rFonts w:ascii="Times New Roman" w:hAnsi="Times New Roman"/>
          <w:sz w:val="28"/>
          <w:szCs w:val="28"/>
          <w:lang w:val="uk-UA"/>
        </w:rPr>
        <w:t>Вкажіть хімічний елемент, що знаходиться в 1 періоді VIII групі</w:t>
      </w:r>
      <w:r w:rsidRPr="00FB46FF">
        <w:rPr>
          <w:rFonts w:ascii="Times New Roman" w:hAnsi="Times New Roman"/>
          <w:sz w:val="28"/>
          <w:szCs w:val="28"/>
        </w:rPr>
        <w:t>: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As;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He;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Cl;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S.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 xml:space="preserve">3. Найголовнішим елементом органічної хімії є Карбон. </w:t>
      </w:r>
      <w:r w:rsidRPr="00FB46FF">
        <w:rPr>
          <w:rFonts w:ascii="Times New Roman" w:hAnsi="Times New Roman"/>
          <w:sz w:val="28"/>
          <w:szCs w:val="28"/>
          <w:lang w:val="uk-UA"/>
        </w:rPr>
        <w:t>В якій групі знаходиться цей елемент?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І;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II;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II</w:t>
      </w:r>
      <w:r w:rsidRPr="00FB46FF">
        <w:rPr>
          <w:rFonts w:ascii="Times New Roman" w:hAnsi="Times New Roman"/>
          <w:sz w:val="28"/>
          <w:szCs w:val="28"/>
          <w:lang w:val="uk-UA"/>
        </w:rPr>
        <w:t>І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IV.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4. Яка з нижченаведених сполук має таку саму кількість атомів, як і молекула </w:t>
      </w:r>
      <w:r w:rsidRPr="00FB46FF">
        <w:rPr>
          <w:rFonts w:ascii="Times New Roman" w:hAnsi="Times New Roman"/>
          <w:sz w:val="28"/>
          <w:szCs w:val="28"/>
          <w:lang w:val="en-US"/>
        </w:rPr>
        <w:t>SO</w:t>
      </w:r>
      <w:r w:rsidRPr="00FB46FF">
        <w:rPr>
          <w:rFonts w:ascii="Times New Roman" w:hAnsi="Times New Roman"/>
          <w:sz w:val="28"/>
          <w:szCs w:val="28"/>
          <w:vertAlign w:val="subscript"/>
          <w:lang w:val="ru-RU"/>
        </w:rPr>
        <w:t>3</w:t>
      </w:r>
      <w:r w:rsidRPr="00FB46FF">
        <w:rPr>
          <w:rFonts w:ascii="Times New Roman" w:hAnsi="Times New Roman"/>
          <w:sz w:val="28"/>
          <w:szCs w:val="28"/>
        </w:rPr>
        <w:t>?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O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СО;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H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</w:rPr>
        <w:t xml:space="preserve"> O;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P</w:t>
      </w:r>
      <w:r w:rsidRPr="00FB46FF">
        <w:rPr>
          <w:rFonts w:ascii="Times New Roman" w:hAnsi="Times New Roman"/>
          <w:sz w:val="28"/>
          <w:szCs w:val="28"/>
          <w:vertAlign w:val="subscript"/>
        </w:rPr>
        <w:t>4</w:t>
      </w:r>
      <w:r w:rsidRPr="00FB46FF">
        <w:rPr>
          <w:rFonts w:ascii="Times New Roman" w:hAnsi="Times New Roman"/>
          <w:sz w:val="28"/>
          <w:szCs w:val="28"/>
        </w:rPr>
        <w:t>.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5. Складна речовина містить: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атоми різних хімічних елементів;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атоми одного хімічного елемента;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один атом хімічного елемента;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два атоми різних хімічних елементів.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6. Вкажіть  елемент</w:t>
      </w:r>
      <w:r w:rsidRPr="00FB46FF">
        <w:rPr>
          <w:rFonts w:ascii="Times New Roman" w:hAnsi="Times New Roman"/>
          <w:sz w:val="28"/>
          <w:szCs w:val="28"/>
          <w:lang w:val="uk-UA"/>
        </w:rPr>
        <w:t>и</w:t>
      </w:r>
      <w:r w:rsidRPr="00FB46FF">
        <w:rPr>
          <w:rFonts w:ascii="Times New Roman" w:hAnsi="Times New Roman"/>
          <w:sz w:val="28"/>
          <w:szCs w:val="28"/>
        </w:rPr>
        <w:t>, що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знаходяться в ІV групі</w:t>
      </w:r>
      <w:r w:rsidRPr="00FB46FF">
        <w:rPr>
          <w:rFonts w:ascii="Times New Roman" w:hAnsi="Times New Roman"/>
          <w:sz w:val="28"/>
          <w:szCs w:val="28"/>
        </w:rPr>
        <w:t>: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Na, Са;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В, F;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С</w:t>
      </w:r>
      <w:r w:rsidRPr="00FB46FF">
        <w:rPr>
          <w:rFonts w:ascii="Times New Roman" w:hAnsi="Times New Roman"/>
          <w:sz w:val="28"/>
          <w:szCs w:val="28"/>
          <w:lang w:val="uk-UA"/>
        </w:rPr>
        <w:t>, Sn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B, Al.</w:t>
      </w: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i/>
          <w:iCs/>
          <w:sz w:val="28"/>
          <w:szCs w:val="28"/>
          <w:lang w:val="uk-UA"/>
        </w:rPr>
      </w:pP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i/>
          <w:iCs/>
          <w:sz w:val="28"/>
          <w:szCs w:val="28"/>
        </w:rPr>
        <w:t>Середній рівень (3 бали)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7. Установіть послідовність фізичних операцій розділення суміші солі, мідних і дерев</w:t>
      </w:r>
      <w:r w:rsidRPr="00FB46FF">
        <w:rPr>
          <w:rFonts w:ascii="Times New Roman" w:hAnsi="Times New Roman"/>
          <w:sz w:val="28"/>
          <w:szCs w:val="28"/>
          <w:lang w:val="uk-UA"/>
        </w:rPr>
        <w:t>них</w:t>
      </w:r>
      <w:r w:rsidRPr="00FB46FF">
        <w:rPr>
          <w:rFonts w:ascii="Times New Roman" w:hAnsi="Times New Roman"/>
          <w:sz w:val="28"/>
          <w:szCs w:val="28"/>
        </w:rPr>
        <w:t xml:space="preserve"> ошурок: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випарювання;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фільтрування;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відстоювання;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розчинення.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8. Розташуйте речовини за збільшенням маси молекули: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СO;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CH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4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CO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.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9. Установіть відповідність між формулою речовини та кількістю атомів у ній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sz w:val="28"/>
          <w:szCs w:val="28"/>
        </w:rPr>
      </w:pPr>
      <w:r w:rsidRPr="00FB46FF">
        <w:rPr>
          <w:rFonts w:ascii="Times New Roman" w:hAnsi="Times New Roman"/>
          <w:b/>
          <w:bCs/>
          <w:sz w:val="28"/>
          <w:szCs w:val="28"/>
        </w:rPr>
        <w:t xml:space="preserve">Формула речовини </w:t>
      </w:r>
      <w:r w:rsidRPr="00FB46FF">
        <w:rPr>
          <w:rFonts w:ascii="Times New Roman" w:hAnsi="Times New Roman"/>
          <w:b/>
          <w:bCs/>
          <w:sz w:val="28"/>
          <w:szCs w:val="28"/>
          <w:lang w:val="uk-UA"/>
        </w:rPr>
        <w:t xml:space="preserve">                    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             </w:t>
      </w:r>
      <w:r w:rsidRPr="00FB46FF">
        <w:rPr>
          <w:rFonts w:ascii="Times New Roman" w:hAnsi="Times New Roman"/>
          <w:b/>
          <w:bCs/>
          <w:sz w:val="28"/>
          <w:szCs w:val="28"/>
        </w:rPr>
        <w:t>Кількість атомів у молекулі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FB46FF">
        <w:rPr>
          <w:rFonts w:ascii="Times New Roman" w:hAnsi="Times New Roman"/>
          <w:sz w:val="28"/>
          <w:szCs w:val="28"/>
        </w:rPr>
        <w:t>1) CO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</w:t>
      </w:r>
      <w:r w:rsidRPr="00FB46FF">
        <w:rPr>
          <w:rFonts w:ascii="Times New Roman" w:hAnsi="Times New Roman"/>
          <w:sz w:val="28"/>
          <w:szCs w:val="28"/>
        </w:rPr>
        <w:t>а) Трьохатомна молекула простої речовини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FB46FF">
        <w:rPr>
          <w:rFonts w:ascii="Times New Roman" w:hAnsi="Times New Roman"/>
          <w:sz w:val="28"/>
          <w:szCs w:val="28"/>
        </w:rPr>
        <w:t>2) 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</w:t>
      </w:r>
      <w:r w:rsidRPr="00FB46FF">
        <w:rPr>
          <w:rFonts w:ascii="Times New Roman" w:hAnsi="Times New Roman"/>
          <w:sz w:val="28"/>
          <w:szCs w:val="28"/>
        </w:rPr>
        <w:t>б) Трьохатомна молекула складної речовини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FB46FF">
        <w:rPr>
          <w:rFonts w:ascii="Times New Roman" w:hAnsi="Times New Roman"/>
          <w:sz w:val="28"/>
          <w:szCs w:val="28"/>
        </w:rPr>
        <w:t>3) S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8</w:t>
      </w:r>
      <w:r w:rsidRPr="00FB46FF">
        <w:rPr>
          <w:rFonts w:ascii="Times New Roman" w:hAnsi="Times New Roman"/>
          <w:sz w:val="28"/>
          <w:szCs w:val="28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</w:t>
      </w:r>
      <w:r w:rsidRPr="00FB46FF">
        <w:rPr>
          <w:rFonts w:ascii="Times New Roman" w:hAnsi="Times New Roman"/>
          <w:sz w:val="28"/>
          <w:szCs w:val="28"/>
        </w:rPr>
        <w:t>в) Восьмиатомна молекула складної речовини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FB46FF">
        <w:rPr>
          <w:rFonts w:ascii="Times New Roman" w:hAnsi="Times New Roman"/>
          <w:sz w:val="28"/>
          <w:szCs w:val="28"/>
        </w:rPr>
        <w:t>4) 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</w:rPr>
        <w:t xml:space="preserve"> PO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4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</w:t>
      </w:r>
      <w:r w:rsidRPr="00FB46FF">
        <w:rPr>
          <w:rFonts w:ascii="Times New Roman" w:hAnsi="Times New Roman"/>
          <w:sz w:val="28"/>
          <w:szCs w:val="28"/>
        </w:rPr>
        <w:t>г) Восьмиатомна молекула простої речовини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</w:t>
      </w:r>
      <w:r w:rsidRPr="00FB46FF">
        <w:rPr>
          <w:rFonts w:ascii="Times New Roman" w:hAnsi="Times New Roman"/>
          <w:sz w:val="28"/>
          <w:szCs w:val="28"/>
        </w:rPr>
        <w:t>д) Семиатомна молекула складної речовини</w:t>
      </w:r>
    </w:p>
    <w:p w:rsidR="005E7354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  <w:lang w:val="uk-UA"/>
        </w:rPr>
      </w:pP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i/>
          <w:iCs/>
          <w:sz w:val="28"/>
          <w:szCs w:val="28"/>
        </w:rPr>
        <w:t>Достатній рівень (3 бали)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10. Запишіть </w:t>
      </w:r>
      <w:r w:rsidRPr="00FB46FF">
        <w:rPr>
          <w:rFonts w:ascii="Times New Roman" w:hAnsi="Times New Roman"/>
          <w:sz w:val="28"/>
          <w:szCs w:val="28"/>
          <w:lang w:val="uk-UA"/>
        </w:rPr>
        <w:t>за</w:t>
      </w:r>
      <w:r w:rsidRPr="00FB46FF">
        <w:rPr>
          <w:rFonts w:ascii="Times New Roman" w:hAnsi="Times New Roman"/>
          <w:sz w:val="28"/>
          <w:szCs w:val="28"/>
        </w:rPr>
        <w:t xml:space="preserve"> допомогою формул: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атом Оксигену;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три атоми Оксигену;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молекулу кисню, що містить два атоми Оксигену;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три молекули кисню.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11. Заповніть таблицю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375"/>
        <w:gridCol w:w="1375"/>
        <w:gridCol w:w="1233"/>
        <w:gridCol w:w="1178"/>
        <w:gridCol w:w="1176"/>
        <w:gridCol w:w="1503"/>
        <w:gridCol w:w="1269"/>
        <w:gridCol w:w="1312"/>
      </w:tblGrid>
      <w:tr w:rsidR="005E7354" w:rsidRPr="00FA324D" w:rsidTr="00FA324D"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Символ</w:t>
            </w:r>
          </w:p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хімічного елемента</w:t>
            </w:r>
          </w:p>
        </w:tc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Назва</w:t>
            </w:r>
          </w:p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хімічного елемента</w:t>
            </w:r>
          </w:p>
        </w:tc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№ періоду</w:t>
            </w:r>
          </w:p>
        </w:tc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№ групи </w:t>
            </w:r>
          </w:p>
        </w:tc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Заряд ядра атома</w:t>
            </w:r>
          </w:p>
        </w:tc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Число електронів</w:t>
            </w:r>
          </w:p>
        </w:tc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Число протонів</w:t>
            </w:r>
          </w:p>
        </w:tc>
        <w:tc>
          <w:tcPr>
            <w:tcW w:w="1268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Відносна атомна маса</w:t>
            </w:r>
          </w:p>
        </w:tc>
      </w:tr>
      <w:tr w:rsidR="005E7354" w:rsidRPr="00FA324D" w:rsidTr="00FA324D"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en-US"/>
              </w:rPr>
              <w:t>VII</w:t>
            </w:r>
          </w:p>
        </w:tc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268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5E7354" w:rsidRPr="00FB46FF" w:rsidRDefault="005E7354" w:rsidP="0031745C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en-US"/>
        </w:rPr>
      </w:pPr>
    </w:p>
    <w:p w:rsidR="005E7354" w:rsidRPr="00FB46FF" w:rsidRDefault="005E7354" w:rsidP="0031745C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ru-RU"/>
        </w:rPr>
      </w:pPr>
      <w:r w:rsidRPr="00FB46FF">
        <w:rPr>
          <w:rFonts w:ascii="Times New Roman" w:hAnsi="Times New Roman"/>
          <w:sz w:val="28"/>
          <w:szCs w:val="28"/>
          <w:lang w:val="ru-RU"/>
        </w:rPr>
        <w:t>12. Відносна атомна маса елемента А у вісім разів більша, ніж у елемента В. Визначте елементи А і В, якщо сума відносних  атомних мас дорівнює 36.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sz w:val="28"/>
          <w:szCs w:val="28"/>
          <w:lang w:val="uk-UA"/>
        </w:rPr>
      </w:pP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i/>
          <w:iCs/>
          <w:sz w:val="28"/>
          <w:szCs w:val="28"/>
        </w:rPr>
        <w:t>Творчий рівень (3 бали)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FB46FF">
        <w:rPr>
          <w:rFonts w:ascii="Times New Roman" w:hAnsi="Times New Roman"/>
          <w:bCs/>
          <w:iCs/>
          <w:sz w:val="28"/>
          <w:szCs w:val="28"/>
          <w:lang w:val="uk-UA"/>
        </w:rPr>
        <w:t>13. Маса атома елемента Х становить 3,82 ∙10</w:t>
      </w:r>
      <w:r w:rsidRPr="00FB46FF">
        <w:rPr>
          <w:rFonts w:ascii="Times New Roman" w:hAnsi="Times New Roman"/>
          <w:bCs/>
          <w:iCs/>
          <w:sz w:val="28"/>
          <w:szCs w:val="28"/>
          <w:vertAlign w:val="superscript"/>
          <w:lang w:val="uk-UA"/>
        </w:rPr>
        <w:t>-23</w:t>
      </w:r>
      <w:r w:rsidRPr="00FB46FF">
        <w:rPr>
          <w:rFonts w:ascii="Times New Roman" w:hAnsi="Times New Roman"/>
          <w:bCs/>
          <w:iCs/>
          <w:sz w:val="28"/>
          <w:szCs w:val="28"/>
          <w:lang w:val="uk-UA"/>
        </w:rPr>
        <w:t xml:space="preserve"> г, а маса атома Карбону – 1,99 ∙10</w:t>
      </w:r>
      <w:r w:rsidRPr="00FB46FF">
        <w:rPr>
          <w:rFonts w:ascii="Times New Roman" w:hAnsi="Times New Roman"/>
          <w:bCs/>
          <w:iCs/>
          <w:sz w:val="28"/>
          <w:szCs w:val="28"/>
          <w:vertAlign w:val="superscript"/>
          <w:lang w:val="uk-UA"/>
        </w:rPr>
        <w:t xml:space="preserve">-23 </w:t>
      </w:r>
      <w:r w:rsidRPr="00FB46FF">
        <w:rPr>
          <w:rFonts w:ascii="Times New Roman" w:hAnsi="Times New Roman"/>
          <w:bCs/>
          <w:iCs/>
          <w:sz w:val="28"/>
          <w:szCs w:val="28"/>
          <w:lang w:val="uk-UA"/>
        </w:rPr>
        <w:t>г. Обчисліть відносну атомну масу елемента Х і назвіть елемент. Дайте йому характеристику.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FB46FF">
        <w:rPr>
          <w:rFonts w:ascii="Times New Roman" w:hAnsi="Times New Roman"/>
          <w:bCs/>
          <w:iCs/>
          <w:sz w:val="28"/>
          <w:szCs w:val="28"/>
          <w:lang w:val="uk-UA"/>
        </w:rPr>
        <w:t>14. Кількість атомів Фосфору в літосфері в п’ять разів перевищує кількість атомів Стронцію. Якого елемента більше за масою й у скільки разів?</w:t>
      </w: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bCs/>
          <w:i/>
          <w:iCs/>
          <w:sz w:val="28"/>
          <w:szCs w:val="28"/>
        </w:rPr>
        <w:t>Варіант ІІІ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i/>
          <w:iCs/>
          <w:sz w:val="28"/>
          <w:szCs w:val="28"/>
        </w:rPr>
        <w:t>Початковий рівень (3 бали)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У наведених тестових завданнях одна правильна відповідь.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1. Виберіть рядок, що містить символи тільки неметалічних елементів: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Са, О, С;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S, Cu, N;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B, Si, F;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S, Au, H.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2. Вкажіть елемент, що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знаходиться в 2 періоді </w:t>
      </w:r>
      <w:r w:rsidRPr="00FB46FF">
        <w:rPr>
          <w:rFonts w:ascii="Times New Roman" w:hAnsi="Times New Roman"/>
          <w:sz w:val="28"/>
          <w:szCs w:val="28"/>
        </w:rPr>
        <w:t>VI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групі</w:t>
      </w:r>
      <w:r w:rsidRPr="00FB46FF">
        <w:rPr>
          <w:rFonts w:ascii="Times New Roman" w:hAnsi="Times New Roman"/>
          <w:sz w:val="28"/>
          <w:szCs w:val="28"/>
        </w:rPr>
        <w:t>: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Ag;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Xe;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О;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S.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 xml:space="preserve">3. Назва елемента № 53 перекладається як «фіолетовий». </w:t>
      </w:r>
      <w:r w:rsidRPr="00FB46FF">
        <w:rPr>
          <w:rFonts w:ascii="Times New Roman" w:hAnsi="Times New Roman"/>
          <w:sz w:val="28"/>
          <w:szCs w:val="28"/>
          <w:lang w:val="uk-UA"/>
        </w:rPr>
        <w:t>В якій групі знаходиться цей елемент?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VII;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V;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VI;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IV.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4. Яка з нижченаведених сполук має таку саму кількість атомів, як і молекула PH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</w:rPr>
        <w:t>?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SO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CO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P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 xml:space="preserve"> 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</w:rPr>
        <w:t>.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5. Проста речовина містить: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атоми різних хімічних елементів;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атоми одного хімічного елемента;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один атом хімічного елемента;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два атоми різних хімічних елементів.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6. Вкажіть  елемент</w:t>
      </w:r>
      <w:r w:rsidRPr="00FB46FF">
        <w:rPr>
          <w:rFonts w:ascii="Times New Roman" w:hAnsi="Times New Roman"/>
          <w:sz w:val="28"/>
          <w:szCs w:val="28"/>
          <w:lang w:val="uk-UA"/>
        </w:rPr>
        <w:t>и</w:t>
      </w:r>
      <w:r w:rsidRPr="00FB46FF">
        <w:rPr>
          <w:rFonts w:ascii="Times New Roman" w:hAnsi="Times New Roman"/>
          <w:sz w:val="28"/>
          <w:szCs w:val="28"/>
        </w:rPr>
        <w:t xml:space="preserve">, що </w:t>
      </w:r>
      <w:r w:rsidRPr="00FB46FF">
        <w:rPr>
          <w:rFonts w:ascii="Times New Roman" w:hAnsi="Times New Roman"/>
          <w:sz w:val="28"/>
          <w:szCs w:val="28"/>
          <w:lang w:val="uk-UA"/>
        </w:rPr>
        <w:t>знаходяться в</w:t>
      </w:r>
      <w:r w:rsidRPr="00FB46FF">
        <w:rPr>
          <w:rFonts w:ascii="Times New Roman" w:hAnsi="Times New Roman"/>
          <w:sz w:val="28"/>
          <w:szCs w:val="28"/>
        </w:rPr>
        <w:t xml:space="preserve"> І</w:t>
      </w:r>
      <w:r>
        <w:rPr>
          <w:rFonts w:ascii="Times New Roman" w:hAnsi="Times New Roman"/>
          <w:sz w:val="28"/>
          <w:szCs w:val="28"/>
          <w:lang w:val="uk-UA"/>
        </w:rPr>
        <w:t>І періоді</w:t>
      </w:r>
      <w:r w:rsidRPr="00FB46FF">
        <w:rPr>
          <w:rFonts w:ascii="Times New Roman" w:hAnsi="Times New Roman"/>
          <w:sz w:val="28"/>
          <w:szCs w:val="28"/>
        </w:rPr>
        <w:t>: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Na, С;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О, F;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К, Н;</w:t>
      </w:r>
    </w:p>
    <w:p w:rsidR="005E7354" w:rsidRPr="00FB46FF" w:rsidRDefault="005E7354" w:rsidP="0031745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г) Bе, </w:t>
      </w:r>
      <w:r w:rsidRPr="00FB46FF">
        <w:rPr>
          <w:rFonts w:ascii="Times New Roman" w:hAnsi="Times New Roman"/>
          <w:sz w:val="28"/>
          <w:szCs w:val="28"/>
          <w:lang w:val="en-US"/>
        </w:rPr>
        <w:t>Al</w:t>
      </w:r>
      <w:r w:rsidRPr="00FB46FF">
        <w:rPr>
          <w:rFonts w:ascii="Times New Roman" w:hAnsi="Times New Roman"/>
          <w:sz w:val="28"/>
          <w:szCs w:val="28"/>
        </w:rPr>
        <w:t>.</w:t>
      </w: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i/>
          <w:iCs/>
          <w:sz w:val="28"/>
          <w:szCs w:val="28"/>
          <w:lang w:val="uk-UA"/>
        </w:rPr>
      </w:pP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i/>
          <w:iCs/>
          <w:sz w:val="28"/>
          <w:szCs w:val="28"/>
        </w:rPr>
        <w:t>Середній рівень (3 бали)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7. Установіть послідовність фізичних операцій розділення суміші цукру, залізних ошурок та чорного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>перцю: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випарювання;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фільтрування;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дія магнітом;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розчинення.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8. Розташуйте речовини за збільшенням маси молекули: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O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СO;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CO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SO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</w:rPr>
        <w:t>.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9. Установіть відповідність між формулою речовини та кількістю атомів у ній.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sz w:val="28"/>
          <w:szCs w:val="28"/>
        </w:rPr>
      </w:pPr>
      <w:r w:rsidRPr="00FB46FF">
        <w:rPr>
          <w:rFonts w:ascii="Times New Roman" w:hAnsi="Times New Roman"/>
          <w:b/>
          <w:bCs/>
          <w:sz w:val="28"/>
          <w:szCs w:val="28"/>
        </w:rPr>
        <w:t xml:space="preserve">Формула речовини                      </w:t>
      </w:r>
      <w:r>
        <w:rPr>
          <w:rFonts w:ascii="Times New Roman" w:hAnsi="Times New Roman"/>
          <w:b/>
          <w:bCs/>
          <w:sz w:val="28"/>
          <w:szCs w:val="28"/>
        </w:rPr>
        <w:t xml:space="preserve">                        </w:t>
      </w:r>
      <w:r w:rsidRPr="00FB46FF">
        <w:rPr>
          <w:rFonts w:ascii="Times New Roman" w:hAnsi="Times New Roman"/>
          <w:b/>
          <w:bCs/>
          <w:sz w:val="28"/>
          <w:szCs w:val="28"/>
        </w:rPr>
        <w:t>Кількість атомів у молекулі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FB46FF">
        <w:rPr>
          <w:rFonts w:ascii="Times New Roman" w:hAnsi="Times New Roman"/>
          <w:sz w:val="28"/>
          <w:szCs w:val="28"/>
        </w:rPr>
        <w:t>1) N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</w:t>
      </w:r>
      <w:r w:rsidRPr="00FB46FF">
        <w:rPr>
          <w:rFonts w:ascii="Times New Roman" w:hAnsi="Times New Roman"/>
          <w:sz w:val="28"/>
          <w:szCs w:val="28"/>
        </w:rPr>
        <w:t>а) Трьохатомна молекула простої речовини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FB46FF">
        <w:rPr>
          <w:rFonts w:ascii="Times New Roman" w:hAnsi="Times New Roman"/>
          <w:sz w:val="28"/>
          <w:szCs w:val="28"/>
        </w:rPr>
        <w:t>2) O</w:t>
      </w:r>
      <w:r w:rsidRPr="00FB46FF">
        <w:rPr>
          <w:rFonts w:ascii="Times New Roman" w:hAnsi="Times New Roman"/>
          <w:sz w:val="28"/>
          <w:szCs w:val="28"/>
          <w:vertAlign w:val="subscript"/>
        </w:rPr>
        <w:t>3</w:t>
      </w:r>
      <w:r w:rsidRPr="00FB46FF">
        <w:rPr>
          <w:rFonts w:ascii="Times New Roman" w:hAnsi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</w:t>
      </w:r>
      <w:r w:rsidRPr="00FB46FF">
        <w:rPr>
          <w:rFonts w:ascii="Times New Roman" w:hAnsi="Times New Roman"/>
          <w:sz w:val="28"/>
          <w:szCs w:val="28"/>
        </w:rPr>
        <w:t>б) Трьохатомна молекула складної речовини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FB46FF">
        <w:rPr>
          <w:rFonts w:ascii="Times New Roman" w:hAnsi="Times New Roman"/>
          <w:sz w:val="28"/>
          <w:szCs w:val="28"/>
        </w:rPr>
        <w:t>3) NO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</w:t>
      </w:r>
      <w:r w:rsidRPr="00FB46FF">
        <w:rPr>
          <w:rFonts w:ascii="Times New Roman" w:hAnsi="Times New Roman"/>
          <w:sz w:val="28"/>
          <w:szCs w:val="28"/>
        </w:rPr>
        <w:t>в) Двохатомна молекула простої речовини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FB46FF">
        <w:rPr>
          <w:rFonts w:ascii="Times New Roman" w:hAnsi="Times New Roman"/>
          <w:sz w:val="28"/>
          <w:szCs w:val="28"/>
        </w:rPr>
        <w:t>4) HIO</w:t>
      </w:r>
      <w:r w:rsidRPr="00FB46FF">
        <w:rPr>
          <w:rFonts w:ascii="Times New Roman" w:hAnsi="Times New Roman"/>
          <w:sz w:val="28"/>
          <w:szCs w:val="28"/>
          <w:vertAlign w:val="subscript"/>
        </w:rPr>
        <w:t>3</w:t>
      </w:r>
      <w:r w:rsidRPr="00FB46FF">
        <w:rPr>
          <w:rFonts w:ascii="Times New Roman" w:hAnsi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</w:t>
      </w:r>
      <w:r w:rsidRPr="00FB46FF">
        <w:rPr>
          <w:rFonts w:ascii="Times New Roman" w:hAnsi="Times New Roman"/>
          <w:sz w:val="28"/>
          <w:szCs w:val="28"/>
        </w:rPr>
        <w:t>г) Двохатомна молекула складної речовини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FB46FF">
        <w:rPr>
          <w:rFonts w:ascii="Times New Roman" w:hAnsi="Times New Roman"/>
          <w:sz w:val="28"/>
          <w:szCs w:val="28"/>
        </w:rPr>
        <w:t>д) П’ятиатомна молекула складної речовини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i/>
          <w:iCs/>
          <w:sz w:val="28"/>
          <w:szCs w:val="28"/>
        </w:rPr>
        <w:t>Достатній рівень (3 бали)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10. Запишіть за допомогою формул: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атом Гідрогену;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чотири атоми Гідрогену;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молекулу водню, що містить два атоми Гідрогену;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г) чотири молекули водню.</w:t>
      </w: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sz w:val="28"/>
          <w:szCs w:val="28"/>
          <w:lang w:val="uk-UA"/>
        </w:rPr>
      </w:pP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sz w:val="28"/>
          <w:szCs w:val="28"/>
          <w:lang w:val="uk-UA"/>
        </w:rPr>
      </w:pP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11. Заповніть таблицю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375"/>
        <w:gridCol w:w="1375"/>
        <w:gridCol w:w="1233"/>
        <w:gridCol w:w="1178"/>
        <w:gridCol w:w="1176"/>
        <w:gridCol w:w="1503"/>
        <w:gridCol w:w="1269"/>
        <w:gridCol w:w="1312"/>
      </w:tblGrid>
      <w:tr w:rsidR="005E7354" w:rsidRPr="00FA324D" w:rsidTr="00FA324D"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Символ</w:t>
            </w:r>
          </w:p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хімічного елемента</w:t>
            </w:r>
          </w:p>
        </w:tc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Назва</w:t>
            </w:r>
          </w:p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хімічного елемента</w:t>
            </w:r>
          </w:p>
        </w:tc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№ періоду</w:t>
            </w:r>
          </w:p>
        </w:tc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№ групи </w:t>
            </w:r>
          </w:p>
        </w:tc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Заряд ядра атома</w:t>
            </w:r>
          </w:p>
        </w:tc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Число електронів</w:t>
            </w:r>
          </w:p>
        </w:tc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Число протонів</w:t>
            </w:r>
          </w:p>
        </w:tc>
        <w:tc>
          <w:tcPr>
            <w:tcW w:w="1268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Відносна атомна маса</w:t>
            </w:r>
          </w:p>
        </w:tc>
      </w:tr>
      <w:tr w:rsidR="005E7354" w:rsidRPr="00FA324D" w:rsidTr="00FA324D"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1268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12. Відносна атомна м</w:t>
      </w:r>
      <w:r w:rsidRPr="00FB46FF">
        <w:rPr>
          <w:rFonts w:ascii="Times New Roman" w:hAnsi="Times New Roman"/>
          <w:sz w:val="28"/>
          <w:szCs w:val="28"/>
        </w:rPr>
        <w:t xml:space="preserve">аса елемента А у </w:t>
      </w:r>
      <w:r w:rsidRPr="00FB46FF">
        <w:rPr>
          <w:rFonts w:ascii="Times New Roman" w:hAnsi="Times New Roman"/>
          <w:sz w:val="28"/>
          <w:szCs w:val="28"/>
          <w:lang w:val="uk-UA"/>
        </w:rPr>
        <w:t>два</w:t>
      </w:r>
      <w:r w:rsidRPr="00FB46FF">
        <w:rPr>
          <w:rFonts w:ascii="Times New Roman" w:hAnsi="Times New Roman"/>
          <w:sz w:val="28"/>
          <w:szCs w:val="28"/>
        </w:rPr>
        <w:t xml:space="preserve"> рази більша, ніж у елемента В. Визначте елементи А і В, якщо сума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відносних атомних </w:t>
      </w:r>
      <w:r w:rsidRPr="00FB46FF">
        <w:rPr>
          <w:rFonts w:ascii="Times New Roman" w:hAnsi="Times New Roman"/>
          <w:sz w:val="28"/>
          <w:szCs w:val="28"/>
        </w:rPr>
        <w:t xml:space="preserve">мас  дорівнює </w:t>
      </w:r>
      <w:r w:rsidRPr="00FB46FF">
        <w:rPr>
          <w:rFonts w:ascii="Times New Roman" w:hAnsi="Times New Roman"/>
          <w:sz w:val="28"/>
          <w:szCs w:val="28"/>
          <w:lang w:val="ru-RU"/>
        </w:rPr>
        <w:t>48</w:t>
      </w:r>
      <w:r w:rsidRPr="00FB46FF">
        <w:rPr>
          <w:rFonts w:ascii="Times New Roman" w:hAnsi="Times New Roman"/>
          <w:sz w:val="28"/>
          <w:szCs w:val="28"/>
          <w:lang w:val="uk-UA"/>
        </w:rPr>
        <w:t>.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i/>
          <w:iCs/>
          <w:sz w:val="28"/>
          <w:szCs w:val="28"/>
          <w:lang w:val="uk-UA"/>
        </w:rPr>
      </w:pP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i/>
          <w:iCs/>
          <w:sz w:val="28"/>
          <w:szCs w:val="28"/>
          <w:lang w:val="uk-UA"/>
        </w:rPr>
      </w:pP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i/>
          <w:iCs/>
          <w:sz w:val="28"/>
          <w:szCs w:val="28"/>
        </w:rPr>
        <w:t>Творчий рівень (3 бали)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FB46FF">
        <w:rPr>
          <w:rFonts w:ascii="Times New Roman" w:hAnsi="Times New Roman"/>
          <w:bCs/>
          <w:iCs/>
          <w:sz w:val="28"/>
          <w:szCs w:val="28"/>
          <w:lang w:val="uk-UA"/>
        </w:rPr>
        <w:t>13. Маса атома елемента Х становить 7,96 ∙10</w:t>
      </w:r>
      <w:r w:rsidRPr="00FB46FF">
        <w:rPr>
          <w:rFonts w:ascii="Times New Roman" w:hAnsi="Times New Roman"/>
          <w:bCs/>
          <w:iCs/>
          <w:sz w:val="28"/>
          <w:szCs w:val="28"/>
          <w:vertAlign w:val="superscript"/>
          <w:lang w:val="uk-UA"/>
        </w:rPr>
        <w:t xml:space="preserve">-23 </w:t>
      </w:r>
      <w:r w:rsidRPr="00FB46FF">
        <w:rPr>
          <w:rFonts w:ascii="Times New Roman" w:hAnsi="Times New Roman"/>
          <w:bCs/>
          <w:iCs/>
          <w:sz w:val="28"/>
          <w:szCs w:val="28"/>
          <w:lang w:val="uk-UA"/>
        </w:rPr>
        <w:t>г, а маса атома Карбону – 1,99 ∙10</w:t>
      </w:r>
      <w:r w:rsidRPr="00FB46FF">
        <w:rPr>
          <w:rFonts w:ascii="Times New Roman" w:hAnsi="Times New Roman"/>
          <w:bCs/>
          <w:iCs/>
          <w:sz w:val="28"/>
          <w:szCs w:val="28"/>
          <w:vertAlign w:val="superscript"/>
          <w:lang w:val="uk-UA"/>
        </w:rPr>
        <w:t xml:space="preserve">-23 </w:t>
      </w:r>
      <w:r w:rsidRPr="00FB46FF">
        <w:rPr>
          <w:rFonts w:ascii="Times New Roman" w:hAnsi="Times New Roman"/>
          <w:bCs/>
          <w:iCs/>
          <w:sz w:val="28"/>
          <w:szCs w:val="28"/>
          <w:lang w:val="uk-UA"/>
        </w:rPr>
        <w:t>г. Визначте елемент Х</w:t>
      </w:r>
      <w:r>
        <w:rPr>
          <w:rFonts w:ascii="Times New Roman" w:hAnsi="Times New Roman"/>
          <w:bCs/>
          <w:iCs/>
          <w:sz w:val="28"/>
          <w:szCs w:val="28"/>
          <w:lang w:val="uk-UA"/>
        </w:rPr>
        <w:t xml:space="preserve">. </w:t>
      </w:r>
      <w:r w:rsidRPr="00FB46FF">
        <w:rPr>
          <w:rFonts w:ascii="Times New Roman" w:hAnsi="Times New Roman"/>
          <w:bCs/>
          <w:iCs/>
          <w:sz w:val="28"/>
          <w:szCs w:val="28"/>
          <w:lang w:val="uk-UA"/>
        </w:rPr>
        <w:t xml:space="preserve"> Дайте йому характеристику.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FB46FF">
        <w:rPr>
          <w:rFonts w:ascii="Times New Roman" w:hAnsi="Times New Roman"/>
          <w:bCs/>
          <w:iCs/>
          <w:sz w:val="28"/>
          <w:szCs w:val="28"/>
          <w:lang w:val="uk-UA"/>
        </w:rPr>
        <w:t>14. На кожні три атома Барію в літосфері припадає десять атомів Літію. Якого елемента більше за масою й у скільки разів?</w:t>
      </w: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Варіант</w:t>
      </w:r>
      <w:r w:rsidRPr="00FB46FF">
        <w:rPr>
          <w:rFonts w:ascii="Times New Roman" w:hAnsi="Times New Roman"/>
          <w:b/>
          <w:bCs/>
          <w:i/>
          <w:iCs/>
          <w:sz w:val="28"/>
          <w:szCs w:val="28"/>
        </w:rPr>
        <w:t xml:space="preserve"> ІV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i/>
          <w:iCs/>
          <w:sz w:val="28"/>
          <w:szCs w:val="28"/>
        </w:rPr>
        <w:t>Початковий рівень (3 бали)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У наведених тестових завданнях одна правильна відповідь.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1. Виберіть рядок, що містить символи тільки металічних елементів: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H, О, S;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Si, C, Na;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He, P, K;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Li, Mg, Ca.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2. Вкажіть елемент, що </w:t>
      </w:r>
      <w:r w:rsidRPr="00FB46FF">
        <w:rPr>
          <w:rFonts w:ascii="Times New Roman" w:hAnsi="Times New Roman"/>
          <w:sz w:val="28"/>
          <w:szCs w:val="28"/>
          <w:lang w:val="uk-UA"/>
        </w:rPr>
        <w:t>знаходиться в 3 періоді</w:t>
      </w:r>
      <w:r w:rsidRPr="00FB46FF">
        <w:rPr>
          <w:rFonts w:ascii="Times New Roman" w:hAnsi="Times New Roman"/>
          <w:sz w:val="28"/>
          <w:szCs w:val="28"/>
        </w:rPr>
        <w:t xml:space="preserve"> V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групі</w:t>
      </w:r>
      <w:r w:rsidRPr="00FB46FF">
        <w:rPr>
          <w:rFonts w:ascii="Times New Roman" w:hAnsi="Times New Roman"/>
          <w:sz w:val="28"/>
          <w:szCs w:val="28"/>
        </w:rPr>
        <w:t>: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S;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Ar;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Br;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P.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3. Назва елемента № 17 перекладається як «жовто-зелений». </w:t>
      </w:r>
      <w:r w:rsidRPr="00FB46FF">
        <w:rPr>
          <w:rFonts w:ascii="Times New Roman" w:hAnsi="Times New Roman"/>
          <w:sz w:val="28"/>
          <w:szCs w:val="28"/>
          <w:lang w:val="uk-UA"/>
        </w:rPr>
        <w:t>В якій групі знаходиться цей елемент?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VII;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III;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II;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IV.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4. Яка з нижченаведених сполук має таку саму кількість атомів, як і молекула SiH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4</w:t>
      </w:r>
      <w:r w:rsidRPr="00FB46FF">
        <w:rPr>
          <w:rFonts w:ascii="Times New Roman" w:hAnsi="Times New Roman"/>
          <w:sz w:val="28"/>
          <w:szCs w:val="28"/>
        </w:rPr>
        <w:t xml:space="preserve"> ?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CO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P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 xml:space="preserve"> 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5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N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 xml:space="preserve"> 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S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6</w:t>
      </w:r>
      <w:r w:rsidRPr="00FB46FF">
        <w:rPr>
          <w:rFonts w:ascii="Times New Roman" w:hAnsi="Times New Roman"/>
          <w:sz w:val="28"/>
          <w:szCs w:val="28"/>
        </w:rPr>
        <w:t>.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5. Складна речовина містить: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атоми різних хімічних елементів;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атоми одного хімічного елемента;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один атом хімічного елемента;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два атоми різних хімічних елементів.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6. Вкажіть  елемент</w:t>
      </w:r>
      <w:r w:rsidRPr="00FB46FF">
        <w:rPr>
          <w:rFonts w:ascii="Times New Roman" w:hAnsi="Times New Roman"/>
          <w:sz w:val="28"/>
          <w:szCs w:val="28"/>
          <w:lang w:val="uk-UA"/>
        </w:rPr>
        <w:t>и</w:t>
      </w:r>
      <w:r w:rsidRPr="00FB46FF">
        <w:rPr>
          <w:rFonts w:ascii="Times New Roman" w:hAnsi="Times New Roman"/>
          <w:sz w:val="28"/>
          <w:szCs w:val="28"/>
        </w:rPr>
        <w:t xml:space="preserve">, що </w:t>
      </w:r>
      <w:r w:rsidRPr="00FB46FF">
        <w:rPr>
          <w:rFonts w:ascii="Times New Roman" w:hAnsi="Times New Roman"/>
          <w:sz w:val="28"/>
          <w:szCs w:val="28"/>
          <w:lang w:val="uk-UA"/>
        </w:rPr>
        <w:t>знаходяться в</w:t>
      </w:r>
      <w:r w:rsidRPr="00FB46FF">
        <w:rPr>
          <w:rFonts w:ascii="Times New Roman" w:hAnsi="Times New Roman"/>
          <w:sz w:val="28"/>
          <w:szCs w:val="28"/>
        </w:rPr>
        <w:t xml:space="preserve"> І</w:t>
      </w:r>
      <w:r w:rsidRPr="00FB46FF">
        <w:rPr>
          <w:rFonts w:ascii="Times New Roman" w:hAnsi="Times New Roman"/>
          <w:sz w:val="28"/>
          <w:szCs w:val="28"/>
          <w:lang w:val="uk-UA"/>
        </w:rPr>
        <w:t>ІІ групі</w:t>
      </w:r>
      <w:r w:rsidRPr="00FB46FF">
        <w:rPr>
          <w:rFonts w:ascii="Times New Roman" w:hAnsi="Times New Roman"/>
          <w:sz w:val="28"/>
          <w:szCs w:val="28"/>
        </w:rPr>
        <w:t>: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Fe, Сr;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О, С;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Al, B;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Bе, B.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  <w:lang w:val="uk-UA"/>
        </w:rPr>
      </w:pP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i/>
          <w:iCs/>
          <w:sz w:val="28"/>
          <w:szCs w:val="28"/>
        </w:rPr>
        <w:t>Середній рівень (3 бали)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7. Установіть послідовність фізичних операцій розділення суміші солі, золотих і дере</w:t>
      </w:r>
      <w:r w:rsidRPr="00FB46FF">
        <w:rPr>
          <w:rFonts w:ascii="Times New Roman" w:hAnsi="Times New Roman"/>
          <w:sz w:val="28"/>
          <w:szCs w:val="28"/>
          <w:lang w:val="uk-UA"/>
        </w:rPr>
        <w:t>вних</w:t>
      </w:r>
      <w:r w:rsidRPr="00FB46FF">
        <w:rPr>
          <w:rFonts w:ascii="Times New Roman" w:hAnsi="Times New Roman"/>
          <w:sz w:val="28"/>
          <w:szCs w:val="28"/>
        </w:rPr>
        <w:t xml:space="preserve"> ошурок: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випарювання;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фільтрування;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відстоювання;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розчинення.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8. Розташуйте речовини за збільшенням маси молекули: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P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4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P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 xml:space="preserve"> 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SO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SO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.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9. Установіть відповідність між формулою речовини та кількістю атомів у ній.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sz w:val="28"/>
          <w:szCs w:val="28"/>
        </w:rPr>
      </w:pPr>
      <w:r w:rsidRPr="00FB46FF">
        <w:rPr>
          <w:rFonts w:ascii="Times New Roman" w:hAnsi="Times New Roman"/>
          <w:b/>
          <w:bCs/>
          <w:sz w:val="28"/>
          <w:szCs w:val="28"/>
        </w:rPr>
        <w:t>Формула</w:t>
      </w:r>
      <w:r w:rsidRPr="00FB46FF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b/>
          <w:bCs/>
          <w:sz w:val="28"/>
          <w:szCs w:val="28"/>
        </w:rPr>
        <w:t>речовини</w:t>
      </w:r>
      <w:r w:rsidRPr="00FB46FF">
        <w:rPr>
          <w:rFonts w:ascii="Times New Roman" w:hAnsi="Times New Roman"/>
          <w:b/>
          <w:bCs/>
          <w:sz w:val="28"/>
          <w:szCs w:val="28"/>
          <w:lang w:val="uk-UA"/>
        </w:rPr>
        <w:t xml:space="preserve">                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                        </w:t>
      </w:r>
      <w:r w:rsidRPr="00FB46FF">
        <w:rPr>
          <w:rFonts w:ascii="Times New Roman" w:hAnsi="Times New Roman"/>
          <w:b/>
          <w:bCs/>
          <w:sz w:val="28"/>
          <w:szCs w:val="28"/>
        </w:rPr>
        <w:t>Кількість атомів у молекулі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FB46FF">
        <w:rPr>
          <w:rFonts w:ascii="Times New Roman" w:hAnsi="Times New Roman"/>
          <w:sz w:val="28"/>
          <w:szCs w:val="28"/>
        </w:rPr>
        <w:t>1) P</w:t>
      </w:r>
      <w:r w:rsidRPr="00FB46FF">
        <w:rPr>
          <w:rFonts w:ascii="Times New Roman" w:hAnsi="Times New Roman"/>
          <w:sz w:val="28"/>
          <w:szCs w:val="28"/>
          <w:lang w:val="uk-UA"/>
        </w:rPr>
        <w:t>Н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</w:t>
      </w:r>
      <w:r w:rsidRPr="00FB46FF">
        <w:rPr>
          <w:rFonts w:ascii="Times New Roman" w:hAnsi="Times New Roman"/>
          <w:sz w:val="28"/>
          <w:szCs w:val="28"/>
        </w:rPr>
        <w:t>а) Трьохатомна молекула простої речовини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FB46FF">
        <w:rPr>
          <w:rFonts w:ascii="Times New Roman" w:hAnsi="Times New Roman"/>
          <w:sz w:val="28"/>
          <w:szCs w:val="28"/>
        </w:rPr>
        <w:t>2) 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</w:t>
      </w:r>
      <w:r w:rsidRPr="00FB46FF">
        <w:rPr>
          <w:rFonts w:ascii="Times New Roman" w:hAnsi="Times New Roman"/>
          <w:sz w:val="28"/>
          <w:szCs w:val="28"/>
        </w:rPr>
        <w:t>б) Трьохатомна молекула складної речовини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FB46FF">
        <w:rPr>
          <w:rFonts w:ascii="Times New Roman" w:hAnsi="Times New Roman"/>
          <w:sz w:val="28"/>
          <w:szCs w:val="28"/>
        </w:rPr>
        <w:t>3) NO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</w:t>
      </w:r>
      <w:r w:rsidRPr="00FB46FF">
        <w:rPr>
          <w:rFonts w:ascii="Times New Roman" w:hAnsi="Times New Roman"/>
          <w:sz w:val="28"/>
          <w:szCs w:val="28"/>
        </w:rPr>
        <w:t>в) Двохатомна молекула простої речовини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FB46FF">
        <w:rPr>
          <w:rFonts w:ascii="Times New Roman" w:hAnsi="Times New Roman"/>
          <w:sz w:val="28"/>
          <w:szCs w:val="28"/>
        </w:rPr>
        <w:t>4) НI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</w:t>
      </w:r>
      <w:r w:rsidRPr="00FB46FF">
        <w:rPr>
          <w:rFonts w:ascii="Times New Roman" w:hAnsi="Times New Roman"/>
          <w:sz w:val="28"/>
          <w:szCs w:val="28"/>
        </w:rPr>
        <w:t>г) Двохатомна молекула складної речовини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</w:t>
      </w:r>
      <w:r w:rsidRPr="00FB46FF">
        <w:rPr>
          <w:rFonts w:ascii="Times New Roman" w:hAnsi="Times New Roman"/>
          <w:sz w:val="28"/>
          <w:szCs w:val="28"/>
        </w:rPr>
        <w:t>д) Чотирьохатомна молекула складної речовини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i/>
          <w:iCs/>
          <w:sz w:val="28"/>
          <w:szCs w:val="28"/>
        </w:rPr>
        <w:t>Достатній рівень (3 бали)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10. Запишіть </w:t>
      </w:r>
      <w:r w:rsidRPr="00FB46FF">
        <w:rPr>
          <w:rFonts w:ascii="Times New Roman" w:hAnsi="Times New Roman"/>
          <w:sz w:val="28"/>
          <w:szCs w:val="28"/>
          <w:lang w:val="uk-UA"/>
        </w:rPr>
        <w:t>за</w:t>
      </w:r>
      <w:r w:rsidRPr="00FB46FF">
        <w:rPr>
          <w:rFonts w:ascii="Times New Roman" w:hAnsi="Times New Roman"/>
          <w:sz w:val="28"/>
          <w:szCs w:val="28"/>
        </w:rPr>
        <w:t xml:space="preserve"> допомогою формул: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а) атом </w:t>
      </w:r>
      <w:r w:rsidRPr="00FB46FF">
        <w:rPr>
          <w:rFonts w:ascii="Times New Roman" w:hAnsi="Times New Roman"/>
          <w:sz w:val="28"/>
          <w:szCs w:val="28"/>
          <w:lang w:val="uk-UA"/>
        </w:rPr>
        <w:t>Хлору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б) три атоми </w:t>
      </w:r>
      <w:r w:rsidRPr="00FB46FF">
        <w:rPr>
          <w:rFonts w:ascii="Times New Roman" w:hAnsi="Times New Roman"/>
          <w:sz w:val="28"/>
          <w:szCs w:val="28"/>
          <w:lang w:val="uk-UA"/>
        </w:rPr>
        <w:t>Хлору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в) молекулу </w:t>
      </w:r>
      <w:r w:rsidRPr="00FB46FF">
        <w:rPr>
          <w:rFonts w:ascii="Times New Roman" w:hAnsi="Times New Roman"/>
          <w:sz w:val="28"/>
          <w:szCs w:val="28"/>
          <w:lang w:val="uk-UA"/>
        </w:rPr>
        <w:t>хлору</w:t>
      </w:r>
      <w:r w:rsidRPr="00FB46FF">
        <w:rPr>
          <w:rFonts w:ascii="Times New Roman" w:hAnsi="Times New Roman"/>
          <w:sz w:val="28"/>
          <w:szCs w:val="28"/>
        </w:rPr>
        <w:t xml:space="preserve">, що містить </w:t>
      </w:r>
      <w:r w:rsidRPr="00FB46FF">
        <w:rPr>
          <w:rFonts w:ascii="Times New Roman" w:hAnsi="Times New Roman"/>
          <w:sz w:val="28"/>
          <w:szCs w:val="28"/>
          <w:lang w:val="uk-UA"/>
        </w:rPr>
        <w:t>два</w:t>
      </w:r>
      <w:r w:rsidRPr="00FB46FF">
        <w:rPr>
          <w:rFonts w:ascii="Times New Roman" w:hAnsi="Times New Roman"/>
          <w:sz w:val="28"/>
          <w:szCs w:val="28"/>
        </w:rPr>
        <w:t xml:space="preserve"> атоми </w:t>
      </w:r>
      <w:r w:rsidRPr="00FB46FF">
        <w:rPr>
          <w:rFonts w:ascii="Times New Roman" w:hAnsi="Times New Roman"/>
          <w:sz w:val="28"/>
          <w:szCs w:val="28"/>
          <w:lang w:val="uk-UA"/>
        </w:rPr>
        <w:t>Хлору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г) чотири молекули </w:t>
      </w:r>
      <w:r w:rsidRPr="00FB46FF">
        <w:rPr>
          <w:rFonts w:ascii="Times New Roman" w:hAnsi="Times New Roman"/>
          <w:sz w:val="28"/>
          <w:szCs w:val="28"/>
          <w:lang w:val="uk-UA"/>
        </w:rPr>
        <w:t>хлору</w:t>
      </w:r>
      <w:r w:rsidRPr="00FB46FF">
        <w:rPr>
          <w:rFonts w:ascii="Times New Roman" w:hAnsi="Times New Roman"/>
          <w:sz w:val="28"/>
          <w:szCs w:val="28"/>
        </w:rPr>
        <w:t>.</w:t>
      </w:r>
    </w:p>
    <w:p w:rsidR="005E7354" w:rsidRPr="00FB46FF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sz w:val="28"/>
          <w:szCs w:val="28"/>
          <w:lang w:val="uk-UA"/>
        </w:rPr>
      </w:pP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sz w:val="28"/>
          <w:szCs w:val="28"/>
          <w:lang w:val="uk-UA"/>
        </w:rPr>
      </w:pPr>
    </w:p>
    <w:p w:rsidR="005E7354" w:rsidRDefault="005E7354" w:rsidP="002A043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11</w:t>
      </w:r>
      <w:r w:rsidRPr="00FB46FF">
        <w:rPr>
          <w:rFonts w:ascii="Times New Roman" w:hAnsi="Times New Roman"/>
          <w:sz w:val="28"/>
          <w:szCs w:val="28"/>
        </w:rPr>
        <w:t>.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Заповніть таблицю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375"/>
        <w:gridCol w:w="1375"/>
        <w:gridCol w:w="1233"/>
        <w:gridCol w:w="1178"/>
        <w:gridCol w:w="1176"/>
        <w:gridCol w:w="1503"/>
        <w:gridCol w:w="1269"/>
        <w:gridCol w:w="1312"/>
      </w:tblGrid>
      <w:tr w:rsidR="005E7354" w:rsidRPr="00FA324D" w:rsidTr="00FA324D"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Символ</w:t>
            </w:r>
          </w:p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хімічного елемента</w:t>
            </w:r>
          </w:p>
        </w:tc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Назва</w:t>
            </w:r>
          </w:p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хімічного елемента</w:t>
            </w:r>
          </w:p>
        </w:tc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№ періоду</w:t>
            </w:r>
          </w:p>
        </w:tc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№ групи </w:t>
            </w:r>
          </w:p>
        </w:tc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Заряд ядра атома</w:t>
            </w:r>
          </w:p>
        </w:tc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Число електронів</w:t>
            </w:r>
          </w:p>
        </w:tc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Число протонів</w:t>
            </w:r>
          </w:p>
        </w:tc>
        <w:tc>
          <w:tcPr>
            <w:tcW w:w="1268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Відносна атомна маса</w:t>
            </w:r>
          </w:p>
        </w:tc>
      </w:tr>
      <w:tr w:rsidR="005E7354" w:rsidRPr="00FA324D" w:rsidTr="00FA324D"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26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268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23</w:t>
            </w:r>
          </w:p>
        </w:tc>
      </w:tr>
    </w:tbl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3D36F5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12. Відносна атомна м</w:t>
      </w:r>
      <w:r w:rsidRPr="00FB46FF">
        <w:rPr>
          <w:rFonts w:ascii="Times New Roman" w:hAnsi="Times New Roman"/>
          <w:sz w:val="28"/>
          <w:szCs w:val="28"/>
        </w:rPr>
        <w:t xml:space="preserve">аса елемента А у </w:t>
      </w:r>
      <w:r w:rsidRPr="00FB46FF">
        <w:rPr>
          <w:rFonts w:ascii="Times New Roman" w:hAnsi="Times New Roman"/>
          <w:sz w:val="28"/>
          <w:szCs w:val="28"/>
          <w:lang w:val="uk-UA"/>
        </w:rPr>
        <w:t>чотири</w:t>
      </w:r>
      <w:r w:rsidRPr="00FB46FF">
        <w:rPr>
          <w:rFonts w:ascii="Times New Roman" w:hAnsi="Times New Roman"/>
          <w:sz w:val="28"/>
          <w:szCs w:val="28"/>
        </w:rPr>
        <w:t xml:space="preserve"> рази </w:t>
      </w:r>
      <w:r w:rsidRPr="00FB46FF">
        <w:rPr>
          <w:rFonts w:ascii="Times New Roman" w:hAnsi="Times New Roman"/>
          <w:sz w:val="28"/>
          <w:szCs w:val="28"/>
          <w:lang w:val="uk-UA"/>
        </w:rPr>
        <w:t>більша</w:t>
      </w:r>
      <w:r w:rsidRPr="00FB46FF">
        <w:rPr>
          <w:rFonts w:ascii="Times New Roman" w:hAnsi="Times New Roman"/>
          <w:sz w:val="28"/>
          <w:szCs w:val="28"/>
        </w:rPr>
        <w:t xml:space="preserve">, ніж у елемента В. Визначте елементи А і В, якщо сума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відносних атомних </w:t>
      </w:r>
      <w:r w:rsidRPr="00FB46FF">
        <w:rPr>
          <w:rFonts w:ascii="Times New Roman" w:hAnsi="Times New Roman"/>
          <w:sz w:val="28"/>
          <w:szCs w:val="28"/>
        </w:rPr>
        <w:t xml:space="preserve">мас дорівнює </w:t>
      </w:r>
      <w:r w:rsidRPr="00FB46FF">
        <w:rPr>
          <w:rFonts w:ascii="Times New Roman" w:hAnsi="Times New Roman"/>
          <w:sz w:val="28"/>
          <w:szCs w:val="28"/>
          <w:lang w:val="uk-UA"/>
        </w:rPr>
        <w:t>35.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  <w:lang w:val="uk-UA"/>
        </w:rPr>
      </w:pP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i/>
          <w:iCs/>
          <w:sz w:val="28"/>
          <w:szCs w:val="28"/>
        </w:rPr>
        <w:t>Творчий рівень (3 бали)</w:t>
      </w:r>
    </w:p>
    <w:p w:rsidR="005E7354" w:rsidRDefault="005E7354" w:rsidP="003D36F5">
      <w:pPr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13. Відносна атомна маса Алюмінію дорівнює 27. Обчисліть масу атома Алюмінію в грамах, якщо маса атома</w:t>
      </w:r>
      <w:r>
        <w:rPr>
          <w:rFonts w:ascii="Times New Roman" w:hAnsi="Times New Roman"/>
          <w:sz w:val="28"/>
          <w:szCs w:val="28"/>
          <w:lang w:val="uk-UA"/>
        </w:rPr>
        <w:t xml:space="preserve"> Карбону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становить 1,99 ∙10</w:t>
      </w:r>
      <w:r w:rsidRPr="00FB46FF">
        <w:rPr>
          <w:rFonts w:ascii="Times New Roman" w:hAnsi="Times New Roman"/>
          <w:sz w:val="28"/>
          <w:szCs w:val="28"/>
          <w:vertAlign w:val="superscript"/>
          <w:lang w:val="uk-UA"/>
        </w:rPr>
        <w:t xml:space="preserve">-23 </w:t>
      </w:r>
      <w:r w:rsidRPr="00FB46FF">
        <w:rPr>
          <w:rFonts w:ascii="Times New Roman" w:hAnsi="Times New Roman"/>
          <w:sz w:val="28"/>
          <w:szCs w:val="28"/>
          <w:lang w:val="uk-UA"/>
        </w:rPr>
        <w:t>г.</w:t>
      </w:r>
    </w:p>
    <w:p w:rsidR="005E7354" w:rsidRPr="00FB46FF" w:rsidRDefault="005E7354" w:rsidP="003D36F5">
      <w:pPr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14. За результатами хімічного аналізу зразка ґрунту маса Фосфору і Мангану в ньому однакові. Кількість атомів якого елемента у ґрунті більша? У скільки разів?</w:t>
      </w:r>
    </w:p>
    <w:p w:rsidR="005E7354" w:rsidRPr="00FB46FF" w:rsidRDefault="005E7354" w:rsidP="002A0430">
      <w:pPr>
        <w:rPr>
          <w:rFonts w:ascii="Times New Roman" w:hAnsi="Times New Roman"/>
          <w:sz w:val="28"/>
          <w:szCs w:val="28"/>
          <w:lang w:val="ru-RU"/>
        </w:rPr>
      </w:pPr>
    </w:p>
    <w:p w:rsidR="005E7354" w:rsidRPr="00FB46FF" w:rsidRDefault="005E7354" w:rsidP="002A0430">
      <w:pPr>
        <w:rPr>
          <w:rFonts w:ascii="Times New Roman" w:hAnsi="Times New Roman"/>
          <w:sz w:val="28"/>
          <w:szCs w:val="28"/>
          <w:lang w:val="ru-RU"/>
        </w:rPr>
      </w:pPr>
    </w:p>
    <w:p w:rsidR="005E7354" w:rsidRPr="00FB46FF" w:rsidRDefault="005E7354" w:rsidP="002A0430">
      <w:pPr>
        <w:rPr>
          <w:rFonts w:ascii="Times New Roman" w:hAnsi="Times New Roman"/>
          <w:sz w:val="28"/>
          <w:szCs w:val="28"/>
          <w:lang w:val="ru-RU"/>
        </w:rPr>
      </w:pPr>
    </w:p>
    <w:p w:rsidR="005E7354" w:rsidRPr="00FB46FF" w:rsidRDefault="005E7354" w:rsidP="002A0430">
      <w:pPr>
        <w:rPr>
          <w:rFonts w:ascii="Times New Roman" w:hAnsi="Times New Roman"/>
          <w:sz w:val="28"/>
          <w:szCs w:val="28"/>
          <w:lang w:val="ru-RU"/>
        </w:rPr>
      </w:pPr>
    </w:p>
    <w:p w:rsidR="005E7354" w:rsidRPr="00FB46FF" w:rsidRDefault="005E7354" w:rsidP="002A0430">
      <w:pPr>
        <w:rPr>
          <w:rFonts w:ascii="Times New Roman" w:hAnsi="Times New Roman"/>
          <w:sz w:val="28"/>
          <w:szCs w:val="28"/>
          <w:lang w:val="ru-RU"/>
        </w:rPr>
      </w:pPr>
    </w:p>
    <w:p w:rsidR="005E7354" w:rsidRPr="00FB46FF" w:rsidRDefault="005E7354" w:rsidP="002A0430">
      <w:pPr>
        <w:rPr>
          <w:rFonts w:ascii="Times New Roman" w:hAnsi="Times New Roman"/>
          <w:sz w:val="28"/>
          <w:szCs w:val="28"/>
          <w:lang w:val="ru-RU"/>
        </w:rPr>
      </w:pPr>
    </w:p>
    <w:p w:rsidR="005E7354" w:rsidRPr="00FB46FF" w:rsidRDefault="005E7354" w:rsidP="002A0430">
      <w:pPr>
        <w:rPr>
          <w:rFonts w:ascii="Times New Roman" w:hAnsi="Times New Roman"/>
          <w:sz w:val="28"/>
          <w:szCs w:val="28"/>
          <w:lang w:val="ru-RU"/>
        </w:rPr>
      </w:pPr>
    </w:p>
    <w:p w:rsidR="005E7354" w:rsidRPr="00FB46FF" w:rsidRDefault="005E7354" w:rsidP="002A0430">
      <w:pPr>
        <w:rPr>
          <w:rFonts w:ascii="Times New Roman" w:hAnsi="Times New Roman"/>
          <w:sz w:val="28"/>
          <w:szCs w:val="28"/>
          <w:lang w:val="ru-RU"/>
        </w:rPr>
      </w:pPr>
    </w:p>
    <w:p w:rsidR="005E7354" w:rsidRPr="00FB46FF" w:rsidRDefault="005E7354" w:rsidP="002A0430">
      <w:pPr>
        <w:rPr>
          <w:rFonts w:ascii="Times New Roman" w:hAnsi="Times New Roman"/>
          <w:sz w:val="28"/>
          <w:szCs w:val="28"/>
          <w:lang w:val="ru-RU"/>
        </w:rPr>
      </w:pPr>
    </w:p>
    <w:p w:rsidR="005E7354" w:rsidRPr="00FB46FF" w:rsidRDefault="005E7354" w:rsidP="002A0430">
      <w:pPr>
        <w:rPr>
          <w:rFonts w:ascii="Times New Roman" w:hAnsi="Times New Roman"/>
          <w:sz w:val="28"/>
          <w:szCs w:val="28"/>
          <w:lang w:val="ru-RU"/>
        </w:rPr>
      </w:pPr>
    </w:p>
    <w:p w:rsidR="005E7354" w:rsidRDefault="005E7354" w:rsidP="00EA4F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E7354" w:rsidRDefault="005E7354" w:rsidP="00EA4F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E7354" w:rsidRDefault="005E7354" w:rsidP="00EA4F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FB46FF">
        <w:rPr>
          <w:rFonts w:ascii="Times New Roman" w:hAnsi="Times New Roman"/>
          <w:b/>
          <w:bCs/>
          <w:sz w:val="28"/>
          <w:szCs w:val="28"/>
        </w:rPr>
        <w:t>Контрольна робота № 2 з тем</w:t>
      </w:r>
      <w:r w:rsidRPr="00FB46FF">
        <w:rPr>
          <w:rFonts w:ascii="Times New Roman" w:hAnsi="Times New Roman"/>
          <w:b/>
          <w:bCs/>
          <w:sz w:val="28"/>
          <w:szCs w:val="28"/>
          <w:lang w:val="uk-UA"/>
        </w:rPr>
        <w:t>и</w:t>
      </w:r>
      <w:r w:rsidRPr="00FB46FF">
        <w:rPr>
          <w:rFonts w:ascii="Times New Roman" w:hAnsi="Times New Roman"/>
          <w:b/>
          <w:bCs/>
          <w:sz w:val="28"/>
          <w:szCs w:val="28"/>
        </w:rPr>
        <w:t xml:space="preserve"> «Кисень»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bCs/>
          <w:i/>
          <w:iCs/>
          <w:sz w:val="28"/>
          <w:szCs w:val="28"/>
        </w:rPr>
        <w:t>Варіант І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i/>
          <w:iCs/>
          <w:sz w:val="28"/>
          <w:szCs w:val="28"/>
        </w:rPr>
        <w:t>Початковий рівень (3 бали)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Завдання 1–6 мають чотири варіанти відповіді, серед яких лише один правильний. Виберіть правильний варіант відповіді.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1. Виберіть правильні твердження: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1) кисень — безбарвний газ;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2) на повітрі всі речовини горять краще, ніж у кисні;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3) кисень </w:t>
      </w:r>
      <w:r w:rsidRPr="00FB46FF">
        <w:rPr>
          <w:rFonts w:ascii="Times New Roman" w:hAnsi="Times New Roman"/>
          <w:sz w:val="28"/>
          <w:szCs w:val="28"/>
          <w:lang w:val="uk-UA"/>
        </w:rPr>
        <w:t>важчий за</w:t>
      </w:r>
      <w:r w:rsidRPr="00FB46FF">
        <w:rPr>
          <w:rFonts w:ascii="Times New Roman" w:hAnsi="Times New Roman"/>
          <w:sz w:val="28"/>
          <w:szCs w:val="28"/>
        </w:rPr>
        <w:t xml:space="preserve"> повітря;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4) молекула кисню складається з </w:t>
      </w:r>
      <w:r w:rsidRPr="00FB46FF">
        <w:rPr>
          <w:rFonts w:ascii="Times New Roman" w:hAnsi="Times New Roman"/>
          <w:sz w:val="28"/>
          <w:szCs w:val="28"/>
          <w:lang w:val="uk-UA"/>
        </w:rPr>
        <w:t>двох</w:t>
      </w:r>
      <w:r w:rsidRPr="00FB46FF">
        <w:rPr>
          <w:rFonts w:ascii="Times New Roman" w:hAnsi="Times New Roman"/>
          <w:sz w:val="28"/>
          <w:szCs w:val="28"/>
        </w:rPr>
        <w:t xml:space="preserve"> ато</w:t>
      </w:r>
      <w:r w:rsidRPr="00FB46FF">
        <w:rPr>
          <w:rFonts w:ascii="Times New Roman" w:hAnsi="Times New Roman"/>
          <w:sz w:val="28"/>
          <w:szCs w:val="28"/>
          <w:lang w:val="uk-UA"/>
        </w:rPr>
        <w:t>мів</w:t>
      </w:r>
      <w:r w:rsidRPr="00FB46FF">
        <w:rPr>
          <w:rFonts w:ascii="Times New Roman" w:hAnsi="Times New Roman"/>
          <w:sz w:val="28"/>
          <w:szCs w:val="28"/>
        </w:rPr>
        <w:t xml:space="preserve"> Оксигену.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Варіанти відповіді: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1, 2, 3;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1, 2,4;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2, 3, 4;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1, 3, 4.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2. Оксидами є сполуки: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1) СО;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2) КОН;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3) КН;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4) P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5</w:t>
      </w:r>
      <w:r w:rsidRPr="00FB46FF">
        <w:rPr>
          <w:rFonts w:ascii="Times New Roman" w:hAnsi="Times New Roman"/>
          <w:sz w:val="28"/>
          <w:szCs w:val="28"/>
        </w:rPr>
        <w:t xml:space="preserve"> .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Варіанти відповіді: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1, 2;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2, 3;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3, 4;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1, 4.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3. Реакціями сполучення є: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1) C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>+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 xml:space="preserve"> →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>CO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uk-UA"/>
        </w:rPr>
        <w:t>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2) 2HgO →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2</w:t>
      </w:r>
      <w:r w:rsidRPr="00FB46FF">
        <w:rPr>
          <w:rFonts w:ascii="Times New Roman" w:hAnsi="Times New Roman"/>
          <w:sz w:val="28"/>
          <w:szCs w:val="28"/>
        </w:rPr>
        <w:t>Hg +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>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3) Fe + S →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>FeS</w:t>
      </w:r>
      <w:r w:rsidRPr="00FB46FF">
        <w:rPr>
          <w:rFonts w:ascii="Times New Roman" w:hAnsi="Times New Roman"/>
          <w:sz w:val="28"/>
          <w:szCs w:val="28"/>
          <w:lang w:val="uk-UA"/>
        </w:rPr>
        <w:t>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vertAlign w:val="subscript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4) 2NH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</w:rPr>
        <w:t xml:space="preserve">  →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>N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 xml:space="preserve"> + </w:t>
      </w:r>
      <w:r w:rsidRPr="00FB46FF">
        <w:rPr>
          <w:rFonts w:ascii="Times New Roman" w:hAnsi="Times New Roman"/>
          <w:sz w:val="28"/>
          <w:szCs w:val="28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</w:rPr>
        <w:t>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2.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Варіанти відповіді: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1, 2;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2, 3;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1, 3;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3, 4.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4. Яка з формул нижченаведених сполук має таку саму кількість атомів, як і молекула NO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 xml:space="preserve"> ?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СО;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P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4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P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</w:rPr>
        <w:t>.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5. Простою речовиною, що містить 4 атоми в молекулі, є: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PH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P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4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>О</w:t>
      </w:r>
      <w:r w:rsidRPr="00FB46FF">
        <w:rPr>
          <w:rFonts w:ascii="Times New Roman" w:hAnsi="Times New Roman"/>
          <w:sz w:val="28"/>
          <w:szCs w:val="28"/>
        </w:rPr>
        <w:t xml:space="preserve"> .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6. Фізичним явищем із повсякденного життя є: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приготування яєчні;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розмелювання зерен кави;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горіння свічки;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скисання молока.</w:t>
      </w:r>
    </w:p>
    <w:p w:rsidR="005E7354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  <w:lang w:val="uk-UA"/>
        </w:rPr>
      </w:pP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i/>
          <w:iCs/>
          <w:sz w:val="28"/>
          <w:szCs w:val="28"/>
        </w:rPr>
        <w:t>Середній рівень (3 бали)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7. Установіть послідовність збільшення валентності Хлору в оксидах: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Cl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</w:rPr>
        <w:t xml:space="preserve"> 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Cl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O 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Cl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7</w:t>
      </w:r>
      <w:r w:rsidRPr="00FB46FF">
        <w:rPr>
          <w:rFonts w:ascii="Times New Roman" w:hAnsi="Times New Roman"/>
          <w:sz w:val="28"/>
          <w:szCs w:val="28"/>
        </w:rPr>
        <w:t xml:space="preserve"> ;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Cl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5</w:t>
      </w:r>
      <w:r w:rsidRPr="00FB46FF">
        <w:rPr>
          <w:rFonts w:ascii="Times New Roman" w:hAnsi="Times New Roman"/>
          <w:sz w:val="28"/>
          <w:szCs w:val="28"/>
        </w:rPr>
        <w:t xml:space="preserve"> .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8. Установіть відповідність між формулою речовини та її відносною молекулярною масою.</w:t>
      </w:r>
    </w:p>
    <w:p w:rsidR="005E7354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bCs/>
          <w:sz w:val="28"/>
          <w:szCs w:val="28"/>
          <w:lang w:val="uk-UA"/>
        </w:rPr>
        <w:t xml:space="preserve">     </w:t>
      </w:r>
    </w:p>
    <w:p w:rsidR="005E7354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sz w:val="28"/>
          <w:szCs w:val="28"/>
        </w:rPr>
      </w:pPr>
      <w:r w:rsidRPr="00FB46FF">
        <w:rPr>
          <w:rFonts w:ascii="Times New Roman" w:hAnsi="Times New Roman"/>
          <w:bCs/>
          <w:i/>
          <w:sz w:val="28"/>
          <w:szCs w:val="28"/>
        </w:rPr>
        <w:t>Формула речовини</w:t>
      </w:r>
      <w:r w:rsidRPr="00FB46F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B46FF">
        <w:rPr>
          <w:rFonts w:ascii="Times New Roman" w:hAnsi="Times New Roman"/>
          <w:b/>
          <w:bCs/>
          <w:sz w:val="28"/>
          <w:szCs w:val="28"/>
          <w:lang w:val="uk-UA"/>
        </w:rPr>
        <w:t xml:space="preserve">                                        </w:t>
      </w:r>
      <w:r w:rsidRPr="00FB46FF">
        <w:rPr>
          <w:rFonts w:ascii="Times New Roman" w:hAnsi="Times New Roman"/>
          <w:bCs/>
          <w:i/>
          <w:sz w:val="28"/>
          <w:szCs w:val="28"/>
        </w:rPr>
        <w:t>Відносна молекулярна маса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</w:t>
      </w:r>
      <w:r w:rsidRPr="00FB46FF">
        <w:rPr>
          <w:rFonts w:ascii="Times New Roman" w:hAnsi="Times New Roman"/>
          <w:sz w:val="28"/>
          <w:szCs w:val="28"/>
        </w:rPr>
        <w:t>1) СО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</w:t>
      </w:r>
      <w:r w:rsidRPr="00FB46FF">
        <w:rPr>
          <w:rFonts w:ascii="Times New Roman" w:hAnsi="Times New Roman"/>
          <w:sz w:val="28"/>
          <w:szCs w:val="28"/>
        </w:rPr>
        <w:t>а) 110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</w:t>
      </w:r>
      <w:r w:rsidRPr="00FB46FF">
        <w:rPr>
          <w:rFonts w:ascii="Times New Roman" w:hAnsi="Times New Roman"/>
          <w:sz w:val="28"/>
          <w:szCs w:val="28"/>
        </w:rPr>
        <w:t>2) CO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</w:t>
      </w:r>
      <w:r w:rsidRPr="00FB46FF">
        <w:rPr>
          <w:rFonts w:ascii="Times New Roman" w:hAnsi="Times New Roman"/>
          <w:sz w:val="28"/>
          <w:szCs w:val="28"/>
        </w:rPr>
        <w:t>б) 28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</w:t>
      </w:r>
      <w:r w:rsidRPr="00FB46FF">
        <w:rPr>
          <w:rFonts w:ascii="Times New Roman" w:hAnsi="Times New Roman"/>
          <w:sz w:val="28"/>
          <w:szCs w:val="28"/>
        </w:rPr>
        <w:t>3) P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</w:t>
      </w:r>
      <w:r w:rsidRPr="00FB46FF">
        <w:rPr>
          <w:rFonts w:ascii="Times New Roman" w:hAnsi="Times New Roman"/>
          <w:sz w:val="28"/>
          <w:szCs w:val="28"/>
        </w:rPr>
        <w:t>в) 100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</w:t>
      </w:r>
      <w:r w:rsidRPr="00FB46FF">
        <w:rPr>
          <w:rFonts w:ascii="Times New Roman" w:hAnsi="Times New Roman"/>
          <w:sz w:val="28"/>
          <w:szCs w:val="28"/>
        </w:rPr>
        <w:t>4) 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</w:rPr>
        <w:t>PO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</w:t>
      </w:r>
      <w:r w:rsidRPr="00FB46FF">
        <w:rPr>
          <w:rFonts w:ascii="Times New Roman" w:hAnsi="Times New Roman"/>
          <w:sz w:val="28"/>
          <w:szCs w:val="28"/>
        </w:rPr>
        <w:t>г) 82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</w:t>
      </w:r>
      <w:r w:rsidRPr="00FB46FF">
        <w:rPr>
          <w:rFonts w:ascii="Times New Roman" w:hAnsi="Times New Roman"/>
          <w:sz w:val="28"/>
          <w:szCs w:val="28"/>
        </w:rPr>
        <w:t>д) 44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9. Установіть відповідність між формулами речовин і валентністю </w:t>
      </w:r>
      <w:r w:rsidRPr="00FB46FF">
        <w:rPr>
          <w:rFonts w:ascii="Times New Roman" w:hAnsi="Times New Roman"/>
          <w:sz w:val="28"/>
          <w:szCs w:val="28"/>
          <w:lang w:val="uk-UA"/>
        </w:rPr>
        <w:t>Й</w:t>
      </w:r>
      <w:r w:rsidRPr="00FB46FF">
        <w:rPr>
          <w:rFonts w:ascii="Times New Roman" w:hAnsi="Times New Roman"/>
          <w:sz w:val="28"/>
          <w:szCs w:val="28"/>
        </w:rPr>
        <w:t>оду.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sz w:val="28"/>
          <w:szCs w:val="28"/>
        </w:rPr>
      </w:pPr>
      <w:r w:rsidRPr="00FB46FF">
        <w:rPr>
          <w:rFonts w:ascii="Times New Roman" w:hAnsi="Times New Roman"/>
          <w:b/>
          <w:bCs/>
          <w:sz w:val="28"/>
          <w:szCs w:val="28"/>
          <w:lang w:val="uk-UA"/>
        </w:rPr>
        <w:t xml:space="preserve">     </w:t>
      </w:r>
      <w:r w:rsidRPr="00FB46FF">
        <w:rPr>
          <w:rFonts w:ascii="Times New Roman" w:hAnsi="Times New Roman"/>
          <w:bCs/>
          <w:i/>
          <w:sz w:val="28"/>
          <w:szCs w:val="28"/>
        </w:rPr>
        <w:t>Формула речовини</w:t>
      </w:r>
      <w:r w:rsidRPr="00FB46F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B46FF">
        <w:rPr>
          <w:rFonts w:ascii="Times New Roman" w:hAnsi="Times New Roman"/>
          <w:b/>
          <w:bCs/>
          <w:sz w:val="28"/>
          <w:szCs w:val="28"/>
          <w:lang w:val="uk-UA"/>
        </w:rPr>
        <w:t xml:space="preserve">                                                </w:t>
      </w:r>
      <w:r w:rsidRPr="00FB46FF">
        <w:rPr>
          <w:rFonts w:ascii="Times New Roman" w:hAnsi="Times New Roman"/>
          <w:bCs/>
          <w:i/>
          <w:sz w:val="28"/>
          <w:szCs w:val="28"/>
        </w:rPr>
        <w:t xml:space="preserve">Валентність </w:t>
      </w:r>
      <w:r w:rsidRPr="00FB46FF">
        <w:rPr>
          <w:rFonts w:ascii="Times New Roman" w:hAnsi="Times New Roman"/>
          <w:bCs/>
          <w:i/>
          <w:sz w:val="28"/>
          <w:szCs w:val="28"/>
          <w:lang w:val="uk-UA"/>
        </w:rPr>
        <w:t>Й</w:t>
      </w:r>
      <w:r w:rsidRPr="00FB46FF">
        <w:rPr>
          <w:rFonts w:ascii="Times New Roman" w:hAnsi="Times New Roman"/>
          <w:bCs/>
          <w:i/>
          <w:sz w:val="28"/>
          <w:szCs w:val="28"/>
        </w:rPr>
        <w:t>оду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</w:t>
      </w:r>
      <w:r w:rsidRPr="00FB46FF">
        <w:rPr>
          <w:rFonts w:ascii="Times New Roman" w:hAnsi="Times New Roman"/>
          <w:sz w:val="28"/>
          <w:szCs w:val="28"/>
        </w:rPr>
        <w:t>1) I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5</w:t>
      </w:r>
      <w:r w:rsidRPr="00FB46FF">
        <w:rPr>
          <w:rFonts w:ascii="Times New Roman" w:hAnsi="Times New Roman"/>
          <w:sz w:val="28"/>
          <w:szCs w:val="28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а) ІІІ                                                                              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</w:t>
      </w:r>
      <w:r w:rsidRPr="00FB46FF">
        <w:rPr>
          <w:rFonts w:ascii="Times New Roman" w:hAnsi="Times New Roman"/>
          <w:sz w:val="28"/>
          <w:szCs w:val="28"/>
        </w:rPr>
        <w:t>2) I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б) </w:t>
      </w:r>
      <w:r w:rsidRPr="001010CD">
        <w:rPr>
          <w:rFonts w:ascii="Times New Roman" w:hAnsi="Times New Roman"/>
          <w:sz w:val="28"/>
          <w:szCs w:val="28"/>
          <w:lang w:val="sv-SE"/>
        </w:rPr>
        <w:t>VII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</w:t>
      </w:r>
      <w:r w:rsidRPr="00FB46FF">
        <w:rPr>
          <w:rFonts w:ascii="Times New Roman" w:hAnsi="Times New Roman"/>
          <w:sz w:val="28"/>
          <w:szCs w:val="28"/>
        </w:rPr>
        <w:t>3) I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7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в)</w:t>
      </w:r>
      <w:r w:rsidRPr="001010CD">
        <w:rPr>
          <w:rFonts w:ascii="Times New Roman" w:hAnsi="Times New Roman"/>
          <w:sz w:val="28"/>
          <w:szCs w:val="28"/>
          <w:lang w:val="sv-SE"/>
        </w:rPr>
        <w:t xml:space="preserve"> I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</w:t>
      </w:r>
      <w:r w:rsidRPr="00FB46FF">
        <w:rPr>
          <w:rFonts w:ascii="Times New Roman" w:hAnsi="Times New Roman"/>
          <w:sz w:val="28"/>
          <w:szCs w:val="28"/>
        </w:rPr>
        <w:t>4) AlI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г)</w:t>
      </w:r>
      <w:r w:rsidRPr="001010CD">
        <w:rPr>
          <w:rFonts w:ascii="Times New Roman" w:hAnsi="Times New Roman"/>
          <w:sz w:val="28"/>
          <w:szCs w:val="28"/>
          <w:lang w:val="sv-SE"/>
        </w:rPr>
        <w:t xml:space="preserve"> IV</w:t>
      </w:r>
    </w:p>
    <w:p w:rsidR="005E7354" w:rsidRPr="00FB46FF" w:rsidRDefault="005E7354" w:rsidP="003D36F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 xml:space="preserve">       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д) </w:t>
      </w:r>
      <w:r w:rsidRPr="001010CD">
        <w:rPr>
          <w:rFonts w:ascii="Times New Roman" w:hAnsi="Times New Roman"/>
          <w:sz w:val="28"/>
          <w:szCs w:val="28"/>
          <w:lang w:val="sv-SE"/>
        </w:rPr>
        <w:t>V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  <w:lang w:val="uk-UA"/>
        </w:rPr>
      </w:pP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i/>
          <w:iCs/>
          <w:sz w:val="28"/>
          <w:szCs w:val="28"/>
        </w:rPr>
        <w:t>Достатній рівень (3 бали)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10. Допишіть рівняння реакцій.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У дужках записано валентності тих елементів, що є змінними, валентність інших елементів визначте за періодичною системою.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А) Li +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 xml:space="preserve"> →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...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б) 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 xml:space="preserve"> O →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... + ...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в</w:t>
      </w:r>
      <w:r w:rsidRPr="00FB46FF">
        <w:rPr>
          <w:rFonts w:ascii="Times New Roman" w:hAnsi="Times New Roman"/>
          <w:sz w:val="28"/>
          <w:szCs w:val="28"/>
        </w:rPr>
        <w:t>) CH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4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+</w:t>
      </w:r>
      <w:r w:rsidRPr="00FB46FF">
        <w:rPr>
          <w:rFonts w:ascii="Times New Roman" w:hAnsi="Times New Roman"/>
          <w:sz w:val="28"/>
          <w:szCs w:val="28"/>
        </w:rPr>
        <w:t xml:space="preserve"> 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 xml:space="preserve"> →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... + ...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Вкажіть рівняння реакцій: а) сполучення, б) розкладу.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iCs/>
          <w:sz w:val="28"/>
          <w:szCs w:val="28"/>
          <w:lang w:val="uk-UA"/>
        </w:rPr>
      </w:pPr>
      <w:r w:rsidRPr="00FB46FF">
        <w:rPr>
          <w:rFonts w:ascii="Times New Roman" w:hAnsi="Times New Roman"/>
          <w:iCs/>
          <w:sz w:val="28"/>
          <w:szCs w:val="28"/>
          <w:lang w:val="uk-UA"/>
        </w:rPr>
        <w:t>11. Встановіть формулу оксиду чотиривалентного елемента, якщо його відносна молекулярна маса дорівнює 60.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  <w:lang w:val="uk-UA"/>
        </w:rPr>
      </w:pP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i/>
          <w:iCs/>
          <w:sz w:val="28"/>
          <w:szCs w:val="28"/>
        </w:rPr>
        <w:t>Творчий рівень (3 бали)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12. У трьох ємностях містяться кисень, повітря, вуглекислий газ. Як розпізнати ці гази? Запропонуйте експеримент і опишіть його. Чи можна розпізнати три гази, якщо замість повітря взяти азот?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>Поясніть свою думку.</w:t>
      </w:r>
    </w:p>
    <w:p w:rsidR="005E7354" w:rsidRPr="00FB46FF" w:rsidRDefault="005E7354" w:rsidP="00DA37DE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DA37DE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DA37DE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bCs/>
          <w:i/>
          <w:iCs/>
          <w:sz w:val="28"/>
          <w:szCs w:val="28"/>
        </w:rPr>
        <w:t>Варіант ІІ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i/>
          <w:iCs/>
          <w:sz w:val="28"/>
          <w:szCs w:val="28"/>
        </w:rPr>
        <w:t>Початковий рівень (3 бали)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Завдання 1–6 мають чотири варіанти відповіді, серед яких лише один правильний. Виберіть правильний варіант відповіді.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1. Виберіть правильні твердження: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1) кисень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– проста речовина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2) кисень підтримує дихання;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3) кисень має запах;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 xml:space="preserve">4) </w:t>
      </w:r>
      <w:r w:rsidRPr="00FB46FF">
        <w:rPr>
          <w:rFonts w:ascii="Times New Roman" w:hAnsi="Times New Roman"/>
          <w:sz w:val="28"/>
          <w:szCs w:val="28"/>
          <w:lang w:val="uk-UA"/>
        </w:rPr>
        <w:t>відносна молекулярна маса кисню – 32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Варіанти відповіді: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1, 2, 3;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1, 2, 4;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2, 3, 4;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1, 3, 4.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2. Оксидами є сполуки: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1) СаО;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2) НI;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3) NaH;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4) As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5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Варіанти відповіді: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1, 2;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2, 3;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2, 4;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1, 4.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3. Реакці</w:t>
      </w:r>
      <w:r w:rsidRPr="00FB46FF">
        <w:rPr>
          <w:rFonts w:ascii="Times New Roman" w:hAnsi="Times New Roman"/>
          <w:sz w:val="28"/>
          <w:szCs w:val="28"/>
          <w:lang w:val="uk-UA"/>
        </w:rPr>
        <w:t>ями</w:t>
      </w:r>
      <w:r w:rsidRPr="00FB46FF">
        <w:rPr>
          <w:rFonts w:ascii="Times New Roman" w:hAnsi="Times New Roman"/>
          <w:sz w:val="28"/>
          <w:szCs w:val="28"/>
        </w:rPr>
        <w:t xml:space="preserve"> розкладу є: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1) S +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 xml:space="preserve"> → SO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uk-UA"/>
        </w:rPr>
        <w:t>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 xml:space="preserve">2) </w:t>
      </w:r>
      <w:r w:rsidRPr="00FB46FF">
        <w:rPr>
          <w:rFonts w:ascii="Times New Roman" w:hAnsi="Times New Roman"/>
          <w:sz w:val="28"/>
          <w:szCs w:val="28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 xml:space="preserve"> Ag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 xml:space="preserve">O → </w:t>
      </w:r>
      <w:r w:rsidRPr="00FB46FF">
        <w:rPr>
          <w:rFonts w:ascii="Times New Roman" w:hAnsi="Times New Roman"/>
          <w:sz w:val="28"/>
          <w:szCs w:val="28"/>
          <w:lang w:val="uk-UA"/>
        </w:rPr>
        <w:t>4</w:t>
      </w:r>
      <w:r w:rsidRPr="00FB46FF">
        <w:rPr>
          <w:rFonts w:ascii="Times New Roman" w:hAnsi="Times New Roman"/>
          <w:sz w:val="28"/>
          <w:szCs w:val="28"/>
        </w:rPr>
        <w:t>Ag +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>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3) 2 K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>+ S → K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 xml:space="preserve"> S</w:t>
      </w:r>
      <w:r w:rsidRPr="00FB46FF">
        <w:rPr>
          <w:rFonts w:ascii="Times New Roman" w:hAnsi="Times New Roman"/>
          <w:sz w:val="28"/>
          <w:szCs w:val="28"/>
          <w:lang w:val="uk-UA"/>
        </w:rPr>
        <w:t>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 xml:space="preserve">4) </w:t>
      </w:r>
      <w:r w:rsidRPr="00FB46FF">
        <w:rPr>
          <w:rFonts w:ascii="Times New Roman" w:hAnsi="Times New Roman"/>
          <w:sz w:val="28"/>
          <w:szCs w:val="28"/>
          <w:lang w:val="uk-UA"/>
        </w:rPr>
        <w:t>2Н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 xml:space="preserve"> → 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+ 2Н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>О.</w:t>
      </w:r>
    </w:p>
    <w:p w:rsidR="005E7354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</w:p>
    <w:p w:rsidR="005E7354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Варіанти відповіді: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1</w:t>
      </w:r>
      <w:r w:rsidRPr="00FB46FF">
        <w:rPr>
          <w:rFonts w:ascii="Times New Roman" w:hAnsi="Times New Roman"/>
          <w:sz w:val="28"/>
          <w:szCs w:val="28"/>
          <w:lang w:val="uk-UA"/>
        </w:rPr>
        <w:t>, 4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2</w:t>
      </w:r>
      <w:r w:rsidRPr="00FB46FF">
        <w:rPr>
          <w:rFonts w:ascii="Times New Roman" w:hAnsi="Times New Roman"/>
          <w:sz w:val="28"/>
          <w:szCs w:val="28"/>
          <w:lang w:val="uk-UA"/>
        </w:rPr>
        <w:t>, 4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в)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3, </w:t>
      </w:r>
      <w:r w:rsidRPr="00FB46FF">
        <w:rPr>
          <w:rFonts w:ascii="Times New Roman" w:hAnsi="Times New Roman"/>
          <w:sz w:val="28"/>
          <w:szCs w:val="28"/>
        </w:rPr>
        <w:t>4;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г)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1, </w:t>
      </w:r>
      <w:r w:rsidRPr="00FB46FF">
        <w:rPr>
          <w:rFonts w:ascii="Times New Roman" w:hAnsi="Times New Roman"/>
          <w:sz w:val="28"/>
          <w:szCs w:val="28"/>
        </w:rPr>
        <w:t>3.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4. Яка з формул нижченаведених сполук має таку саму кількість атомів, як і молекула N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O?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С</w:t>
      </w:r>
      <w:r w:rsidRPr="00FB46FF">
        <w:rPr>
          <w:rFonts w:ascii="Times New Roman" w:hAnsi="Times New Roman"/>
          <w:sz w:val="28"/>
          <w:szCs w:val="28"/>
          <w:lang w:val="uk-UA"/>
        </w:rPr>
        <w:t>О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>О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 xml:space="preserve"> 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P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4</w:t>
      </w:r>
      <w:r w:rsidRPr="00FB46FF">
        <w:rPr>
          <w:rFonts w:ascii="Times New Roman" w:hAnsi="Times New Roman"/>
          <w:sz w:val="28"/>
          <w:szCs w:val="28"/>
        </w:rPr>
        <w:t>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5. Складною речовиною, що містить чотири атоми в молекулі, є: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S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4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NH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HNO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NO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6. Допоможіть учням молодших класів визначити хімічне явище: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танення снігу;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плавлення металу;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світіння електричної лампочки;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прогіркання олії.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  <w:lang w:val="uk-UA"/>
        </w:rPr>
      </w:pP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i/>
          <w:iCs/>
          <w:sz w:val="28"/>
          <w:szCs w:val="28"/>
        </w:rPr>
        <w:t>Середній рівень (3 бали)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7. Установіть послідовність збільшення валентності Нітрогену в сполуках: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N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NO;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N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O;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N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 xml:space="preserve"> 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8. Установіть відповідність між формулою речовини та її відносною молекулярною масою.</w:t>
      </w:r>
    </w:p>
    <w:p w:rsidR="005E7354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bCs/>
          <w:sz w:val="28"/>
          <w:szCs w:val="28"/>
          <w:lang w:val="uk-UA"/>
        </w:rPr>
        <w:t xml:space="preserve">     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      </w:t>
      </w:r>
      <w:r w:rsidRPr="00FB46FF">
        <w:rPr>
          <w:rFonts w:ascii="Times New Roman" w:hAnsi="Times New Roman"/>
          <w:bCs/>
          <w:i/>
          <w:sz w:val="28"/>
          <w:szCs w:val="28"/>
        </w:rPr>
        <w:t xml:space="preserve">Формула речовини </w:t>
      </w:r>
      <w:r w:rsidRPr="00FB46FF">
        <w:rPr>
          <w:rFonts w:ascii="Times New Roman" w:hAnsi="Times New Roman"/>
          <w:bCs/>
          <w:i/>
          <w:sz w:val="28"/>
          <w:szCs w:val="28"/>
          <w:lang w:val="uk-UA"/>
        </w:rPr>
        <w:t xml:space="preserve">                                       </w:t>
      </w:r>
      <w:r w:rsidRPr="00FB46FF">
        <w:rPr>
          <w:rFonts w:ascii="Times New Roman" w:hAnsi="Times New Roman"/>
          <w:bCs/>
          <w:i/>
          <w:sz w:val="28"/>
          <w:szCs w:val="28"/>
        </w:rPr>
        <w:t>Відносна молекулярна маса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</w:t>
      </w:r>
      <w:r w:rsidRPr="00FB46FF">
        <w:rPr>
          <w:rFonts w:ascii="Times New Roman" w:hAnsi="Times New Roman"/>
          <w:sz w:val="28"/>
          <w:szCs w:val="28"/>
        </w:rPr>
        <w:t>1) SO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</w:t>
      </w:r>
      <w:r w:rsidRPr="00FB46FF">
        <w:rPr>
          <w:rFonts w:ascii="Times New Roman" w:hAnsi="Times New Roman"/>
          <w:sz w:val="28"/>
          <w:szCs w:val="28"/>
        </w:rPr>
        <w:t>а) 17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</w:t>
      </w:r>
      <w:r w:rsidRPr="00FB46FF">
        <w:rPr>
          <w:rFonts w:ascii="Times New Roman" w:hAnsi="Times New Roman"/>
          <w:sz w:val="28"/>
          <w:szCs w:val="28"/>
        </w:rPr>
        <w:t>2) SO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б) 64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</w:t>
      </w:r>
      <w:r w:rsidRPr="00FB46FF">
        <w:rPr>
          <w:rFonts w:ascii="Times New Roman" w:hAnsi="Times New Roman"/>
          <w:sz w:val="28"/>
          <w:szCs w:val="28"/>
        </w:rPr>
        <w:t>3) NH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в) 100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</w:t>
      </w:r>
      <w:r w:rsidRPr="00FB46FF">
        <w:rPr>
          <w:rFonts w:ascii="Times New Roman" w:hAnsi="Times New Roman"/>
          <w:sz w:val="28"/>
          <w:szCs w:val="28"/>
        </w:rPr>
        <w:t>4) 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</w:rPr>
        <w:t>PO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4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г) 80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                         д) 98</w:t>
      </w:r>
    </w:p>
    <w:p w:rsidR="005E7354" w:rsidRPr="00FB46FF" w:rsidRDefault="005E7354" w:rsidP="00EB055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9. Установіть відповідність між формулами речовин і валентністю Брому.</w:t>
      </w:r>
    </w:p>
    <w:p w:rsidR="005E7354" w:rsidRPr="00FB46FF" w:rsidRDefault="005E7354" w:rsidP="00EB055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Cs/>
          <w:i/>
          <w:sz w:val="28"/>
          <w:szCs w:val="28"/>
        </w:rPr>
      </w:pPr>
      <w:r w:rsidRPr="00FB46FF">
        <w:rPr>
          <w:rFonts w:ascii="Times New Roman" w:hAnsi="Times New Roman"/>
          <w:b/>
          <w:bCs/>
          <w:sz w:val="28"/>
          <w:szCs w:val="28"/>
          <w:lang w:val="uk-UA"/>
        </w:rPr>
        <w:t xml:space="preserve">   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  </w:t>
      </w:r>
      <w:r w:rsidRPr="00FB46FF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bCs/>
          <w:i/>
          <w:sz w:val="28"/>
          <w:szCs w:val="28"/>
        </w:rPr>
        <w:t xml:space="preserve">Формула речовини </w:t>
      </w:r>
      <w:r w:rsidRPr="00FB46FF">
        <w:rPr>
          <w:rFonts w:ascii="Times New Roman" w:hAnsi="Times New Roman"/>
          <w:bCs/>
          <w:i/>
          <w:sz w:val="28"/>
          <w:szCs w:val="28"/>
          <w:lang w:val="uk-UA"/>
        </w:rPr>
        <w:t xml:space="preserve">                                             </w:t>
      </w:r>
      <w:r w:rsidRPr="00FB46FF">
        <w:rPr>
          <w:rFonts w:ascii="Times New Roman" w:hAnsi="Times New Roman"/>
          <w:bCs/>
          <w:i/>
          <w:sz w:val="28"/>
          <w:szCs w:val="28"/>
        </w:rPr>
        <w:t>Валентність Брому</w:t>
      </w:r>
    </w:p>
    <w:p w:rsidR="005E7354" w:rsidRPr="00FB46FF" w:rsidRDefault="005E7354" w:rsidP="00EB055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</w:t>
      </w:r>
      <w:r w:rsidRPr="00FB46FF">
        <w:rPr>
          <w:rFonts w:ascii="Times New Roman" w:hAnsi="Times New Roman"/>
          <w:sz w:val="28"/>
          <w:szCs w:val="28"/>
        </w:rPr>
        <w:t>1) Br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7</w:t>
      </w:r>
      <w:r w:rsidRPr="00FB46FF">
        <w:rPr>
          <w:rFonts w:ascii="Times New Roman" w:hAnsi="Times New Roman"/>
          <w:sz w:val="28"/>
          <w:szCs w:val="28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а) ІІІ                                                                                                                                                                                                           </w:t>
      </w:r>
    </w:p>
    <w:p w:rsidR="005E7354" w:rsidRPr="00FB46FF" w:rsidRDefault="005E7354" w:rsidP="00EB055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</w:t>
      </w:r>
      <w:r w:rsidRPr="00FB46FF">
        <w:rPr>
          <w:rFonts w:ascii="Times New Roman" w:hAnsi="Times New Roman"/>
          <w:sz w:val="28"/>
          <w:szCs w:val="28"/>
        </w:rPr>
        <w:t>2) Br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5</w:t>
      </w:r>
      <w:r w:rsidRPr="00FB46FF">
        <w:rPr>
          <w:rFonts w:ascii="Times New Roman" w:hAnsi="Times New Roman"/>
          <w:sz w:val="28"/>
          <w:szCs w:val="28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б) VII</w:t>
      </w:r>
    </w:p>
    <w:p w:rsidR="005E7354" w:rsidRPr="00FB46FF" w:rsidRDefault="005E7354" w:rsidP="00EB055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</w:t>
      </w:r>
      <w:r w:rsidRPr="00FB46FF">
        <w:rPr>
          <w:rFonts w:ascii="Times New Roman" w:hAnsi="Times New Roman"/>
          <w:sz w:val="28"/>
          <w:szCs w:val="28"/>
        </w:rPr>
        <w:t>3) Br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в) І</w:t>
      </w:r>
    </w:p>
    <w:p w:rsidR="005E7354" w:rsidRPr="00FB46FF" w:rsidRDefault="005E7354" w:rsidP="00EB055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</w:t>
      </w:r>
      <w:r w:rsidRPr="00FB46FF">
        <w:rPr>
          <w:rFonts w:ascii="Times New Roman" w:hAnsi="Times New Roman"/>
          <w:sz w:val="28"/>
          <w:szCs w:val="28"/>
        </w:rPr>
        <w:t>4) НBr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г) IV</w:t>
      </w:r>
    </w:p>
    <w:p w:rsidR="005E7354" w:rsidRPr="00FB46FF" w:rsidRDefault="005E7354" w:rsidP="00EB055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 xml:space="preserve">       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uk-UA"/>
        </w:rPr>
        <w:t>д) V</w:t>
      </w:r>
    </w:p>
    <w:p w:rsidR="005E7354" w:rsidRPr="00FB46FF" w:rsidRDefault="005E7354" w:rsidP="00DA37DE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i/>
          <w:iCs/>
          <w:sz w:val="28"/>
          <w:szCs w:val="28"/>
        </w:rPr>
      </w:pP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i/>
          <w:iCs/>
          <w:sz w:val="28"/>
          <w:szCs w:val="28"/>
        </w:rPr>
        <w:t>Достатній рівень (3 бали)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10. Допишіть рівняння реакцій.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У дужках записано валентності тих елементів, що є змінними, валентність інших елементів визначте за періодичною системою.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А) Ca +O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</w:rPr>
        <w:t xml:space="preserve"> →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...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б) H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</w:rPr>
        <w:t xml:space="preserve"> O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</w:rPr>
        <w:t xml:space="preserve"> →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... + ...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в) </w:t>
      </w:r>
      <w:r w:rsidRPr="001010CD">
        <w:rPr>
          <w:rFonts w:ascii="Times New Roman" w:hAnsi="Times New Roman"/>
          <w:sz w:val="28"/>
          <w:szCs w:val="28"/>
        </w:rPr>
        <w:t>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1010CD">
        <w:rPr>
          <w:rFonts w:ascii="Times New Roman" w:hAnsi="Times New Roman"/>
          <w:sz w:val="28"/>
          <w:szCs w:val="28"/>
        </w:rPr>
        <w:t>S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+ </w:t>
      </w:r>
      <w:r w:rsidRPr="001010CD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→ ... + ...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Вкажіть рівняння реакцій: а) сполучення, б) розкладу.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11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FB46FF">
        <w:rPr>
          <w:rFonts w:ascii="Times New Roman" w:hAnsi="Times New Roman"/>
          <w:iCs/>
          <w:sz w:val="28"/>
          <w:szCs w:val="28"/>
          <w:lang w:val="uk-UA"/>
        </w:rPr>
        <w:t xml:space="preserve"> Встановіть формулу оксиду тривалентного елемента, якщо його відносна молекулярна маса дорівнює 160.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  <w:lang w:val="uk-UA"/>
        </w:rPr>
      </w:pP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i/>
          <w:iCs/>
          <w:sz w:val="28"/>
          <w:szCs w:val="28"/>
        </w:rPr>
        <w:t>Творчий рівень (3 бали)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12. У двох колбах, заповнених киснем, спалили фосфор і сірку. У якій колбі після закінчення реакції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>утвориться вакуум (кисень повністю витратився в процесі горіння)? Поясніть свою точку зору й запишіть рівняння реакцій.</w:t>
      </w:r>
    </w:p>
    <w:p w:rsidR="005E7354" w:rsidRPr="00FB46FF" w:rsidRDefault="005E7354" w:rsidP="00DA37DE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DA37DE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DA37DE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Default="005E7354" w:rsidP="00DA37DE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bCs/>
          <w:i/>
          <w:iCs/>
          <w:sz w:val="28"/>
          <w:szCs w:val="28"/>
        </w:rPr>
        <w:t>Варіант ІІІ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i/>
          <w:iCs/>
          <w:sz w:val="28"/>
          <w:szCs w:val="28"/>
        </w:rPr>
        <w:t>Початковий рівень (3 бали</w:t>
      </w:r>
      <w:r w:rsidRPr="00FB46FF">
        <w:rPr>
          <w:rFonts w:ascii="Times New Roman" w:hAnsi="Times New Roman"/>
          <w:i/>
          <w:iCs/>
          <w:sz w:val="28"/>
          <w:szCs w:val="28"/>
        </w:rPr>
        <w:t>)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Завдання 1–6 мають чотири варіанти відповіді, серед яких лише один правильний. Виберіть правильний варіант відповіді.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1. Виберіть правильні твердження: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1) кисень добре розчиняється у воді;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2) тліюча скіпка спалахує в кисні;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3) під час горіння виділяється багато тепла й світла;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4) до складу молекули води входить Оксиген.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Варіанти відповіді: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1, 2, 3;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1, 2, 4;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2, 3, 4;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1, 3, 4.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2. Оксидами є сполуки: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1) SO</w:t>
      </w:r>
      <w:r w:rsidRPr="00FB46FF">
        <w:rPr>
          <w:rFonts w:ascii="Times New Roman" w:hAnsi="Times New Roman"/>
          <w:sz w:val="28"/>
          <w:szCs w:val="28"/>
          <w:vertAlign w:val="subscript"/>
        </w:rPr>
        <w:t>3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2) Na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</w:rPr>
        <w:t>CO</w:t>
      </w:r>
      <w:r w:rsidRPr="00FB46FF">
        <w:rPr>
          <w:rFonts w:ascii="Times New Roman" w:hAnsi="Times New Roman"/>
          <w:sz w:val="28"/>
          <w:szCs w:val="28"/>
          <w:vertAlign w:val="subscript"/>
        </w:rPr>
        <w:t>3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3) KOH;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4) Fe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</w:rPr>
        <w:t>3</w:t>
      </w:r>
      <w:r w:rsidRPr="00FB46FF">
        <w:rPr>
          <w:rFonts w:ascii="Times New Roman" w:hAnsi="Times New Roman"/>
          <w:sz w:val="28"/>
          <w:szCs w:val="28"/>
        </w:rPr>
        <w:t>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Варіанти відповіді: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1, 2;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2, 3;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3, 4;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1, 4.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3. Реакціями сполучення є: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1) 4P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>+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>5O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</w:rPr>
        <w:t xml:space="preserve"> → 2P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</w:rPr>
        <w:t>5</w:t>
      </w:r>
      <w:r w:rsidRPr="00FB46FF">
        <w:rPr>
          <w:rFonts w:ascii="Times New Roman" w:hAnsi="Times New Roman"/>
          <w:sz w:val="28"/>
          <w:szCs w:val="28"/>
          <w:lang w:val="uk-UA"/>
        </w:rPr>
        <w:t>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2) Cu(OH)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>→ CuO + H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lang w:val="uk-UA"/>
        </w:rPr>
        <w:t>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3) 2Fe +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>3Cl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</w:rPr>
        <w:t xml:space="preserve"> → 2FeCl</w:t>
      </w:r>
      <w:r w:rsidRPr="00FB46FF">
        <w:rPr>
          <w:rFonts w:ascii="Times New Roman" w:hAnsi="Times New Roman"/>
          <w:sz w:val="28"/>
          <w:szCs w:val="28"/>
          <w:vertAlign w:val="subscript"/>
        </w:rPr>
        <w:t>3</w:t>
      </w:r>
      <w:r w:rsidRPr="00FB46FF">
        <w:rPr>
          <w:rFonts w:ascii="Times New Roman" w:hAnsi="Times New Roman"/>
          <w:sz w:val="28"/>
          <w:szCs w:val="28"/>
          <w:lang w:val="uk-UA"/>
        </w:rPr>
        <w:t>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4) 2NO → N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</w:rPr>
        <w:t xml:space="preserve"> +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</w:p>
    <w:p w:rsidR="005E7354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</w:p>
    <w:p w:rsidR="005E7354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Варіанти відповіді: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1, 2;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1, 3;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3, 4;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2, 4.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4. Яка з формул нижченаведених сполук має таку саму кількість атомів, як і молекула PH</w:t>
      </w:r>
      <w:r w:rsidRPr="00FB46FF">
        <w:rPr>
          <w:rFonts w:ascii="Times New Roman" w:hAnsi="Times New Roman"/>
          <w:sz w:val="28"/>
          <w:szCs w:val="28"/>
          <w:vertAlign w:val="subscript"/>
        </w:rPr>
        <w:t>3</w:t>
      </w:r>
      <w:r w:rsidRPr="00FB46FF">
        <w:rPr>
          <w:rFonts w:ascii="Times New Roman" w:hAnsi="Times New Roman"/>
          <w:sz w:val="28"/>
          <w:szCs w:val="28"/>
        </w:rPr>
        <w:t>?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O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SO</w:t>
      </w:r>
      <w:r w:rsidRPr="00FB46FF">
        <w:rPr>
          <w:rFonts w:ascii="Times New Roman" w:hAnsi="Times New Roman"/>
          <w:sz w:val="28"/>
          <w:szCs w:val="28"/>
          <w:vertAlign w:val="subscript"/>
        </w:rPr>
        <w:t>3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CO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P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</w:rPr>
        <w:t>3</w:t>
      </w:r>
      <w:r w:rsidRPr="00FB46FF">
        <w:rPr>
          <w:rFonts w:ascii="Times New Roman" w:hAnsi="Times New Roman"/>
          <w:sz w:val="28"/>
          <w:szCs w:val="28"/>
        </w:rPr>
        <w:t>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5. Простою речовиною, що містить 3 атоми в молекулі, є: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P</w:t>
      </w:r>
      <w:r w:rsidRPr="00FB46FF">
        <w:rPr>
          <w:rFonts w:ascii="Times New Roman" w:hAnsi="Times New Roman"/>
          <w:sz w:val="28"/>
          <w:szCs w:val="28"/>
          <w:vertAlign w:val="subscript"/>
        </w:rPr>
        <w:t>4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H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</w:rPr>
        <w:t xml:space="preserve"> S;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O</w:t>
      </w:r>
      <w:r w:rsidRPr="00FB46FF">
        <w:rPr>
          <w:rFonts w:ascii="Times New Roman" w:hAnsi="Times New Roman"/>
          <w:sz w:val="28"/>
          <w:szCs w:val="28"/>
          <w:vertAlign w:val="subscript"/>
        </w:rPr>
        <w:t>3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H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</w:rPr>
        <w:t>O 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6. Фізичним явищем із повсякденного життя є: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жовтіння листя;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замерзання води;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іржавіння заліза;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випікання хліба.</w:t>
      </w:r>
    </w:p>
    <w:p w:rsidR="005E7354" w:rsidRPr="00FB46FF" w:rsidRDefault="005E7354" w:rsidP="00DA37DE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i/>
          <w:iCs/>
          <w:sz w:val="28"/>
          <w:szCs w:val="28"/>
        </w:rPr>
      </w:pP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i/>
          <w:iCs/>
          <w:sz w:val="28"/>
          <w:szCs w:val="28"/>
        </w:rPr>
        <w:t>Середній рівень (3 бали)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7. Установіть послідовність збільшення валентності Брому в сполуках: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Br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</w:rPr>
        <w:t>5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HBr;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Br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</w:rPr>
        <w:t>7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Br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</w:rPr>
        <w:t>3</w:t>
      </w:r>
      <w:r w:rsidRPr="00FB46FF">
        <w:rPr>
          <w:rFonts w:ascii="Times New Roman" w:hAnsi="Times New Roman"/>
          <w:sz w:val="28"/>
          <w:szCs w:val="28"/>
        </w:rPr>
        <w:t>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8. Установіть відповідність між формулою речовини та її відносною молекулярною масою:</w:t>
      </w:r>
    </w:p>
    <w:p w:rsidR="005E7354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Cs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bCs/>
          <w:i/>
          <w:sz w:val="28"/>
          <w:szCs w:val="28"/>
        </w:rPr>
        <w:t xml:space="preserve">    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  <w:lang w:val="uk-UA"/>
        </w:rPr>
        <w:t xml:space="preserve">     </w:t>
      </w:r>
      <w:r w:rsidRPr="00FB46FF">
        <w:rPr>
          <w:rFonts w:ascii="Times New Roman" w:hAnsi="Times New Roman"/>
          <w:bCs/>
          <w:i/>
          <w:sz w:val="28"/>
          <w:szCs w:val="28"/>
        </w:rPr>
        <w:t xml:space="preserve"> Формула речовини                                       Відносна молекулярна маса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 xml:space="preserve">              1) SiO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</w:rPr>
        <w:t xml:space="preserve">                                                                      </w:t>
      </w:r>
      <w:r w:rsidRPr="00FB46FF">
        <w:rPr>
          <w:rFonts w:ascii="Times New Roman" w:hAnsi="Times New Roman"/>
          <w:sz w:val="28"/>
          <w:szCs w:val="28"/>
          <w:lang w:val="uk-UA"/>
        </w:rPr>
        <w:t>а) 32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 xml:space="preserve">              2) SiH</w:t>
      </w:r>
      <w:r w:rsidRPr="00FB46FF">
        <w:rPr>
          <w:rFonts w:ascii="Times New Roman" w:hAnsi="Times New Roman"/>
          <w:sz w:val="28"/>
          <w:szCs w:val="28"/>
          <w:vertAlign w:val="subscript"/>
        </w:rPr>
        <w:t>4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б) 30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 xml:space="preserve">              3) H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</w:rPr>
        <w:t>SiO</w:t>
      </w:r>
      <w:r w:rsidRPr="00FB46FF">
        <w:rPr>
          <w:rFonts w:ascii="Times New Roman" w:hAnsi="Times New Roman"/>
          <w:sz w:val="28"/>
          <w:szCs w:val="28"/>
          <w:vertAlign w:val="subscript"/>
        </w:rPr>
        <w:t>3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uk-UA"/>
        </w:rPr>
        <w:t>в) 82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 xml:space="preserve">              4) H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</w:rPr>
        <w:t>SO</w:t>
      </w:r>
      <w:r w:rsidRPr="00FB46FF">
        <w:rPr>
          <w:rFonts w:ascii="Times New Roman" w:hAnsi="Times New Roman"/>
          <w:sz w:val="28"/>
          <w:szCs w:val="28"/>
          <w:vertAlign w:val="subscript"/>
        </w:rPr>
        <w:t>3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 xml:space="preserve">                              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uk-UA"/>
        </w:rPr>
        <w:t>г) 78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</w:t>
      </w:r>
      <w:r w:rsidRPr="00FB46FF">
        <w:rPr>
          <w:rFonts w:ascii="Times New Roman" w:hAnsi="Times New Roman"/>
          <w:sz w:val="28"/>
          <w:szCs w:val="28"/>
          <w:lang w:val="uk-UA"/>
        </w:rPr>
        <w:t>д) 60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9. Установіть відповідність між формулами речовин і валентністю Нітрогену.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Cs/>
          <w:i/>
          <w:sz w:val="28"/>
          <w:szCs w:val="28"/>
        </w:rPr>
      </w:pPr>
      <w:r w:rsidRPr="00FB46FF">
        <w:rPr>
          <w:rFonts w:ascii="Times New Roman" w:hAnsi="Times New Roman"/>
          <w:b/>
          <w:bCs/>
          <w:sz w:val="28"/>
          <w:szCs w:val="28"/>
          <w:lang w:val="uk-UA"/>
        </w:rPr>
        <w:t xml:space="preserve">    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bCs/>
          <w:i/>
          <w:sz w:val="28"/>
          <w:szCs w:val="28"/>
        </w:rPr>
        <w:t xml:space="preserve">Формула речовини </w:t>
      </w:r>
      <w:r w:rsidRPr="00FB46FF">
        <w:rPr>
          <w:rFonts w:ascii="Times New Roman" w:hAnsi="Times New Roman"/>
          <w:bCs/>
          <w:i/>
          <w:sz w:val="28"/>
          <w:szCs w:val="28"/>
          <w:lang w:val="uk-UA"/>
        </w:rPr>
        <w:t xml:space="preserve">                                         </w:t>
      </w:r>
      <w:r w:rsidRPr="00FB46FF">
        <w:rPr>
          <w:rFonts w:ascii="Times New Roman" w:hAnsi="Times New Roman"/>
          <w:bCs/>
          <w:i/>
          <w:sz w:val="28"/>
          <w:szCs w:val="28"/>
        </w:rPr>
        <w:t>Валентність Нітрогену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</w:t>
      </w:r>
      <w:r w:rsidRPr="00FB46FF">
        <w:rPr>
          <w:rFonts w:ascii="Times New Roman" w:hAnsi="Times New Roman"/>
          <w:sz w:val="28"/>
          <w:szCs w:val="28"/>
        </w:rPr>
        <w:t>1) N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 xml:space="preserve"> O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</w:t>
      </w:r>
      <w:r w:rsidRPr="00FB46FF">
        <w:rPr>
          <w:rFonts w:ascii="Times New Roman" w:hAnsi="Times New Roman"/>
          <w:sz w:val="28"/>
          <w:szCs w:val="28"/>
          <w:lang w:val="ru-RU"/>
        </w:rPr>
        <w:t>а)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III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</w:t>
      </w:r>
      <w:r w:rsidRPr="00FB46FF">
        <w:rPr>
          <w:rFonts w:ascii="Times New Roman" w:hAnsi="Times New Roman"/>
          <w:sz w:val="28"/>
          <w:szCs w:val="28"/>
        </w:rPr>
        <w:t>2) NО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 </w:t>
      </w:r>
      <w:r w:rsidRPr="00FB46FF">
        <w:rPr>
          <w:rFonts w:ascii="Times New Roman" w:hAnsi="Times New Roman"/>
          <w:sz w:val="28"/>
          <w:szCs w:val="28"/>
          <w:lang w:val="uk-UA"/>
        </w:rPr>
        <w:t>б)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en-US"/>
        </w:rPr>
        <w:t>II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</w:t>
      </w:r>
      <w:r w:rsidRPr="00FB46FF">
        <w:rPr>
          <w:rFonts w:ascii="Times New Roman" w:hAnsi="Times New Roman"/>
          <w:sz w:val="28"/>
          <w:szCs w:val="28"/>
        </w:rPr>
        <w:t>3) NO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</w:t>
      </w:r>
      <w:r w:rsidRPr="00FB46FF">
        <w:rPr>
          <w:rFonts w:ascii="Times New Roman" w:hAnsi="Times New Roman"/>
          <w:sz w:val="28"/>
          <w:szCs w:val="28"/>
          <w:lang w:val="uk-UA"/>
        </w:rPr>
        <w:t>в)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en-US"/>
        </w:rPr>
        <w:t>IV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</w:t>
      </w:r>
      <w:r w:rsidRPr="00FB46FF">
        <w:rPr>
          <w:rFonts w:ascii="Times New Roman" w:hAnsi="Times New Roman"/>
          <w:sz w:val="28"/>
          <w:szCs w:val="28"/>
        </w:rPr>
        <w:t>4) N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 xml:space="preserve"> 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г) </w:t>
      </w:r>
      <w:r w:rsidRPr="00FB46FF">
        <w:rPr>
          <w:rFonts w:ascii="Times New Roman" w:hAnsi="Times New Roman"/>
          <w:sz w:val="28"/>
          <w:szCs w:val="28"/>
          <w:lang w:val="en-US"/>
        </w:rPr>
        <w:t>I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</w:t>
      </w:r>
      <w:r w:rsidRPr="00FB46FF">
        <w:rPr>
          <w:rFonts w:ascii="Times New Roman" w:hAnsi="Times New Roman"/>
          <w:sz w:val="28"/>
          <w:szCs w:val="28"/>
          <w:lang w:val="uk-UA"/>
        </w:rPr>
        <w:t>д)</w:t>
      </w:r>
      <w:r w:rsidRPr="00FB46FF">
        <w:rPr>
          <w:rFonts w:ascii="Times New Roman" w:hAnsi="Times New Roman"/>
          <w:sz w:val="28"/>
          <w:szCs w:val="28"/>
        </w:rPr>
        <w:t xml:space="preserve"> V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  <w:lang w:val="uk-UA"/>
        </w:rPr>
      </w:pP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i/>
          <w:iCs/>
          <w:sz w:val="28"/>
          <w:szCs w:val="28"/>
        </w:rPr>
        <w:t>Достатній рівень (3 бали)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10. Допишіть рівняння реакцій.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У дужках записано валентності тих елементів, що є змінними, валентність інших елементів визначте за періодичною системою.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А) Zn + 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 xml:space="preserve"> → ...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K</w:t>
      </w:r>
      <w:r w:rsidRPr="00442376">
        <w:rPr>
          <w:rFonts w:ascii="Times New Roman" w:hAnsi="Times New Roman"/>
          <w:sz w:val="28"/>
          <w:szCs w:val="28"/>
        </w:rPr>
        <w:t>M</w:t>
      </w:r>
      <w:r w:rsidRPr="00FB46FF">
        <w:rPr>
          <w:rFonts w:ascii="Times New Roman" w:hAnsi="Times New Roman"/>
          <w:sz w:val="28"/>
          <w:szCs w:val="28"/>
        </w:rPr>
        <w:t>nO</w:t>
      </w:r>
      <w:r w:rsidRPr="00FB46FF">
        <w:rPr>
          <w:rFonts w:ascii="Times New Roman" w:hAnsi="Times New Roman"/>
          <w:sz w:val="28"/>
          <w:szCs w:val="28"/>
          <w:vertAlign w:val="subscript"/>
        </w:rPr>
        <w:t>4</w:t>
      </w:r>
      <w:r w:rsidRPr="00FB46FF">
        <w:rPr>
          <w:rFonts w:ascii="Times New Roman" w:hAnsi="Times New Roman"/>
          <w:sz w:val="28"/>
          <w:szCs w:val="28"/>
        </w:rPr>
        <w:t xml:space="preserve"> → ... + ... + ...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ZnS + O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</w:rPr>
        <w:t xml:space="preserve"> → ... + ...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Вкажіть рівняння реакцій: а) сполучення, б) розкладу.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11. </w:t>
      </w:r>
      <w:r w:rsidRPr="00FB46FF">
        <w:rPr>
          <w:rFonts w:ascii="Times New Roman" w:hAnsi="Times New Roman"/>
          <w:iCs/>
          <w:sz w:val="28"/>
          <w:szCs w:val="28"/>
          <w:lang w:val="uk-UA"/>
        </w:rPr>
        <w:t xml:space="preserve"> Встановіть формулу оксиду </w:t>
      </w:r>
      <w:r w:rsidRPr="00FB46FF">
        <w:rPr>
          <w:rFonts w:ascii="Times New Roman" w:hAnsi="Times New Roman"/>
          <w:iCs/>
          <w:sz w:val="28"/>
          <w:szCs w:val="28"/>
          <w:lang w:val="ru-RU"/>
        </w:rPr>
        <w:t>двовалентного</w:t>
      </w:r>
      <w:r w:rsidRPr="00FB46FF">
        <w:rPr>
          <w:rFonts w:ascii="Times New Roman" w:hAnsi="Times New Roman"/>
          <w:iCs/>
          <w:sz w:val="28"/>
          <w:szCs w:val="28"/>
          <w:lang w:val="uk-UA"/>
        </w:rPr>
        <w:t xml:space="preserve"> елемента, якщо його відносна молекулярна маса дорівнює 81.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  <w:lang w:val="uk-UA"/>
        </w:rPr>
      </w:pP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i/>
          <w:iCs/>
          <w:sz w:val="28"/>
          <w:szCs w:val="28"/>
        </w:rPr>
        <w:t>Творчий рівень (3 бали)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12. У двох колбах, заповнених киснем, спалили магній і фосфор. Кисень повністю витратився в процесі горіння. Чи утвориться вакуум після реакції? Поясніть свою точку зору й запишіть рівняння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>реакцій.</w:t>
      </w:r>
    </w:p>
    <w:p w:rsidR="005E7354" w:rsidRPr="00FB46FF" w:rsidRDefault="005E7354" w:rsidP="00DA37DE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DA37DE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DA37DE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bCs/>
          <w:i/>
          <w:iCs/>
          <w:sz w:val="28"/>
          <w:szCs w:val="28"/>
        </w:rPr>
        <w:t>Варіант IV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i/>
          <w:iCs/>
          <w:sz w:val="28"/>
          <w:szCs w:val="28"/>
        </w:rPr>
        <w:t>Початковий рівень (3 бали)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Завдання 1–6 мають чотири варіанти відповіді, серед яких лише один правильний. Виберіть правильний варіант відповіді.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1. Виберіть правильні твердження: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1) </w:t>
      </w:r>
      <w:r w:rsidRPr="00FB46FF">
        <w:rPr>
          <w:rFonts w:ascii="Times New Roman" w:hAnsi="Times New Roman"/>
          <w:sz w:val="28"/>
          <w:szCs w:val="28"/>
          <w:lang w:val="uk-UA"/>
        </w:rPr>
        <w:t>кисню в повітрі – 21%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2) на повітрі всі речовини горять повільніше, ніж у кисні;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3) </w:t>
      </w:r>
      <w:r w:rsidRPr="00FB46FF">
        <w:rPr>
          <w:rFonts w:ascii="Times New Roman" w:hAnsi="Times New Roman"/>
          <w:sz w:val="28"/>
          <w:szCs w:val="28"/>
          <w:lang w:val="uk-UA"/>
        </w:rPr>
        <w:t>кисень малорозчинний у воді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4) кисень має колір.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Варіанти відповіді: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1, 2, 4;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2, 3, 4;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1, 2, 3;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1, 3, 4.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2. Оксидами є сполуки: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1) СаО;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2) Fe(OH)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3) BaH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4) P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5</w:t>
      </w:r>
      <w:r w:rsidRPr="00FB46FF">
        <w:rPr>
          <w:rFonts w:ascii="Times New Roman" w:hAnsi="Times New Roman"/>
          <w:sz w:val="28"/>
          <w:szCs w:val="28"/>
        </w:rPr>
        <w:t>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Варіанти відповіді: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2, 3;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1, 2;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2, 3;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1, 4.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3. Реакціями сполучення є: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 xml:space="preserve">1) </w:t>
      </w:r>
      <w:r w:rsidRPr="00FB46FF">
        <w:rPr>
          <w:rFonts w:ascii="Times New Roman" w:hAnsi="Times New Roman"/>
          <w:sz w:val="28"/>
          <w:szCs w:val="28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</w:rPr>
        <w:t xml:space="preserve">Fe + </w:t>
      </w:r>
      <w:r w:rsidRPr="00FB46FF">
        <w:rPr>
          <w:rFonts w:ascii="Times New Roman" w:hAnsi="Times New Roman"/>
          <w:sz w:val="28"/>
          <w:szCs w:val="28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 xml:space="preserve"> = Fe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4</w:t>
      </w:r>
      <w:r w:rsidRPr="00FB46FF">
        <w:rPr>
          <w:rFonts w:ascii="Times New Roman" w:hAnsi="Times New Roman"/>
          <w:sz w:val="28"/>
          <w:szCs w:val="28"/>
          <w:lang w:val="uk-UA"/>
        </w:rPr>
        <w:t>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2)</w:t>
      </w:r>
      <w:r w:rsidRPr="00FB46FF">
        <w:rPr>
          <w:rFonts w:ascii="Times New Roman" w:hAnsi="Times New Roman"/>
          <w:sz w:val="28"/>
          <w:szCs w:val="28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 xml:space="preserve"> HgO = </w:t>
      </w:r>
      <w:r w:rsidRPr="00FB46FF">
        <w:rPr>
          <w:rFonts w:ascii="Times New Roman" w:hAnsi="Times New Roman"/>
          <w:sz w:val="28"/>
          <w:szCs w:val="28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Hg +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>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 xml:space="preserve">3) </w:t>
      </w:r>
      <w:r w:rsidRPr="00FB46FF">
        <w:rPr>
          <w:rFonts w:ascii="Times New Roman" w:hAnsi="Times New Roman"/>
          <w:sz w:val="28"/>
          <w:szCs w:val="28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K+ Cl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 xml:space="preserve">2 </w:t>
      </w:r>
      <w:r w:rsidRPr="00FB46FF">
        <w:rPr>
          <w:rFonts w:ascii="Times New Roman" w:hAnsi="Times New Roman"/>
          <w:sz w:val="28"/>
          <w:szCs w:val="28"/>
        </w:rPr>
        <w:t xml:space="preserve">= </w:t>
      </w:r>
      <w:r w:rsidRPr="00FB46FF">
        <w:rPr>
          <w:rFonts w:ascii="Times New Roman" w:hAnsi="Times New Roman"/>
          <w:sz w:val="28"/>
          <w:szCs w:val="28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KCl</w:t>
      </w:r>
      <w:r w:rsidRPr="00FB46FF">
        <w:rPr>
          <w:rFonts w:ascii="Times New Roman" w:hAnsi="Times New Roman"/>
          <w:sz w:val="28"/>
          <w:szCs w:val="28"/>
          <w:lang w:val="uk-UA"/>
        </w:rPr>
        <w:t>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 xml:space="preserve">4) </w:t>
      </w:r>
      <w:r w:rsidRPr="00FB46FF">
        <w:rPr>
          <w:rFonts w:ascii="Times New Roman" w:hAnsi="Times New Roman"/>
          <w:sz w:val="28"/>
          <w:szCs w:val="28"/>
          <w:lang w:val="uk-UA"/>
        </w:rPr>
        <w:t>4</w:t>
      </w:r>
      <w:r w:rsidRPr="00FB46FF">
        <w:rPr>
          <w:rFonts w:ascii="Times New Roman" w:hAnsi="Times New Roman"/>
          <w:sz w:val="28"/>
          <w:szCs w:val="28"/>
        </w:rPr>
        <w:t>NH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</w:rPr>
        <w:t xml:space="preserve"> +</w:t>
      </w:r>
      <w:r w:rsidRPr="00FB46FF">
        <w:rPr>
          <w:rFonts w:ascii="Times New Roman" w:hAnsi="Times New Roman"/>
          <w:sz w:val="28"/>
          <w:szCs w:val="28"/>
          <w:lang w:val="uk-UA"/>
        </w:rPr>
        <w:t>5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 xml:space="preserve"> = </w:t>
      </w:r>
      <w:r w:rsidRPr="00FB46FF">
        <w:rPr>
          <w:rFonts w:ascii="Times New Roman" w:hAnsi="Times New Roman"/>
          <w:sz w:val="28"/>
          <w:szCs w:val="28"/>
          <w:lang w:val="uk-UA"/>
        </w:rPr>
        <w:t>4</w:t>
      </w:r>
      <w:r w:rsidRPr="00FB46FF">
        <w:rPr>
          <w:rFonts w:ascii="Times New Roman" w:hAnsi="Times New Roman"/>
          <w:sz w:val="28"/>
          <w:szCs w:val="28"/>
        </w:rPr>
        <w:t xml:space="preserve">NO+ </w:t>
      </w:r>
      <w:r w:rsidRPr="00FB46FF">
        <w:rPr>
          <w:rFonts w:ascii="Times New Roman" w:hAnsi="Times New Roman"/>
          <w:sz w:val="28"/>
          <w:szCs w:val="28"/>
          <w:lang w:val="uk-UA"/>
        </w:rPr>
        <w:t>6</w:t>
      </w:r>
      <w:r w:rsidRPr="00FB46FF">
        <w:rPr>
          <w:rFonts w:ascii="Times New Roman" w:hAnsi="Times New Roman"/>
          <w:sz w:val="28"/>
          <w:szCs w:val="28"/>
        </w:rPr>
        <w:t>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lang w:val="uk-UA"/>
        </w:rPr>
        <w:t>.</w:t>
      </w:r>
    </w:p>
    <w:p w:rsidR="005E7354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</w:p>
    <w:p w:rsidR="005E7354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Варіанти відповіді: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1, 2;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2, 4;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1, 3;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2, 3.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4. Яка з формул нижченаведених сполук має таку саму кількість атомів, як і молекула SiH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4</w:t>
      </w:r>
      <w:r w:rsidRPr="00FB46FF">
        <w:rPr>
          <w:rFonts w:ascii="Times New Roman" w:hAnsi="Times New Roman"/>
          <w:sz w:val="28"/>
          <w:szCs w:val="28"/>
        </w:rPr>
        <w:t xml:space="preserve"> ?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CO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P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5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N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S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6</w:t>
      </w:r>
      <w:r w:rsidRPr="00FB46FF">
        <w:rPr>
          <w:rFonts w:ascii="Times New Roman" w:hAnsi="Times New Roman"/>
          <w:sz w:val="28"/>
          <w:szCs w:val="28"/>
        </w:rPr>
        <w:t>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5. Складною речовиною, що містить 6 атомів у молекулі, є: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S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6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P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SO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SO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4</w:t>
      </w:r>
      <w:r w:rsidRPr="00FB46FF">
        <w:rPr>
          <w:rFonts w:ascii="Times New Roman" w:hAnsi="Times New Roman"/>
          <w:sz w:val="28"/>
          <w:szCs w:val="28"/>
        </w:rPr>
        <w:t>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6. Допоможіть учням молодших класів визначити хімічне явище: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нарізання хліба скибочками;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розминання вареної картоплі в пюре;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розмелювання цукру в пудру;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випікання млинців.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  <w:lang w:val="uk-UA"/>
        </w:rPr>
      </w:pP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i/>
          <w:iCs/>
          <w:sz w:val="28"/>
          <w:szCs w:val="28"/>
        </w:rPr>
        <w:t>Середній рівень (3 бали)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7. Установіть послідовність збільшення валентності Мангану в сполуках: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а) MnO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б) MnO;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в) MnO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г) Mn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7</w:t>
      </w:r>
      <w:r w:rsidRPr="00FB46FF">
        <w:rPr>
          <w:rFonts w:ascii="Times New Roman" w:hAnsi="Times New Roman"/>
          <w:sz w:val="28"/>
          <w:szCs w:val="28"/>
        </w:rPr>
        <w:t>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8. Установіть відповідність між формулою речовини та її відносною молекулярною масою.</w:t>
      </w:r>
    </w:p>
    <w:p w:rsidR="005E7354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bCs/>
          <w:sz w:val="28"/>
          <w:szCs w:val="28"/>
          <w:lang w:val="uk-UA"/>
        </w:rPr>
        <w:t xml:space="preserve">    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    </w:t>
      </w:r>
      <w:r w:rsidRPr="00FB46FF">
        <w:rPr>
          <w:rFonts w:ascii="Times New Roman" w:hAnsi="Times New Roman"/>
          <w:bCs/>
          <w:i/>
          <w:sz w:val="28"/>
          <w:szCs w:val="28"/>
        </w:rPr>
        <w:t xml:space="preserve">Формула речовини </w:t>
      </w:r>
      <w:r w:rsidRPr="00FB46FF">
        <w:rPr>
          <w:rFonts w:ascii="Times New Roman" w:hAnsi="Times New Roman"/>
          <w:bCs/>
          <w:i/>
          <w:sz w:val="28"/>
          <w:szCs w:val="28"/>
          <w:lang w:val="uk-UA"/>
        </w:rPr>
        <w:t xml:space="preserve">                                        </w:t>
      </w:r>
      <w:r w:rsidRPr="00FB46FF">
        <w:rPr>
          <w:rFonts w:ascii="Times New Roman" w:hAnsi="Times New Roman"/>
          <w:bCs/>
          <w:i/>
          <w:sz w:val="28"/>
          <w:szCs w:val="28"/>
        </w:rPr>
        <w:t>Відносна молекулярна маса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</w:t>
      </w:r>
      <w:r w:rsidRPr="00FB46FF">
        <w:rPr>
          <w:rFonts w:ascii="Times New Roman" w:hAnsi="Times New Roman"/>
          <w:sz w:val="28"/>
          <w:szCs w:val="28"/>
        </w:rPr>
        <w:t>1) OF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а) 38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</w:t>
      </w:r>
      <w:r w:rsidRPr="00FB46FF">
        <w:rPr>
          <w:rFonts w:ascii="Times New Roman" w:hAnsi="Times New Roman"/>
          <w:sz w:val="28"/>
          <w:szCs w:val="28"/>
        </w:rPr>
        <w:t>2) F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   б) 54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</w:t>
      </w:r>
      <w:r w:rsidRPr="00FB46FF">
        <w:rPr>
          <w:rFonts w:ascii="Times New Roman" w:hAnsi="Times New Roman"/>
          <w:sz w:val="28"/>
          <w:szCs w:val="28"/>
        </w:rPr>
        <w:t>3) HF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  в) 100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</w:t>
      </w:r>
      <w:r w:rsidRPr="00FB46FF">
        <w:rPr>
          <w:rFonts w:ascii="Times New Roman" w:hAnsi="Times New Roman"/>
          <w:sz w:val="28"/>
          <w:szCs w:val="28"/>
        </w:rPr>
        <w:t>4) 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SO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4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г) 20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                          д) 98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9. Установіть відповідність між формулами речовин і валентністю Нітрогену.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Cs/>
          <w:i/>
          <w:sz w:val="28"/>
          <w:szCs w:val="28"/>
        </w:rPr>
      </w:pPr>
      <w:r w:rsidRPr="00FB46FF">
        <w:rPr>
          <w:rFonts w:ascii="Times New Roman" w:hAnsi="Times New Roman"/>
          <w:b/>
          <w:bCs/>
          <w:sz w:val="28"/>
          <w:szCs w:val="28"/>
          <w:lang w:val="uk-UA"/>
        </w:rPr>
        <w:t xml:space="preserve">     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bCs/>
          <w:i/>
          <w:sz w:val="28"/>
          <w:szCs w:val="28"/>
        </w:rPr>
        <w:t xml:space="preserve">Формула речовини </w:t>
      </w:r>
      <w:r w:rsidRPr="00FB46FF">
        <w:rPr>
          <w:rFonts w:ascii="Times New Roman" w:hAnsi="Times New Roman"/>
          <w:bCs/>
          <w:i/>
          <w:sz w:val="28"/>
          <w:szCs w:val="28"/>
          <w:lang w:val="uk-UA"/>
        </w:rPr>
        <w:t xml:space="preserve">                                           </w:t>
      </w:r>
      <w:r w:rsidRPr="00FB46FF">
        <w:rPr>
          <w:rFonts w:ascii="Times New Roman" w:hAnsi="Times New Roman"/>
          <w:bCs/>
          <w:i/>
          <w:sz w:val="28"/>
          <w:szCs w:val="28"/>
        </w:rPr>
        <w:t>Валентність Нітрогену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</w:t>
      </w:r>
      <w:r w:rsidRPr="00FB46FF">
        <w:rPr>
          <w:rFonts w:ascii="Times New Roman" w:hAnsi="Times New Roman"/>
          <w:sz w:val="28"/>
          <w:szCs w:val="28"/>
        </w:rPr>
        <w:t>1) NO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</w:t>
      </w:r>
      <w:r w:rsidRPr="00FB46FF">
        <w:rPr>
          <w:rFonts w:ascii="Times New Roman" w:hAnsi="Times New Roman"/>
          <w:sz w:val="28"/>
          <w:szCs w:val="28"/>
          <w:lang w:val="uk-UA"/>
        </w:rPr>
        <w:t>а) ІІІ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</w:t>
      </w:r>
      <w:r w:rsidRPr="00FB46FF">
        <w:rPr>
          <w:rFonts w:ascii="Times New Roman" w:hAnsi="Times New Roman"/>
          <w:sz w:val="28"/>
          <w:szCs w:val="28"/>
        </w:rPr>
        <w:t>2) NО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б) ІІ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</w:t>
      </w:r>
      <w:r w:rsidRPr="00FB46FF">
        <w:rPr>
          <w:rFonts w:ascii="Times New Roman" w:hAnsi="Times New Roman"/>
          <w:sz w:val="28"/>
          <w:szCs w:val="28"/>
        </w:rPr>
        <w:t>3) N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в) І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</w:t>
      </w:r>
      <w:r w:rsidRPr="00FB46FF">
        <w:rPr>
          <w:rFonts w:ascii="Times New Roman" w:hAnsi="Times New Roman"/>
          <w:sz w:val="28"/>
          <w:szCs w:val="28"/>
        </w:rPr>
        <w:t>4) NH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г) </w:t>
      </w:r>
      <w:r w:rsidRPr="00FB46FF">
        <w:rPr>
          <w:rFonts w:ascii="Times New Roman" w:hAnsi="Times New Roman"/>
          <w:sz w:val="28"/>
          <w:szCs w:val="28"/>
          <w:lang w:val="en-US"/>
        </w:rPr>
        <w:t>V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 xml:space="preserve">      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д) </w:t>
      </w:r>
      <w:r w:rsidRPr="00FB46FF">
        <w:rPr>
          <w:rFonts w:ascii="Times New Roman" w:hAnsi="Times New Roman"/>
          <w:sz w:val="28"/>
          <w:szCs w:val="28"/>
          <w:lang w:val="en-US"/>
        </w:rPr>
        <w:t>IV</w:t>
      </w:r>
    </w:p>
    <w:p w:rsidR="005E7354" w:rsidRPr="00FB46FF" w:rsidRDefault="005E7354" w:rsidP="00DA37DE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i/>
          <w:iCs/>
          <w:sz w:val="28"/>
          <w:szCs w:val="28"/>
          <w:lang w:val="uk-UA"/>
        </w:rPr>
      </w:pP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i/>
          <w:iCs/>
          <w:sz w:val="28"/>
          <w:szCs w:val="28"/>
        </w:rPr>
        <w:t>Достатній рівень (3 бали)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10. Допишіть рівняння реакцій.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У дужках записано валентності тих елементів, що є змінними, валентність інших елементів визначте за періодичною системою.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А) S(IV)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>+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</w:rPr>
        <w:t xml:space="preserve"> → ...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б</w:t>
      </w:r>
      <w:r w:rsidRPr="00FB46FF">
        <w:rPr>
          <w:rFonts w:ascii="Times New Roman" w:hAnsi="Times New Roman"/>
          <w:sz w:val="28"/>
          <w:szCs w:val="28"/>
          <w:lang w:val="uk-UA"/>
        </w:rPr>
        <w:t>) K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FB46FF">
        <w:rPr>
          <w:rFonts w:ascii="Times New Roman" w:hAnsi="Times New Roman"/>
          <w:sz w:val="28"/>
          <w:szCs w:val="28"/>
          <w:lang w:val="uk-UA"/>
        </w:rPr>
        <w:t>lO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→ ... + ...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в) C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</w:rPr>
        <w:t>H</w:t>
      </w:r>
      <w:r w:rsidRPr="00FB46FF">
        <w:rPr>
          <w:rFonts w:ascii="Times New Roman" w:hAnsi="Times New Roman"/>
          <w:sz w:val="28"/>
          <w:szCs w:val="28"/>
          <w:vertAlign w:val="subscript"/>
        </w:rPr>
        <w:t>4</w:t>
      </w:r>
      <w:r w:rsidRPr="00FB46FF">
        <w:rPr>
          <w:rFonts w:ascii="Times New Roman" w:hAnsi="Times New Roman"/>
          <w:sz w:val="28"/>
          <w:szCs w:val="28"/>
        </w:rPr>
        <w:t xml:space="preserve"> + O</w:t>
      </w:r>
      <w:r w:rsidRPr="00FB46FF">
        <w:rPr>
          <w:rFonts w:ascii="Times New Roman" w:hAnsi="Times New Roman"/>
          <w:sz w:val="28"/>
          <w:szCs w:val="28"/>
          <w:vertAlign w:val="subscript"/>
        </w:rPr>
        <w:t>2</w:t>
      </w:r>
      <w:r w:rsidRPr="00FB46FF">
        <w:rPr>
          <w:rFonts w:ascii="Times New Roman" w:hAnsi="Times New Roman"/>
          <w:sz w:val="28"/>
          <w:szCs w:val="28"/>
        </w:rPr>
        <w:t xml:space="preserve"> →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... + ...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Вкажіть рівняння реакцій: а) сполучення, б) розкладу.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 xml:space="preserve">11. </w:t>
      </w:r>
      <w:r w:rsidRPr="00FB46FF">
        <w:rPr>
          <w:rFonts w:ascii="Times New Roman" w:hAnsi="Times New Roman"/>
          <w:iCs/>
          <w:sz w:val="28"/>
          <w:szCs w:val="28"/>
          <w:lang w:val="uk-UA"/>
        </w:rPr>
        <w:t xml:space="preserve"> Встановіть формулу оксиду </w:t>
      </w:r>
      <w:r w:rsidRPr="00FB46FF">
        <w:rPr>
          <w:rFonts w:ascii="Times New Roman" w:hAnsi="Times New Roman"/>
          <w:iCs/>
          <w:sz w:val="28"/>
          <w:szCs w:val="28"/>
          <w:lang w:val="ru-RU"/>
        </w:rPr>
        <w:t xml:space="preserve">п’ятивалентного </w:t>
      </w:r>
      <w:r w:rsidRPr="00FB46FF">
        <w:rPr>
          <w:rFonts w:ascii="Times New Roman" w:hAnsi="Times New Roman"/>
          <w:iCs/>
          <w:sz w:val="28"/>
          <w:szCs w:val="28"/>
          <w:lang w:val="uk-UA"/>
        </w:rPr>
        <w:t xml:space="preserve"> елемента, якщо його відносна молекулярна маса дорівнює 142.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iCs/>
          <w:sz w:val="28"/>
          <w:szCs w:val="28"/>
        </w:rPr>
      </w:pP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i/>
          <w:iCs/>
          <w:sz w:val="28"/>
          <w:szCs w:val="28"/>
        </w:rPr>
        <w:t>Творчий рівень (3 бали)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46FF">
        <w:rPr>
          <w:rFonts w:ascii="Times New Roman" w:hAnsi="Times New Roman"/>
          <w:sz w:val="28"/>
          <w:szCs w:val="28"/>
        </w:rPr>
        <w:t>12. Запропонуйте спосіб, за яким у домашніх умовах можна одержати кисень? Як можна довести його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</w:rPr>
        <w:t>наявність двома способами? Опишіть ваші дії. Напишіть рівняння реакції.</w:t>
      </w:r>
    </w:p>
    <w:p w:rsidR="005E7354" w:rsidRPr="00FB46FF" w:rsidRDefault="005E7354" w:rsidP="00975D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E7354" w:rsidRPr="00FB46FF" w:rsidRDefault="005E7354" w:rsidP="00975D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E7354" w:rsidRPr="00FB46FF" w:rsidRDefault="005E7354" w:rsidP="00975D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E7354" w:rsidRPr="009010CD" w:rsidRDefault="005E7354" w:rsidP="009010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bCs/>
          <w:sz w:val="28"/>
          <w:szCs w:val="28"/>
        </w:rPr>
        <w:t>Контрольна робота № 3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b/>
          <w:bCs/>
          <w:sz w:val="28"/>
          <w:szCs w:val="28"/>
        </w:rPr>
        <w:t>з тем</w:t>
      </w:r>
      <w:r w:rsidRPr="00FB46FF">
        <w:rPr>
          <w:rFonts w:ascii="Times New Roman" w:hAnsi="Times New Roman"/>
          <w:b/>
          <w:bCs/>
          <w:sz w:val="28"/>
          <w:szCs w:val="28"/>
          <w:lang w:val="uk-UA"/>
        </w:rPr>
        <w:t>и</w:t>
      </w:r>
      <w:r w:rsidRPr="00FB46FF">
        <w:rPr>
          <w:rFonts w:ascii="Times New Roman" w:hAnsi="Times New Roman"/>
          <w:b/>
          <w:bCs/>
          <w:sz w:val="28"/>
          <w:szCs w:val="28"/>
        </w:rPr>
        <w:t xml:space="preserve"> «</w:t>
      </w:r>
      <w:r w:rsidRPr="00FB46FF">
        <w:rPr>
          <w:rFonts w:ascii="Times New Roman" w:hAnsi="Times New Roman"/>
          <w:b/>
          <w:bCs/>
          <w:sz w:val="28"/>
          <w:szCs w:val="28"/>
          <w:lang w:val="uk-UA"/>
        </w:rPr>
        <w:t>Вода</w:t>
      </w:r>
      <w:r w:rsidRPr="00FB46FF">
        <w:rPr>
          <w:rFonts w:ascii="Times New Roman" w:hAnsi="Times New Roman"/>
          <w:b/>
          <w:bCs/>
          <w:sz w:val="28"/>
          <w:szCs w:val="28"/>
        </w:rPr>
        <w:t>»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bCs/>
          <w:i/>
          <w:iCs/>
          <w:sz w:val="28"/>
          <w:szCs w:val="28"/>
        </w:rPr>
        <w:t>Варіант І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i/>
          <w:iCs/>
          <w:sz w:val="28"/>
          <w:szCs w:val="28"/>
        </w:rPr>
        <w:t>Початковий рівень (3 бали)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Завдання 1–6 мають  лише один правильний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варіант відповіді</w:t>
      </w:r>
      <w:r w:rsidRPr="00FB46FF">
        <w:rPr>
          <w:rFonts w:ascii="Times New Roman" w:hAnsi="Times New Roman"/>
          <w:sz w:val="28"/>
          <w:szCs w:val="28"/>
        </w:rPr>
        <w:t>. Виберіть правильний варіант відповіді.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1. «Вода» - традиційна назва сполуки із формулою Н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>О. Якою є її хімічна назва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а) гідроген оксид;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б) гідроген пероксид;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в) гідроген хлорид ? 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2. За звичайних умов вода:  1)  безбарвна рідина, 2) має смак, 3) не має запаху, 4) замерзає  при  -1</w:t>
      </w:r>
      <w:r w:rsidRPr="00FB46FF">
        <w:rPr>
          <w:rFonts w:ascii="Times New Roman" w:hAnsi="Times New Roman"/>
          <w:sz w:val="28"/>
          <w:szCs w:val="28"/>
          <w:vertAlign w:val="superscript"/>
          <w:lang w:val="uk-UA"/>
        </w:rPr>
        <w:t>◦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С. Виберіть правильну відповідь: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а) 1, 2; 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б) 1, 3;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в) 2, 3;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г) 3, 4.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3. У дві склянки налили невеликі порції води. У першу склянку додали трохи глини, у другу – етилового спирту. Кожну суміш добре перемішали. У яких склянках утворились розчини? 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Виберіть правильну відповідь: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а) перша склянка;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б) друга склянка.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4. Розчином є: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а) оцет;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б) суміш крейди з водою.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5. Назвіть формулу оксиду: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ru-RU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а) CuO;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ru-RU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б)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en-US"/>
        </w:rPr>
        <w:t>Cu</w:t>
      </w:r>
      <w:r w:rsidRPr="00FB46FF">
        <w:rPr>
          <w:rFonts w:ascii="Times New Roman" w:hAnsi="Times New Roman"/>
          <w:sz w:val="28"/>
          <w:szCs w:val="28"/>
          <w:lang w:val="ru-RU"/>
        </w:rPr>
        <w:t>(</w:t>
      </w:r>
      <w:r w:rsidRPr="00FB46FF">
        <w:rPr>
          <w:rFonts w:ascii="Times New Roman" w:hAnsi="Times New Roman"/>
          <w:sz w:val="28"/>
          <w:szCs w:val="28"/>
          <w:lang w:val="en-US"/>
        </w:rPr>
        <w:t>OH</w:t>
      </w:r>
      <w:r w:rsidRPr="00FB46FF">
        <w:rPr>
          <w:rFonts w:ascii="Times New Roman" w:hAnsi="Times New Roman"/>
          <w:sz w:val="28"/>
          <w:szCs w:val="28"/>
          <w:lang w:val="ru-RU"/>
        </w:rPr>
        <w:t>)</w:t>
      </w:r>
      <w:r w:rsidRPr="00FB46FF">
        <w:rPr>
          <w:rFonts w:ascii="Times New Roman" w:hAnsi="Times New Roman"/>
          <w:sz w:val="28"/>
          <w:szCs w:val="28"/>
          <w:vertAlign w:val="subscript"/>
          <w:lang w:val="ru-RU"/>
        </w:rPr>
        <w:t>2</w:t>
      </w:r>
      <w:r w:rsidRPr="00FB46FF">
        <w:rPr>
          <w:rFonts w:ascii="Times New Roman" w:hAnsi="Times New Roman"/>
          <w:sz w:val="28"/>
          <w:szCs w:val="28"/>
          <w:lang w:val="ru-RU"/>
        </w:rPr>
        <w:t>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ru-RU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в)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en-US"/>
        </w:rPr>
        <w:t>CuSO</w:t>
      </w:r>
      <w:r w:rsidRPr="00FB46FF">
        <w:rPr>
          <w:rFonts w:ascii="Times New Roman" w:hAnsi="Times New Roman"/>
          <w:sz w:val="28"/>
          <w:szCs w:val="28"/>
          <w:vertAlign w:val="subscript"/>
          <w:lang w:val="ru-RU"/>
        </w:rPr>
        <w:t>4</w:t>
      </w:r>
      <w:r w:rsidRPr="00FB46FF">
        <w:rPr>
          <w:rFonts w:ascii="Times New Roman" w:hAnsi="Times New Roman"/>
          <w:sz w:val="28"/>
          <w:szCs w:val="28"/>
          <w:lang w:val="ru-RU"/>
        </w:rPr>
        <w:t>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ru-RU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г)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en-US"/>
        </w:rPr>
        <w:t>HCl</w:t>
      </w:r>
      <w:r w:rsidRPr="00FB46FF">
        <w:rPr>
          <w:rFonts w:ascii="Times New Roman" w:hAnsi="Times New Roman"/>
          <w:sz w:val="28"/>
          <w:szCs w:val="28"/>
          <w:lang w:val="ru-RU"/>
        </w:rPr>
        <w:t>.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6. Природну воду від піску можна очистити: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а) відстоюванням;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б) випарюванням;</w:t>
      </w:r>
    </w:p>
    <w:p w:rsidR="005E7354" w:rsidRPr="00FB46FF" w:rsidRDefault="005E7354" w:rsidP="009010CD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в) дистиляцією.</w:t>
      </w:r>
    </w:p>
    <w:p w:rsidR="005E7354" w:rsidRPr="00FB46FF" w:rsidRDefault="005E7354" w:rsidP="004F046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i/>
          <w:sz w:val="28"/>
          <w:szCs w:val="28"/>
          <w:lang w:val="uk-UA"/>
        </w:rPr>
        <w:t>Середній рівень (3 бали)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7. Знайдіть відповідність: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</w:t>
      </w:r>
      <w:r w:rsidRPr="00FB46FF">
        <w:rPr>
          <w:rFonts w:ascii="Times New Roman" w:hAnsi="Times New Roman"/>
          <w:i/>
          <w:sz w:val="28"/>
          <w:szCs w:val="28"/>
          <w:lang w:val="uk-UA"/>
        </w:rPr>
        <w:t xml:space="preserve">Формула сполуки                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                 </w:t>
      </w:r>
      <w:r w:rsidRPr="00FB46FF">
        <w:rPr>
          <w:rFonts w:ascii="Times New Roman" w:hAnsi="Times New Roman"/>
          <w:i/>
          <w:sz w:val="28"/>
          <w:szCs w:val="28"/>
          <w:lang w:val="uk-UA"/>
        </w:rPr>
        <w:t xml:space="preserve"> Тип сполуки </w:t>
      </w:r>
    </w:p>
    <w:p w:rsidR="005E7354" w:rsidRPr="00FB46FF" w:rsidRDefault="005E7354" w:rsidP="00D76E29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en-US"/>
        </w:rPr>
      </w:pPr>
      <w:r w:rsidRPr="00FB46FF">
        <w:rPr>
          <w:rFonts w:ascii="Times New Roman" w:hAnsi="Times New Roman"/>
          <w:sz w:val="28"/>
          <w:szCs w:val="28"/>
          <w:lang w:val="en-US"/>
        </w:rPr>
        <w:t>H</w:t>
      </w:r>
      <w:r w:rsidRPr="00FB46FF">
        <w:rPr>
          <w:rFonts w:ascii="Times New Roman" w:hAnsi="Times New Roman"/>
          <w:sz w:val="28"/>
          <w:szCs w:val="28"/>
          <w:vertAlign w:val="subscript"/>
          <w:lang w:val="ru-RU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CO</w:t>
      </w:r>
      <w:r w:rsidRPr="00FB46FF">
        <w:rPr>
          <w:rFonts w:ascii="Times New Roman" w:hAnsi="Times New Roman"/>
          <w:sz w:val="28"/>
          <w:szCs w:val="28"/>
          <w:vertAlign w:val="subscript"/>
          <w:lang w:val="ru-RU"/>
        </w:rPr>
        <w:t>3</w:t>
      </w:r>
      <w:r w:rsidRPr="00FB46FF">
        <w:rPr>
          <w:rFonts w:ascii="Times New Roman" w:hAnsi="Times New Roman"/>
          <w:sz w:val="28"/>
          <w:szCs w:val="28"/>
          <w:lang w:val="en-US"/>
        </w:rPr>
        <w:t xml:space="preserve">                            </w:t>
      </w:r>
      <w:r>
        <w:rPr>
          <w:rFonts w:ascii="Times New Roman" w:hAnsi="Times New Roman"/>
          <w:sz w:val="28"/>
          <w:szCs w:val="28"/>
          <w:lang w:val="en-US"/>
        </w:rPr>
        <w:t xml:space="preserve">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</w:t>
      </w:r>
      <w:r w:rsidRPr="00FB46FF">
        <w:rPr>
          <w:rFonts w:ascii="Times New Roman" w:hAnsi="Times New Roman"/>
          <w:sz w:val="28"/>
          <w:szCs w:val="28"/>
          <w:lang w:val="en-US"/>
        </w:rPr>
        <w:t>а) основа;</w:t>
      </w:r>
    </w:p>
    <w:p w:rsidR="005E7354" w:rsidRPr="00FB46FF" w:rsidRDefault="005E7354" w:rsidP="00D76E29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en-US"/>
        </w:rPr>
      </w:pPr>
      <w:r w:rsidRPr="00FB46FF">
        <w:rPr>
          <w:rFonts w:ascii="Times New Roman" w:hAnsi="Times New Roman"/>
          <w:sz w:val="28"/>
          <w:szCs w:val="28"/>
          <w:lang w:val="en-US"/>
        </w:rPr>
        <w:t>NaOH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</w:t>
      </w:r>
      <w:r w:rsidRPr="00FB46FF">
        <w:rPr>
          <w:rFonts w:ascii="Times New Roman" w:hAnsi="Times New Roman"/>
          <w:sz w:val="28"/>
          <w:szCs w:val="28"/>
          <w:lang w:val="uk-UA"/>
        </w:rPr>
        <w:t>б) кислота.</w:t>
      </w:r>
    </w:p>
    <w:p w:rsidR="005E7354" w:rsidRPr="00FB46FF" w:rsidRDefault="005E7354" w:rsidP="00D76E29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en-US"/>
        </w:rPr>
      </w:pPr>
      <w:r w:rsidRPr="00FB46FF">
        <w:rPr>
          <w:rFonts w:ascii="Times New Roman" w:hAnsi="Times New Roman"/>
          <w:sz w:val="28"/>
          <w:szCs w:val="28"/>
          <w:lang w:val="en-US"/>
        </w:rPr>
        <w:t>H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FB46FF">
        <w:rPr>
          <w:rFonts w:ascii="Times New Roman" w:hAnsi="Times New Roman"/>
          <w:sz w:val="28"/>
          <w:szCs w:val="28"/>
          <w:lang w:val="en-US"/>
        </w:rPr>
        <w:t>PO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</w:p>
    <w:p w:rsidR="005E7354" w:rsidRPr="00FB46FF" w:rsidRDefault="005E7354" w:rsidP="00D76E29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en-US"/>
        </w:rPr>
      </w:pPr>
      <w:r w:rsidRPr="00FB46FF">
        <w:rPr>
          <w:rFonts w:ascii="Times New Roman" w:hAnsi="Times New Roman"/>
          <w:sz w:val="28"/>
          <w:szCs w:val="28"/>
          <w:lang w:val="en-US"/>
        </w:rPr>
        <w:t>Fe(OH)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8. Перетворіть схеми реакцій на хімічні рівняння: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en-US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а) Na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 + H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 → NaOH;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б</w:t>
      </w:r>
      <w:r w:rsidRPr="00FB46FF">
        <w:rPr>
          <w:rFonts w:ascii="Times New Roman" w:hAnsi="Times New Roman"/>
          <w:sz w:val="28"/>
          <w:szCs w:val="28"/>
          <w:lang w:val="en-US"/>
        </w:rPr>
        <w:t>) SO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FB46FF">
        <w:rPr>
          <w:rFonts w:ascii="Times New Roman" w:hAnsi="Times New Roman"/>
          <w:sz w:val="28"/>
          <w:szCs w:val="28"/>
          <w:lang w:val="en-US"/>
        </w:rPr>
        <w:t xml:space="preserve"> + H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 → H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SO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FB46FF">
        <w:rPr>
          <w:rFonts w:ascii="Times New Roman" w:hAnsi="Times New Roman"/>
          <w:sz w:val="28"/>
          <w:szCs w:val="28"/>
          <w:lang w:val="en-US"/>
        </w:rPr>
        <w:t>.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9. Обчисліть  масову частку розчиненої речовини, якщо у 200 г розчину міститься 5 г цієї речовини.</w:t>
      </w:r>
    </w:p>
    <w:p w:rsidR="005E7354" w:rsidRPr="00FB46FF" w:rsidRDefault="005E7354" w:rsidP="006A284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i/>
          <w:sz w:val="28"/>
          <w:szCs w:val="28"/>
          <w:lang w:val="uk-UA"/>
        </w:rPr>
        <w:t>Достатній рівень (3 бали)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10. Напишіть рівняння реакцій взаємодії води із запропонованими речовинами: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а) калій оксидом;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б) сульфур (</w:t>
      </w:r>
      <w:r w:rsidRPr="00FB46FF">
        <w:rPr>
          <w:rFonts w:ascii="Times New Roman" w:hAnsi="Times New Roman"/>
          <w:sz w:val="28"/>
          <w:szCs w:val="28"/>
          <w:lang w:val="en-US"/>
        </w:rPr>
        <w:t>VI</w:t>
      </w:r>
      <w:r w:rsidRPr="00FB46FF">
        <w:rPr>
          <w:rFonts w:ascii="Times New Roman" w:hAnsi="Times New Roman"/>
          <w:sz w:val="28"/>
          <w:szCs w:val="28"/>
          <w:lang w:val="uk-UA"/>
        </w:rPr>
        <w:t>) оксидом.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Дайте назви продуктам реакцій.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11. Заповніть таблицю: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027"/>
        <w:gridCol w:w="2027"/>
        <w:gridCol w:w="2027"/>
        <w:gridCol w:w="2028"/>
        <w:gridCol w:w="2028"/>
      </w:tblGrid>
      <w:tr w:rsidR="005E7354" w:rsidRPr="00FA324D" w:rsidTr="00FA324D">
        <w:tc>
          <w:tcPr>
            <w:tcW w:w="202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m </w:t>
            </w: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(р-ну), г</w:t>
            </w:r>
          </w:p>
        </w:tc>
        <w:tc>
          <w:tcPr>
            <w:tcW w:w="202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m </w:t>
            </w: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(цукру), г</w:t>
            </w:r>
          </w:p>
        </w:tc>
        <w:tc>
          <w:tcPr>
            <w:tcW w:w="202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w </w:t>
            </w: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(цукру)</w:t>
            </w:r>
          </w:p>
        </w:tc>
        <w:tc>
          <w:tcPr>
            <w:tcW w:w="2028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m </w:t>
            </w: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(води), г</w:t>
            </w:r>
          </w:p>
        </w:tc>
        <w:tc>
          <w:tcPr>
            <w:tcW w:w="2028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V </w:t>
            </w: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(води), мл</w:t>
            </w:r>
          </w:p>
        </w:tc>
      </w:tr>
      <w:tr w:rsidR="005E7354" w:rsidRPr="00FA324D" w:rsidTr="00FA324D">
        <w:tc>
          <w:tcPr>
            <w:tcW w:w="202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150</w:t>
            </w:r>
          </w:p>
        </w:tc>
        <w:tc>
          <w:tcPr>
            <w:tcW w:w="202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02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0,2</w:t>
            </w:r>
          </w:p>
        </w:tc>
        <w:tc>
          <w:tcPr>
            <w:tcW w:w="2028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028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5E7354" w:rsidRPr="00FA324D" w:rsidTr="00FA324D">
        <w:tc>
          <w:tcPr>
            <w:tcW w:w="202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02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18</w:t>
            </w:r>
          </w:p>
        </w:tc>
        <w:tc>
          <w:tcPr>
            <w:tcW w:w="202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028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450</w:t>
            </w:r>
          </w:p>
        </w:tc>
        <w:tc>
          <w:tcPr>
            <w:tcW w:w="2028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i/>
          <w:sz w:val="28"/>
          <w:szCs w:val="28"/>
          <w:lang w:val="uk-UA"/>
        </w:rPr>
        <w:t>Творчий рівень (3 бали)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12. Як розрізнити білі порошки літій оксиду і фосфор (</w:t>
      </w:r>
      <w:r w:rsidRPr="00FB46FF">
        <w:rPr>
          <w:rFonts w:ascii="Times New Roman" w:hAnsi="Times New Roman"/>
          <w:sz w:val="28"/>
          <w:szCs w:val="28"/>
          <w:lang w:val="en-US"/>
        </w:rPr>
        <w:t>V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) оксиду, використовуючи воду та універсальні індикаторні папірці? Складіть план досліду та можливі рівняння реакцій. </w:t>
      </w:r>
    </w:p>
    <w:p w:rsidR="005E7354" w:rsidRPr="00FB46FF" w:rsidRDefault="005E7354" w:rsidP="006A284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5E7354" w:rsidRDefault="005E7354" w:rsidP="00D76E29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D76E29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bCs/>
          <w:i/>
          <w:iCs/>
          <w:sz w:val="28"/>
          <w:szCs w:val="28"/>
        </w:rPr>
        <w:t>Варіант ІІ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i/>
          <w:iCs/>
          <w:sz w:val="28"/>
          <w:szCs w:val="28"/>
        </w:rPr>
        <w:t>Початковий рівень (3 бали)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Завдання 1–6 мають  лише один правильний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варіант відповіді</w:t>
      </w:r>
      <w:r w:rsidRPr="00FB46FF">
        <w:rPr>
          <w:rFonts w:ascii="Times New Roman" w:hAnsi="Times New Roman"/>
          <w:sz w:val="28"/>
          <w:szCs w:val="28"/>
        </w:rPr>
        <w:t>. Виберіть правильний варіант відповіді.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1. Відносна молекулярна маса води: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а) 10;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б) 18;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в) 28. 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2. За звичайних умов вода:  1) не має смаку, 2) має запах, 3)  має густину 1,2 г/см</w:t>
      </w:r>
      <w:r w:rsidRPr="00FB46FF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  <w:lang w:val="uk-UA"/>
        </w:rPr>
        <w:t>, 4) замерзає  при  0</w:t>
      </w:r>
      <w:r w:rsidRPr="00FB46FF">
        <w:rPr>
          <w:rFonts w:ascii="Times New Roman" w:hAnsi="Times New Roman"/>
          <w:sz w:val="28"/>
          <w:szCs w:val="28"/>
          <w:vertAlign w:val="superscript"/>
          <w:lang w:val="uk-UA"/>
        </w:rPr>
        <w:t>◦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С. Виберіть правильну відповідь: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а) 1, 2; 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б) 1, 3;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в) 1, 4;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г) 2, 4.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3. У дві склянки налили невеликі порції води. У першу склянку додали трохи піску, у другу – оцту. Кожну суміш добре перемішали. У яких склянках утворились розчини? 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Виберіть правильну відповідь: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а) перша склянка;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б) друга склянка.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4. Розчином є: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а) ацетон;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б) суміш глини з водою.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5. Назвіть формулу оксиду: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ru-RU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а) CO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>;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ru-RU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б)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en-US"/>
        </w:rPr>
        <w:t>H</w:t>
      </w:r>
      <w:r w:rsidRPr="00FB46FF">
        <w:rPr>
          <w:rFonts w:ascii="Times New Roman" w:hAnsi="Times New Roman"/>
          <w:sz w:val="28"/>
          <w:szCs w:val="28"/>
          <w:vertAlign w:val="subscript"/>
          <w:lang w:val="ru-RU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CO</w:t>
      </w:r>
      <w:r w:rsidRPr="00FB46FF">
        <w:rPr>
          <w:rFonts w:ascii="Times New Roman" w:hAnsi="Times New Roman"/>
          <w:sz w:val="28"/>
          <w:szCs w:val="28"/>
          <w:vertAlign w:val="subscript"/>
          <w:lang w:val="ru-RU"/>
        </w:rPr>
        <w:t>3</w:t>
      </w:r>
      <w:r w:rsidRPr="00FB46FF">
        <w:rPr>
          <w:rFonts w:ascii="Times New Roman" w:hAnsi="Times New Roman"/>
          <w:sz w:val="28"/>
          <w:szCs w:val="28"/>
          <w:lang w:val="ru-RU"/>
        </w:rPr>
        <w:t>;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ru-RU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в)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en-US"/>
        </w:rPr>
        <w:t>CaCO</w:t>
      </w:r>
      <w:r w:rsidRPr="00FB46FF">
        <w:rPr>
          <w:rFonts w:ascii="Times New Roman" w:hAnsi="Times New Roman"/>
          <w:sz w:val="28"/>
          <w:szCs w:val="28"/>
          <w:vertAlign w:val="subscript"/>
          <w:lang w:val="ru-RU"/>
        </w:rPr>
        <w:t>3</w:t>
      </w:r>
      <w:r w:rsidRPr="00FB46FF">
        <w:rPr>
          <w:rFonts w:ascii="Times New Roman" w:hAnsi="Times New Roman"/>
          <w:sz w:val="28"/>
          <w:szCs w:val="28"/>
          <w:lang w:val="ru-RU"/>
        </w:rPr>
        <w:t>;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ru-RU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г)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en-US"/>
        </w:rPr>
        <w:t>CH</w:t>
      </w:r>
      <w:r w:rsidRPr="00FB46FF">
        <w:rPr>
          <w:rFonts w:ascii="Times New Roman" w:hAnsi="Times New Roman"/>
          <w:sz w:val="28"/>
          <w:szCs w:val="28"/>
          <w:vertAlign w:val="subscript"/>
          <w:lang w:val="ru-RU"/>
        </w:rPr>
        <w:t>4</w:t>
      </w:r>
      <w:r w:rsidRPr="00FB46FF">
        <w:rPr>
          <w:rFonts w:ascii="Times New Roman" w:hAnsi="Times New Roman"/>
          <w:sz w:val="28"/>
          <w:szCs w:val="28"/>
          <w:lang w:val="ru-RU"/>
        </w:rPr>
        <w:t>.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6. Природну воду від завислих частинок глини можна очистити: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а) фільтруванням;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б) випарюванням;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в) дистиляцією.</w:t>
      </w:r>
    </w:p>
    <w:p w:rsidR="005E7354" w:rsidRPr="00FB46FF" w:rsidRDefault="005E7354" w:rsidP="008C1FF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i/>
          <w:sz w:val="28"/>
          <w:szCs w:val="28"/>
          <w:lang w:val="uk-UA"/>
        </w:rPr>
        <w:t>Середній рівень (3 бали)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7. Знайдіть відповідність: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</w:t>
      </w:r>
      <w:r w:rsidRPr="00FB46FF">
        <w:rPr>
          <w:rFonts w:ascii="Times New Roman" w:hAnsi="Times New Roman"/>
          <w:i/>
          <w:sz w:val="28"/>
          <w:szCs w:val="28"/>
          <w:lang w:val="uk-UA"/>
        </w:rPr>
        <w:t xml:space="preserve">Формула сполуки                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               </w:t>
      </w:r>
      <w:r w:rsidRPr="00FB46FF">
        <w:rPr>
          <w:rFonts w:ascii="Times New Roman" w:hAnsi="Times New Roman"/>
          <w:i/>
          <w:sz w:val="28"/>
          <w:szCs w:val="28"/>
          <w:lang w:val="uk-UA"/>
        </w:rPr>
        <w:t xml:space="preserve"> Тип сполуки </w:t>
      </w:r>
    </w:p>
    <w:p w:rsidR="005E7354" w:rsidRPr="00FB46FF" w:rsidRDefault="005E7354" w:rsidP="00D76E29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en-US"/>
        </w:rPr>
      </w:pPr>
      <w:r w:rsidRPr="00FB46FF">
        <w:rPr>
          <w:rFonts w:ascii="Times New Roman" w:hAnsi="Times New Roman"/>
          <w:sz w:val="28"/>
          <w:szCs w:val="28"/>
          <w:lang w:val="en-US"/>
        </w:rPr>
        <w:t>H</w:t>
      </w:r>
      <w:r w:rsidRPr="00FB46FF">
        <w:rPr>
          <w:rFonts w:ascii="Times New Roman" w:hAnsi="Times New Roman"/>
          <w:sz w:val="28"/>
          <w:szCs w:val="28"/>
          <w:vertAlign w:val="subscript"/>
          <w:lang w:val="ru-RU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SO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FB46FF">
        <w:rPr>
          <w:rFonts w:ascii="Times New Roman" w:hAnsi="Times New Roman"/>
          <w:sz w:val="28"/>
          <w:szCs w:val="28"/>
          <w:lang w:val="en-US"/>
        </w:rPr>
        <w:t xml:space="preserve">                            </w:t>
      </w:r>
      <w:r>
        <w:rPr>
          <w:rFonts w:ascii="Times New Roman" w:hAnsi="Times New Roman"/>
          <w:sz w:val="28"/>
          <w:szCs w:val="28"/>
          <w:lang w:val="en-US"/>
        </w:rPr>
        <w:t xml:space="preserve">                  </w:t>
      </w:r>
      <w:r w:rsidRPr="00FB46FF">
        <w:rPr>
          <w:rFonts w:ascii="Times New Roman" w:hAnsi="Times New Roman"/>
          <w:sz w:val="28"/>
          <w:szCs w:val="28"/>
          <w:lang w:val="en-US"/>
        </w:rPr>
        <w:t>а) основа;</w:t>
      </w:r>
    </w:p>
    <w:p w:rsidR="005E7354" w:rsidRPr="00FB46FF" w:rsidRDefault="005E7354" w:rsidP="00D76E29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en-US"/>
        </w:rPr>
      </w:pPr>
      <w:r w:rsidRPr="00FB46FF">
        <w:rPr>
          <w:rFonts w:ascii="Times New Roman" w:hAnsi="Times New Roman"/>
          <w:sz w:val="28"/>
          <w:szCs w:val="28"/>
          <w:lang w:val="en-US"/>
        </w:rPr>
        <w:t>KOH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</w:t>
      </w:r>
      <w:r w:rsidRPr="00FB46FF">
        <w:rPr>
          <w:rFonts w:ascii="Times New Roman" w:hAnsi="Times New Roman"/>
          <w:sz w:val="28"/>
          <w:szCs w:val="28"/>
          <w:lang w:val="uk-UA"/>
        </w:rPr>
        <w:t>б) кислота.</w:t>
      </w:r>
    </w:p>
    <w:p w:rsidR="005E7354" w:rsidRPr="00FB46FF" w:rsidRDefault="005E7354" w:rsidP="00D76E29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en-US"/>
        </w:rPr>
      </w:pPr>
      <w:r w:rsidRPr="00FB46FF">
        <w:rPr>
          <w:rFonts w:ascii="Times New Roman" w:hAnsi="Times New Roman"/>
          <w:sz w:val="28"/>
          <w:szCs w:val="28"/>
          <w:lang w:val="en-US"/>
        </w:rPr>
        <w:t>H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SiO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</w:p>
    <w:p w:rsidR="005E7354" w:rsidRPr="00FB46FF" w:rsidRDefault="005E7354" w:rsidP="00D76E29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en-US"/>
        </w:rPr>
      </w:pPr>
      <w:r w:rsidRPr="00FB46FF">
        <w:rPr>
          <w:rFonts w:ascii="Times New Roman" w:hAnsi="Times New Roman"/>
          <w:sz w:val="28"/>
          <w:szCs w:val="28"/>
          <w:lang w:val="en-US"/>
        </w:rPr>
        <w:t>Al(OH)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8. Перетворіть схеми реакцій на хімічні рівняння: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en-US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а) </w:t>
      </w:r>
      <w:r w:rsidRPr="00FB46FF">
        <w:rPr>
          <w:rFonts w:ascii="Times New Roman" w:hAnsi="Times New Roman"/>
          <w:sz w:val="28"/>
          <w:szCs w:val="28"/>
          <w:lang w:val="en-US"/>
        </w:rPr>
        <w:t>Li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 + H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 → LiOH;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б</w:t>
      </w:r>
      <w:r w:rsidRPr="00FB46FF">
        <w:rPr>
          <w:rFonts w:ascii="Times New Roman" w:hAnsi="Times New Roman"/>
          <w:sz w:val="28"/>
          <w:szCs w:val="28"/>
          <w:lang w:val="en-US"/>
        </w:rPr>
        <w:t>) CO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 xml:space="preserve"> + H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 → H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CO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FB46FF">
        <w:rPr>
          <w:rFonts w:ascii="Times New Roman" w:hAnsi="Times New Roman"/>
          <w:sz w:val="28"/>
          <w:szCs w:val="28"/>
          <w:lang w:val="en-US"/>
        </w:rPr>
        <w:t>.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9. Обчисліть  масову частку розчиненої речовини, якщо у </w:t>
      </w:r>
      <w:r w:rsidRPr="00FB46FF">
        <w:rPr>
          <w:rFonts w:ascii="Times New Roman" w:hAnsi="Times New Roman"/>
          <w:sz w:val="28"/>
          <w:szCs w:val="28"/>
          <w:lang w:val="ru-RU"/>
        </w:rPr>
        <w:t>1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00 г розчину міститься </w:t>
      </w:r>
      <w:r w:rsidRPr="00FB46FF">
        <w:rPr>
          <w:rFonts w:ascii="Times New Roman" w:hAnsi="Times New Roman"/>
          <w:sz w:val="28"/>
          <w:szCs w:val="28"/>
          <w:lang w:val="ru-RU"/>
        </w:rPr>
        <w:t>7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г цієї речовини.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i/>
          <w:sz w:val="28"/>
          <w:szCs w:val="28"/>
          <w:lang w:val="uk-UA"/>
        </w:rPr>
        <w:t>Достатній рівень (3 бали)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10. Напишіть рівняння реакцій взаємодії води із запропонованими речовинами: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а) барій оксидом;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б) фосфор (</w:t>
      </w:r>
      <w:r w:rsidRPr="00FB46FF">
        <w:rPr>
          <w:rFonts w:ascii="Times New Roman" w:hAnsi="Times New Roman"/>
          <w:sz w:val="28"/>
          <w:szCs w:val="28"/>
          <w:lang w:val="en-US"/>
        </w:rPr>
        <w:t>V</w:t>
      </w:r>
      <w:r w:rsidRPr="00FB46FF">
        <w:rPr>
          <w:rFonts w:ascii="Times New Roman" w:hAnsi="Times New Roman"/>
          <w:sz w:val="28"/>
          <w:szCs w:val="28"/>
          <w:lang w:val="uk-UA"/>
        </w:rPr>
        <w:t>) оксидом.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Дайте назви продуктам реакцій.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11. Заповніть таблицю: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027"/>
        <w:gridCol w:w="2027"/>
        <w:gridCol w:w="2027"/>
        <w:gridCol w:w="2028"/>
        <w:gridCol w:w="2028"/>
      </w:tblGrid>
      <w:tr w:rsidR="005E7354" w:rsidRPr="00FA324D" w:rsidTr="00FA324D">
        <w:tc>
          <w:tcPr>
            <w:tcW w:w="202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m </w:t>
            </w: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(р-ну), г</w:t>
            </w:r>
          </w:p>
        </w:tc>
        <w:tc>
          <w:tcPr>
            <w:tcW w:w="202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m </w:t>
            </w: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(цукру), г</w:t>
            </w:r>
          </w:p>
        </w:tc>
        <w:tc>
          <w:tcPr>
            <w:tcW w:w="202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w </w:t>
            </w: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(цукру)</w:t>
            </w:r>
          </w:p>
        </w:tc>
        <w:tc>
          <w:tcPr>
            <w:tcW w:w="2028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m </w:t>
            </w: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(води), г</w:t>
            </w:r>
          </w:p>
        </w:tc>
        <w:tc>
          <w:tcPr>
            <w:tcW w:w="2028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V </w:t>
            </w: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(води), мл</w:t>
            </w:r>
          </w:p>
        </w:tc>
      </w:tr>
      <w:tr w:rsidR="005E7354" w:rsidRPr="00FA324D" w:rsidTr="00FA324D">
        <w:tc>
          <w:tcPr>
            <w:tcW w:w="202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120</w:t>
            </w:r>
          </w:p>
        </w:tc>
        <w:tc>
          <w:tcPr>
            <w:tcW w:w="202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02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0,3</w:t>
            </w:r>
          </w:p>
        </w:tc>
        <w:tc>
          <w:tcPr>
            <w:tcW w:w="2028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028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5E7354" w:rsidRPr="00FA324D" w:rsidTr="00FA324D">
        <w:tc>
          <w:tcPr>
            <w:tcW w:w="202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02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22</w:t>
            </w:r>
          </w:p>
        </w:tc>
        <w:tc>
          <w:tcPr>
            <w:tcW w:w="202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028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360</w:t>
            </w:r>
          </w:p>
        </w:tc>
        <w:tc>
          <w:tcPr>
            <w:tcW w:w="2028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i/>
          <w:sz w:val="28"/>
          <w:szCs w:val="28"/>
          <w:lang w:val="uk-UA"/>
        </w:rPr>
        <w:t>Творчий рівень (3 бали)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12. Чи можна використати індикатор для розпізнавання двох твердих оксидів, один з яких є сполукою металічного елемента, а інший – сполукою неметалічного елемента? Якщо можна, то – завжди чи лише в певних випадках (яких)? Як ви проведете відповідний експеримент? </w:t>
      </w:r>
    </w:p>
    <w:p w:rsidR="005E7354" w:rsidRPr="00FB46FF" w:rsidRDefault="005E7354" w:rsidP="008C1FF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8C1FF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D76E29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bCs/>
          <w:i/>
          <w:iCs/>
          <w:sz w:val="28"/>
          <w:szCs w:val="28"/>
        </w:rPr>
        <w:t>Варіант ІІ</w:t>
      </w:r>
      <w:r w:rsidRPr="00FB46FF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І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  <w:r w:rsidRPr="00FB46FF">
        <w:rPr>
          <w:rFonts w:ascii="Times New Roman" w:hAnsi="Times New Roman"/>
          <w:b/>
          <w:i/>
          <w:iCs/>
          <w:sz w:val="28"/>
          <w:szCs w:val="28"/>
        </w:rPr>
        <w:t>Початковий рівень (3 бали)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Завдання 1–6 мають  лише один правильний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варіант відповіді</w:t>
      </w:r>
      <w:r w:rsidRPr="00FB46FF">
        <w:rPr>
          <w:rFonts w:ascii="Times New Roman" w:hAnsi="Times New Roman"/>
          <w:sz w:val="28"/>
          <w:szCs w:val="28"/>
        </w:rPr>
        <w:t>. Виберіть правильний варіант відповіді.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1. Вода – одна із найпоширеніших речовин на нашій планеті. Вона вкриває понад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а) 2/3;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б) 1/3;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в) 3/4   поверхні Землі. 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2. За звичайних умов вода:  1) безбарвна рідина, 2) має смак, 3)  кипить при температурі  100</w:t>
      </w:r>
      <w:r w:rsidRPr="00FB46FF">
        <w:rPr>
          <w:rFonts w:ascii="Times New Roman" w:hAnsi="Times New Roman"/>
          <w:sz w:val="28"/>
          <w:szCs w:val="28"/>
          <w:vertAlign w:val="superscript"/>
          <w:lang w:val="uk-UA"/>
        </w:rPr>
        <w:t>◦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С, 4) замерзає  при  -1</w:t>
      </w:r>
      <w:r w:rsidRPr="00FB46FF">
        <w:rPr>
          <w:rFonts w:ascii="Times New Roman" w:hAnsi="Times New Roman"/>
          <w:sz w:val="28"/>
          <w:szCs w:val="28"/>
          <w:vertAlign w:val="superscript"/>
          <w:lang w:val="uk-UA"/>
        </w:rPr>
        <w:t>◦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С. Виберіть правильну відповідь: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а) 1, 2; 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б) 1, 3;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в) 1, 4;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г) 3, 4.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3. У дві склянки налили невеликі порції води. У першу склянку додали трохи крейди, у другу – цукру. Кожну суміш добре перемішали. У яких склянках утворились розчини? 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Виберіть правильну відповідь: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а) перша склянка;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б) друга склянка.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4. Розчином є: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а) морська вода;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б) суміш олії з водою.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5. Назвіть формулу оксиду: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ru-RU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а) NO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>;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ru-RU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б)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en-US"/>
        </w:rPr>
        <w:t>HNO</w:t>
      </w:r>
      <w:r w:rsidRPr="00FB46FF">
        <w:rPr>
          <w:rFonts w:ascii="Times New Roman" w:hAnsi="Times New Roman"/>
          <w:sz w:val="28"/>
          <w:szCs w:val="28"/>
          <w:vertAlign w:val="subscript"/>
          <w:lang w:val="ru-RU"/>
        </w:rPr>
        <w:t>3</w:t>
      </w:r>
      <w:r w:rsidRPr="00FB46FF">
        <w:rPr>
          <w:rFonts w:ascii="Times New Roman" w:hAnsi="Times New Roman"/>
          <w:sz w:val="28"/>
          <w:szCs w:val="28"/>
          <w:lang w:val="ru-RU"/>
        </w:rPr>
        <w:t>;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ru-RU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в)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en-US"/>
        </w:rPr>
        <w:t>KNO</w:t>
      </w:r>
      <w:r w:rsidRPr="00FB46FF">
        <w:rPr>
          <w:rFonts w:ascii="Times New Roman" w:hAnsi="Times New Roman"/>
          <w:sz w:val="28"/>
          <w:szCs w:val="28"/>
          <w:vertAlign w:val="subscript"/>
          <w:lang w:val="ru-RU"/>
        </w:rPr>
        <w:t>3</w:t>
      </w:r>
      <w:r w:rsidRPr="00FB46FF">
        <w:rPr>
          <w:rFonts w:ascii="Times New Roman" w:hAnsi="Times New Roman"/>
          <w:sz w:val="28"/>
          <w:szCs w:val="28"/>
          <w:lang w:val="ru-RU"/>
        </w:rPr>
        <w:t>;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ru-RU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г)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en-US"/>
        </w:rPr>
        <w:t>NH</w:t>
      </w:r>
      <w:r w:rsidRPr="00FB46FF">
        <w:rPr>
          <w:rFonts w:ascii="Times New Roman" w:hAnsi="Times New Roman"/>
          <w:sz w:val="28"/>
          <w:szCs w:val="28"/>
          <w:vertAlign w:val="subscript"/>
          <w:lang w:val="ru-RU"/>
        </w:rPr>
        <w:t>3</w:t>
      </w:r>
      <w:r w:rsidRPr="00FB46FF">
        <w:rPr>
          <w:rFonts w:ascii="Times New Roman" w:hAnsi="Times New Roman"/>
          <w:sz w:val="28"/>
          <w:szCs w:val="28"/>
          <w:lang w:val="ru-RU"/>
        </w:rPr>
        <w:t>.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6. Природну воду від </w:t>
      </w:r>
      <w:r w:rsidRPr="00FB46FF">
        <w:rPr>
          <w:rFonts w:ascii="Times New Roman" w:hAnsi="Times New Roman"/>
          <w:sz w:val="28"/>
          <w:szCs w:val="28"/>
          <w:lang w:val="ru-RU"/>
        </w:rPr>
        <w:t>розчинних солей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можна очистити: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а) фільтруванням;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б) випарюванням;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в) відстоюванням.</w:t>
      </w:r>
    </w:p>
    <w:p w:rsidR="005E7354" w:rsidRPr="00FB46FF" w:rsidRDefault="005E7354" w:rsidP="00E14F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i/>
          <w:sz w:val="28"/>
          <w:szCs w:val="28"/>
          <w:lang w:val="uk-UA"/>
        </w:rPr>
        <w:t>Середній рівень (3 бали)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7. Знайдіть відповідність: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</w:t>
      </w:r>
      <w:r w:rsidRPr="00FB46FF">
        <w:rPr>
          <w:rFonts w:ascii="Times New Roman" w:hAnsi="Times New Roman"/>
          <w:i/>
          <w:sz w:val="28"/>
          <w:szCs w:val="28"/>
          <w:lang w:val="uk-UA"/>
        </w:rPr>
        <w:t xml:space="preserve">Формула сполуки                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                            </w:t>
      </w:r>
      <w:r w:rsidRPr="00FB46FF">
        <w:rPr>
          <w:rFonts w:ascii="Times New Roman" w:hAnsi="Times New Roman"/>
          <w:i/>
          <w:sz w:val="28"/>
          <w:szCs w:val="28"/>
          <w:lang w:val="uk-UA"/>
        </w:rPr>
        <w:t xml:space="preserve"> Тип сполуки </w:t>
      </w:r>
    </w:p>
    <w:p w:rsidR="005E7354" w:rsidRPr="00FB46FF" w:rsidRDefault="005E7354" w:rsidP="00D76E29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en-US"/>
        </w:rPr>
      </w:pPr>
      <w:r w:rsidRPr="00FB46FF">
        <w:rPr>
          <w:rFonts w:ascii="Times New Roman" w:hAnsi="Times New Roman"/>
          <w:sz w:val="28"/>
          <w:szCs w:val="28"/>
          <w:lang w:val="en-US"/>
        </w:rPr>
        <w:t>H</w:t>
      </w:r>
      <w:r w:rsidRPr="00FB46FF">
        <w:rPr>
          <w:rFonts w:ascii="Times New Roman" w:hAnsi="Times New Roman"/>
          <w:sz w:val="28"/>
          <w:szCs w:val="28"/>
          <w:vertAlign w:val="subscript"/>
          <w:lang w:val="ru-RU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SO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  <w:lang w:val="en-US"/>
        </w:rPr>
        <w:t xml:space="preserve">                                                         а) основа;</w:t>
      </w:r>
    </w:p>
    <w:p w:rsidR="005E7354" w:rsidRPr="00FB46FF" w:rsidRDefault="005E7354" w:rsidP="00D76E29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en-US"/>
        </w:rPr>
      </w:pPr>
      <w:r w:rsidRPr="00FB46FF">
        <w:rPr>
          <w:rFonts w:ascii="Times New Roman" w:hAnsi="Times New Roman"/>
          <w:sz w:val="28"/>
          <w:szCs w:val="28"/>
          <w:lang w:val="en-US"/>
        </w:rPr>
        <w:t>Ba(OH)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б) кислота.</w:t>
      </w:r>
    </w:p>
    <w:p w:rsidR="005E7354" w:rsidRPr="00FB46FF" w:rsidRDefault="005E7354" w:rsidP="00D76E29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en-US"/>
        </w:rPr>
      </w:pPr>
      <w:r w:rsidRPr="00FB46FF">
        <w:rPr>
          <w:rFonts w:ascii="Times New Roman" w:hAnsi="Times New Roman"/>
          <w:sz w:val="28"/>
          <w:szCs w:val="28"/>
          <w:lang w:val="en-US"/>
        </w:rPr>
        <w:t>HNO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</w:p>
    <w:p w:rsidR="005E7354" w:rsidRPr="00FB46FF" w:rsidRDefault="005E7354" w:rsidP="00D76E29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en-US"/>
        </w:rPr>
      </w:pPr>
      <w:r w:rsidRPr="00FB46FF">
        <w:rPr>
          <w:rFonts w:ascii="Times New Roman" w:hAnsi="Times New Roman"/>
          <w:sz w:val="28"/>
          <w:szCs w:val="28"/>
          <w:lang w:val="en-US"/>
        </w:rPr>
        <w:t>Zn(OH)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8. Перетворіть схеми реакцій на хімічні рівняння: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en-US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а) </w:t>
      </w:r>
      <w:r w:rsidRPr="00FB46FF">
        <w:rPr>
          <w:rFonts w:ascii="Times New Roman" w:hAnsi="Times New Roman"/>
          <w:sz w:val="28"/>
          <w:szCs w:val="28"/>
          <w:lang w:val="en-US"/>
        </w:rPr>
        <w:t>BaO + H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 → Ba(OH)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;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б</w:t>
      </w:r>
      <w:r w:rsidRPr="00FB46FF">
        <w:rPr>
          <w:rFonts w:ascii="Times New Roman" w:hAnsi="Times New Roman"/>
          <w:sz w:val="28"/>
          <w:szCs w:val="28"/>
          <w:lang w:val="en-US"/>
        </w:rPr>
        <w:t>) P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5</w:t>
      </w:r>
      <w:r w:rsidRPr="00FB46FF">
        <w:rPr>
          <w:rFonts w:ascii="Times New Roman" w:hAnsi="Times New Roman"/>
          <w:sz w:val="28"/>
          <w:szCs w:val="28"/>
          <w:lang w:val="en-US"/>
        </w:rPr>
        <w:t xml:space="preserve"> + H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 → H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FB46FF">
        <w:rPr>
          <w:rFonts w:ascii="Times New Roman" w:hAnsi="Times New Roman"/>
          <w:sz w:val="28"/>
          <w:szCs w:val="28"/>
          <w:lang w:val="en-US"/>
        </w:rPr>
        <w:t>PO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FB46FF">
        <w:rPr>
          <w:rFonts w:ascii="Times New Roman" w:hAnsi="Times New Roman"/>
          <w:sz w:val="28"/>
          <w:szCs w:val="28"/>
          <w:lang w:val="en-US"/>
        </w:rPr>
        <w:t>.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9. Обчисліть  масову частку розчиненої речовини, якщо у </w:t>
      </w:r>
      <w:r w:rsidRPr="00FB46FF">
        <w:rPr>
          <w:rFonts w:ascii="Times New Roman" w:hAnsi="Times New Roman"/>
          <w:sz w:val="28"/>
          <w:szCs w:val="28"/>
          <w:lang w:val="en-US"/>
        </w:rPr>
        <w:t>3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00 г розчину міститься </w:t>
      </w:r>
      <w:r w:rsidRPr="00FB46FF">
        <w:rPr>
          <w:rFonts w:ascii="Times New Roman" w:hAnsi="Times New Roman"/>
          <w:sz w:val="28"/>
          <w:szCs w:val="28"/>
          <w:lang w:val="en-US"/>
        </w:rPr>
        <w:t>20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г цієї речовини.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i/>
          <w:sz w:val="28"/>
          <w:szCs w:val="28"/>
          <w:lang w:val="uk-UA"/>
        </w:rPr>
        <w:t>Достатній рівень (3 бали)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10. Напишіть рівняння реакцій взаємодії води із запропонованими речовинами: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а) кальцій оксидом;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б) нітроген (</w:t>
      </w:r>
      <w:r w:rsidRPr="00FB46FF">
        <w:rPr>
          <w:rFonts w:ascii="Times New Roman" w:hAnsi="Times New Roman"/>
          <w:sz w:val="28"/>
          <w:szCs w:val="28"/>
          <w:lang w:val="en-US"/>
        </w:rPr>
        <w:t>V</w:t>
      </w:r>
      <w:r w:rsidRPr="00FB46FF">
        <w:rPr>
          <w:rFonts w:ascii="Times New Roman" w:hAnsi="Times New Roman"/>
          <w:sz w:val="28"/>
          <w:szCs w:val="28"/>
          <w:lang w:val="uk-UA"/>
        </w:rPr>
        <w:t>) оксидом.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Дайте назви продуктам реакцій.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11. Заповніть таблицю: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027"/>
        <w:gridCol w:w="2027"/>
        <w:gridCol w:w="2027"/>
        <w:gridCol w:w="2028"/>
        <w:gridCol w:w="2028"/>
      </w:tblGrid>
      <w:tr w:rsidR="005E7354" w:rsidRPr="00FA324D" w:rsidTr="00FA324D">
        <w:tc>
          <w:tcPr>
            <w:tcW w:w="202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m </w:t>
            </w: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(р-ну), г</w:t>
            </w:r>
          </w:p>
        </w:tc>
        <w:tc>
          <w:tcPr>
            <w:tcW w:w="202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m </w:t>
            </w: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(цукру), г</w:t>
            </w:r>
          </w:p>
        </w:tc>
        <w:tc>
          <w:tcPr>
            <w:tcW w:w="202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w </w:t>
            </w: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(цукру)</w:t>
            </w:r>
          </w:p>
        </w:tc>
        <w:tc>
          <w:tcPr>
            <w:tcW w:w="2028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m </w:t>
            </w: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(води), г</w:t>
            </w:r>
          </w:p>
        </w:tc>
        <w:tc>
          <w:tcPr>
            <w:tcW w:w="2028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V </w:t>
            </w: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(води), мл</w:t>
            </w:r>
          </w:p>
        </w:tc>
      </w:tr>
      <w:tr w:rsidR="005E7354" w:rsidRPr="00FA324D" w:rsidTr="00FA324D">
        <w:tc>
          <w:tcPr>
            <w:tcW w:w="202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160</w:t>
            </w:r>
          </w:p>
        </w:tc>
        <w:tc>
          <w:tcPr>
            <w:tcW w:w="202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02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0,4</w:t>
            </w:r>
          </w:p>
        </w:tc>
        <w:tc>
          <w:tcPr>
            <w:tcW w:w="2028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028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5E7354" w:rsidRPr="00FA324D" w:rsidTr="00FA324D">
        <w:tc>
          <w:tcPr>
            <w:tcW w:w="202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02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25</w:t>
            </w:r>
          </w:p>
        </w:tc>
        <w:tc>
          <w:tcPr>
            <w:tcW w:w="202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028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375</w:t>
            </w:r>
          </w:p>
        </w:tc>
        <w:tc>
          <w:tcPr>
            <w:tcW w:w="2028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i/>
          <w:sz w:val="28"/>
          <w:szCs w:val="28"/>
          <w:lang w:val="uk-UA"/>
        </w:rPr>
        <w:t>Творчий рівень (3 бали)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12. Складіть умову задачі згідно зі схемою і розв’яжіть її:</w:t>
      </w:r>
    </w:p>
    <w:p w:rsidR="005E7354" w:rsidRPr="00FB46FF" w:rsidRDefault="005E7354" w:rsidP="00D76E2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uk-UA"/>
        </w:rPr>
        <w:t>ᵗ</w:t>
      </w:r>
    </w:p>
    <w:p w:rsidR="005E7354" w:rsidRPr="00FB46FF" w:rsidRDefault="005E7354" w:rsidP="00D76E2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вода     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    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+     сіль     →     розчин 1   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→       розчин 2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ru-RU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(</w:t>
      </w:r>
      <w:r w:rsidRPr="00FB46FF">
        <w:rPr>
          <w:rFonts w:ascii="Times New Roman" w:hAnsi="Times New Roman"/>
          <w:sz w:val="28"/>
          <w:szCs w:val="28"/>
          <w:lang w:val="en-US"/>
        </w:rPr>
        <w:t>V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= 80 мл)      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FB46FF">
        <w:rPr>
          <w:rFonts w:ascii="Times New Roman" w:hAnsi="Times New Roman"/>
          <w:sz w:val="28"/>
          <w:szCs w:val="28"/>
          <w:lang w:val="uk-UA"/>
        </w:rPr>
        <w:t>(</w:t>
      </w:r>
      <w:r w:rsidRPr="00FB46FF">
        <w:rPr>
          <w:rFonts w:ascii="Times New Roman" w:hAnsi="Times New Roman"/>
          <w:sz w:val="28"/>
          <w:szCs w:val="28"/>
          <w:lang w:val="en-US"/>
        </w:rPr>
        <w:t>m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= 10 г)                                   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uk-UA"/>
        </w:rPr>
        <w:t>(</w:t>
      </w:r>
      <w:r w:rsidRPr="00FB46FF">
        <w:rPr>
          <w:rFonts w:ascii="Times New Roman" w:hAnsi="Times New Roman"/>
          <w:sz w:val="28"/>
          <w:szCs w:val="28"/>
          <w:lang w:val="en-US"/>
        </w:rPr>
        <w:t>m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uk-UA"/>
        </w:rPr>
        <w:t>= 50 г)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E7354" w:rsidRPr="00FB46FF" w:rsidRDefault="005E7354" w:rsidP="008C1FF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E7354" w:rsidRPr="00FB46FF" w:rsidRDefault="005E7354" w:rsidP="008C1FF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E7354" w:rsidRDefault="005E7354" w:rsidP="006D6ED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5E7354" w:rsidRPr="00FB46FF" w:rsidRDefault="005E7354" w:rsidP="00D76E29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bCs/>
          <w:i/>
          <w:iCs/>
          <w:sz w:val="28"/>
          <w:szCs w:val="28"/>
        </w:rPr>
        <w:t xml:space="preserve">Варіант </w:t>
      </w:r>
      <w:r w:rsidRPr="00FB46FF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І</w:t>
      </w:r>
      <w:r w:rsidRPr="00FB46FF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>V</w:t>
      </w:r>
    </w:p>
    <w:p w:rsidR="005E7354" w:rsidRPr="00D76E29" w:rsidRDefault="005E7354" w:rsidP="00D76E29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i/>
          <w:iCs/>
          <w:sz w:val="28"/>
          <w:szCs w:val="28"/>
        </w:rPr>
      </w:pPr>
      <w:r w:rsidRPr="00D76E29">
        <w:rPr>
          <w:rFonts w:ascii="Times New Roman" w:hAnsi="Times New Roman"/>
          <w:b/>
          <w:i/>
          <w:iCs/>
          <w:sz w:val="28"/>
          <w:szCs w:val="28"/>
        </w:rPr>
        <w:t>Початковий рівень (3 бали)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</w:rPr>
        <w:t>Завдання 1–6 мають  лише один правильний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варіант відповіді</w:t>
      </w:r>
      <w:r w:rsidRPr="00FB46FF">
        <w:rPr>
          <w:rFonts w:ascii="Times New Roman" w:hAnsi="Times New Roman"/>
          <w:sz w:val="28"/>
          <w:szCs w:val="28"/>
        </w:rPr>
        <w:t>. Виберіть правильний варіант відповіді.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1. Вода становить основу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а) атмосфери;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б) гідросфери;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в) літосфери. 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2. За звичайних умов вода:  1) безбарвна рідина, 2) має запах, 3)  кипить при температурі  90</w:t>
      </w:r>
      <w:r w:rsidRPr="00FB46FF">
        <w:rPr>
          <w:rFonts w:ascii="Times New Roman" w:hAnsi="Times New Roman"/>
          <w:sz w:val="28"/>
          <w:szCs w:val="28"/>
          <w:vertAlign w:val="superscript"/>
          <w:lang w:val="uk-UA"/>
        </w:rPr>
        <w:t>◦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С, 4) замерзає  при  0</w:t>
      </w:r>
      <w:r w:rsidRPr="00FB46FF">
        <w:rPr>
          <w:rFonts w:ascii="Times New Roman" w:hAnsi="Times New Roman"/>
          <w:sz w:val="28"/>
          <w:szCs w:val="28"/>
          <w:vertAlign w:val="superscript"/>
          <w:lang w:val="uk-UA"/>
        </w:rPr>
        <w:t>◦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С. Виберіть правильну відповідь: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а) 1, 2; 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б) 1, 3;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в) 1, 4;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г) 3, 4.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3. У дві склянки налили невеликі порції води. У першу склянку додали трохи кам’яної солі, у другу – бензину. Кожну суміш добре перемішали. У яких склянках утворились розчини? 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Виберіть правильну відповідь: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а) перша склянка;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б) друга склянка.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4. Розчином є: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а) повітря;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б) суміш сірки з водою.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5. Назвіть формулу оксиду: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ru-RU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а) </w:t>
      </w:r>
      <w:r w:rsidRPr="00FB46FF">
        <w:rPr>
          <w:rFonts w:ascii="Times New Roman" w:hAnsi="Times New Roman"/>
          <w:sz w:val="28"/>
          <w:szCs w:val="28"/>
          <w:lang w:val="en-US"/>
        </w:rPr>
        <w:t>S</w:t>
      </w:r>
      <w:r w:rsidRPr="00FB46FF">
        <w:rPr>
          <w:rFonts w:ascii="Times New Roman" w:hAnsi="Times New Roman"/>
          <w:sz w:val="28"/>
          <w:szCs w:val="28"/>
          <w:lang w:val="uk-UA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ru-RU"/>
        </w:rPr>
        <w:t>3</w:t>
      </w:r>
      <w:r w:rsidRPr="00FB46FF">
        <w:rPr>
          <w:rFonts w:ascii="Times New Roman" w:hAnsi="Times New Roman"/>
          <w:sz w:val="28"/>
          <w:szCs w:val="28"/>
          <w:lang w:val="uk-UA"/>
        </w:rPr>
        <w:t>;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en-US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б)</w:t>
      </w:r>
      <w:r w:rsidRPr="00FB46FF">
        <w:rPr>
          <w:rFonts w:ascii="Times New Roman" w:hAnsi="Times New Roman"/>
          <w:sz w:val="28"/>
          <w:szCs w:val="28"/>
          <w:lang w:val="en-US"/>
        </w:rPr>
        <w:t xml:space="preserve"> H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SO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FB46FF">
        <w:rPr>
          <w:rFonts w:ascii="Times New Roman" w:hAnsi="Times New Roman"/>
          <w:sz w:val="28"/>
          <w:szCs w:val="28"/>
          <w:lang w:val="en-US"/>
        </w:rPr>
        <w:t>;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en-US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в)</w:t>
      </w:r>
      <w:r w:rsidRPr="00FB46FF">
        <w:rPr>
          <w:rFonts w:ascii="Times New Roman" w:hAnsi="Times New Roman"/>
          <w:sz w:val="28"/>
          <w:szCs w:val="28"/>
          <w:lang w:val="en-US"/>
        </w:rPr>
        <w:t xml:space="preserve"> K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SO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FB46FF">
        <w:rPr>
          <w:rFonts w:ascii="Times New Roman" w:hAnsi="Times New Roman"/>
          <w:sz w:val="28"/>
          <w:szCs w:val="28"/>
          <w:lang w:val="en-US"/>
        </w:rPr>
        <w:t>;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en-US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г)</w:t>
      </w:r>
      <w:r w:rsidRPr="00FB46FF">
        <w:rPr>
          <w:rFonts w:ascii="Times New Roman" w:hAnsi="Times New Roman"/>
          <w:sz w:val="28"/>
          <w:szCs w:val="28"/>
          <w:lang w:val="en-US"/>
        </w:rPr>
        <w:t xml:space="preserve"> H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S.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6. Природну воду від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бензину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можна очистити: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а) фільтруванням;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б) дистиляцією;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в) відстоюванням.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i/>
          <w:sz w:val="28"/>
          <w:szCs w:val="28"/>
          <w:lang w:val="uk-UA"/>
        </w:rPr>
        <w:t>Середній рівень (3 бали)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7. Знайдіть відповідність: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</w:t>
      </w:r>
      <w:r w:rsidRPr="00FB46FF">
        <w:rPr>
          <w:rFonts w:ascii="Times New Roman" w:hAnsi="Times New Roman"/>
          <w:i/>
          <w:sz w:val="28"/>
          <w:szCs w:val="28"/>
          <w:lang w:val="uk-UA"/>
        </w:rPr>
        <w:t xml:space="preserve">Формула сполуки                                            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FB46FF">
        <w:rPr>
          <w:rFonts w:ascii="Times New Roman" w:hAnsi="Times New Roman"/>
          <w:i/>
          <w:sz w:val="28"/>
          <w:szCs w:val="28"/>
          <w:lang w:val="uk-UA"/>
        </w:rPr>
        <w:t xml:space="preserve">Тип сполуки </w:t>
      </w:r>
    </w:p>
    <w:p w:rsidR="005E7354" w:rsidRPr="00FB46FF" w:rsidRDefault="005E7354" w:rsidP="00D76E29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en-US"/>
        </w:rPr>
      </w:pPr>
      <w:r w:rsidRPr="00FB46FF">
        <w:rPr>
          <w:rFonts w:ascii="Times New Roman" w:hAnsi="Times New Roman"/>
          <w:sz w:val="28"/>
          <w:szCs w:val="28"/>
          <w:lang w:val="en-US"/>
        </w:rPr>
        <w:t>HPO</w:t>
      </w:r>
      <w:r w:rsidRPr="00FB46FF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B46FF">
        <w:rPr>
          <w:rFonts w:ascii="Times New Roman" w:hAnsi="Times New Roman"/>
          <w:sz w:val="28"/>
          <w:szCs w:val="28"/>
          <w:lang w:val="en-US"/>
        </w:rPr>
        <w:t xml:space="preserve">                                                          а) основа;</w:t>
      </w:r>
    </w:p>
    <w:p w:rsidR="005E7354" w:rsidRPr="00FB46FF" w:rsidRDefault="005E7354" w:rsidP="00D76E29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en-US"/>
        </w:rPr>
      </w:pPr>
      <w:r w:rsidRPr="00FB46FF">
        <w:rPr>
          <w:rFonts w:ascii="Times New Roman" w:hAnsi="Times New Roman"/>
          <w:sz w:val="28"/>
          <w:szCs w:val="28"/>
          <w:lang w:val="en-US"/>
        </w:rPr>
        <w:t>LiOH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</w:t>
      </w:r>
      <w:r w:rsidRPr="00FB46FF">
        <w:rPr>
          <w:rFonts w:ascii="Times New Roman" w:hAnsi="Times New Roman"/>
          <w:sz w:val="28"/>
          <w:szCs w:val="28"/>
          <w:lang w:val="en-US"/>
        </w:rPr>
        <w:t xml:space="preserve">    </w:t>
      </w:r>
      <w:r w:rsidRPr="00FB46FF">
        <w:rPr>
          <w:rFonts w:ascii="Times New Roman" w:hAnsi="Times New Roman"/>
          <w:sz w:val="28"/>
          <w:szCs w:val="28"/>
          <w:lang w:val="uk-UA"/>
        </w:rPr>
        <w:t>б) кислота.</w:t>
      </w:r>
    </w:p>
    <w:p w:rsidR="005E7354" w:rsidRPr="00FB46FF" w:rsidRDefault="005E7354" w:rsidP="00D76E29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en-US"/>
        </w:rPr>
      </w:pPr>
      <w:r w:rsidRPr="00FB46FF">
        <w:rPr>
          <w:rFonts w:ascii="Times New Roman" w:hAnsi="Times New Roman"/>
          <w:sz w:val="28"/>
          <w:szCs w:val="28"/>
          <w:lang w:val="en-US"/>
        </w:rPr>
        <w:t>HNO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</w:p>
    <w:p w:rsidR="005E7354" w:rsidRPr="00FB46FF" w:rsidRDefault="005E7354" w:rsidP="00D76E29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en-US"/>
        </w:rPr>
      </w:pPr>
      <w:r w:rsidRPr="00FB46FF">
        <w:rPr>
          <w:rFonts w:ascii="Times New Roman" w:hAnsi="Times New Roman"/>
          <w:sz w:val="28"/>
          <w:szCs w:val="28"/>
          <w:lang w:val="en-US"/>
        </w:rPr>
        <w:t>Cu(OH)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8. Перетворіть схеми реакцій на хімічні рівняння: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en-US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а) </w:t>
      </w:r>
      <w:r w:rsidRPr="00FB46FF">
        <w:rPr>
          <w:rFonts w:ascii="Times New Roman" w:hAnsi="Times New Roman"/>
          <w:sz w:val="28"/>
          <w:szCs w:val="28"/>
          <w:lang w:val="en-US"/>
        </w:rPr>
        <w:t>CaO + H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 → Ca(OH)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;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б</w:t>
      </w:r>
      <w:r w:rsidRPr="00FB46FF">
        <w:rPr>
          <w:rFonts w:ascii="Times New Roman" w:hAnsi="Times New Roman"/>
          <w:sz w:val="28"/>
          <w:szCs w:val="28"/>
          <w:lang w:val="en-US"/>
        </w:rPr>
        <w:t>) N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5</w:t>
      </w:r>
      <w:r w:rsidRPr="00FB46FF">
        <w:rPr>
          <w:rFonts w:ascii="Times New Roman" w:hAnsi="Times New Roman"/>
          <w:sz w:val="28"/>
          <w:szCs w:val="28"/>
          <w:lang w:val="en-US"/>
        </w:rPr>
        <w:t xml:space="preserve"> + H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FB46FF">
        <w:rPr>
          <w:rFonts w:ascii="Times New Roman" w:hAnsi="Times New Roman"/>
          <w:sz w:val="28"/>
          <w:szCs w:val="28"/>
          <w:lang w:val="en-US"/>
        </w:rPr>
        <w:t>O → HNO</w:t>
      </w:r>
      <w:r w:rsidRPr="00FB46FF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FB46FF">
        <w:rPr>
          <w:rFonts w:ascii="Times New Roman" w:hAnsi="Times New Roman"/>
          <w:sz w:val="28"/>
          <w:szCs w:val="28"/>
          <w:lang w:val="en-US"/>
        </w:rPr>
        <w:t>.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9. Обчисліть  масову частку розчиненої речовини, якщо у </w:t>
      </w:r>
      <w:r w:rsidRPr="00FB46FF">
        <w:rPr>
          <w:rFonts w:ascii="Times New Roman" w:hAnsi="Times New Roman"/>
          <w:sz w:val="28"/>
          <w:szCs w:val="28"/>
          <w:lang w:val="en-US"/>
        </w:rPr>
        <w:t>15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0 г розчину міститься </w:t>
      </w:r>
      <w:r w:rsidRPr="00FB46FF">
        <w:rPr>
          <w:rFonts w:ascii="Times New Roman" w:hAnsi="Times New Roman"/>
          <w:sz w:val="28"/>
          <w:szCs w:val="28"/>
          <w:lang w:val="en-US"/>
        </w:rPr>
        <w:t>30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г цієї речовини.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i/>
          <w:sz w:val="28"/>
          <w:szCs w:val="28"/>
          <w:lang w:val="uk-UA"/>
        </w:rPr>
        <w:t>Достатній рівень (3 бали)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10. Напишіть рівняння реакцій взаємодії води із запропонованими речовинами: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а) літій оксидом;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б) сульфур (І</w:t>
      </w:r>
      <w:r w:rsidRPr="00FB46FF">
        <w:rPr>
          <w:rFonts w:ascii="Times New Roman" w:hAnsi="Times New Roman"/>
          <w:sz w:val="28"/>
          <w:szCs w:val="28"/>
          <w:lang w:val="en-US"/>
        </w:rPr>
        <w:t>V</w:t>
      </w:r>
      <w:r w:rsidRPr="00FB46FF">
        <w:rPr>
          <w:rFonts w:ascii="Times New Roman" w:hAnsi="Times New Roman"/>
          <w:sz w:val="28"/>
          <w:szCs w:val="28"/>
          <w:lang w:val="uk-UA"/>
        </w:rPr>
        <w:t>) оксидом.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Дайте назви продуктам реакцій.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11. Заповніть таблицю: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027"/>
        <w:gridCol w:w="2027"/>
        <w:gridCol w:w="2027"/>
        <w:gridCol w:w="2028"/>
        <w:gridCol w:w="2028"/>
      </w:tblGrid>
      <w:tr w:rsidR="005E7354" w:rsidRPr="00FA324D" w:rsidTr="00FA324D">
        <w:tc>
          <w:tcPr>
            <w:tcW w:w="202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m </w:t>
            </w: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(р-ну), г</w:t>
            </w:r>
          </w:p>
        </w:tc>
        <w:tc>
          <w:tcPr>
            <w:tcW w:w="202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m </w:t>
            </w: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(цукру), г</w:t>
            </w:r>
          </w:p>
        </w:tc>
        <w:tc>
          <w:tcPr>
            <w:tcW w:w="202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w </w:t>
            </w: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(цукру)</w:t>
            </w:r>
          </w:p>
        </w:tc>
        <w:tc>
          <w:tcPr>
            <w:tcW w:w="2028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m </w:t>
            </w: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(води), г</w:t>
            </w:r>
          </w:p>
        </w:tc>
        <w:tc>
          <w:tcPr>
            <w:tcW w:w="2028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V </w:t>
            </w: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(води), мл</w:t>
            </w:r>
          </w:p>
        </w:tc>
      </w:tr>
      <w:tr w:rsidR="005E7354" w:rsidRPr="00FA324D" w:rsidTr="00FA324D">
        <w:tc>
          <w:tcPr>
            <w:tcW w:w="202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170</w:t>
            </w:r>
          </w:p>
        </w:tc>
        <w:tc>
          <w:tcPr>
            <w:tcW w:w="202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02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0,1</w:t>
            </w:r>
          </w:p>
        </w:tc>
        <w:tc>
          <w:tcPr>
            <w:tcW w:w="2028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028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5E7354" w:rsidRPr="00FA324D" w:rsidTr="00FA324D">
        <w:tc>
          <w:tcPr>
            <w:tcW w:w="202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02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2027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028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324D">
              <w:rPr>
                <w:rFonts w:ascii="Times New Roman" w:hAnsi="Times New Roman"/>
                <w:sz w:val="28"/>
                <w:szCs w:val="28"/>
                <w:lang w:val="uk-UA"/>
              </w:rPr>
              <w:t>244</w:t>
            </w:r>
          </w:p>
        </w:tc>
        <w:tc>
          <w:tcPr>
            <w:tcW w:w="2028" w:type="dxa"/>
          </w:tcPr>
          <w:p w:rsidR="005E7354" w:rsidRPr="00FA324D" w:rsidRDefault="005E7354" w:rsidP="00FA324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8"/>
          <w:szCs w:val="28"/>
          <w:lang w:val="uk-UA"/>
        </w:rPr>
      </w:pPr>
      <w:r w:rsidRPr="00FB46FF">
        <w:rPr>
          <w:rFonts w:ascii="Times New Roman" w:hAnsi="Times New Roman"/>
          <w:b/>
          <w:i/>
          <w:sz w:val="28"/>
          <w:szCs w:val="28"/>
          <w:lang w:val="uk-UA"/>
        </w:rPr>
        <w:t>Творчий рівень (3 бали)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12. Складіть умову задачі згідно зі схемою і розв’яжіть її: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</w:t>
      </w:r>
    </w:p>
    <w:p w:rsidR="005E7354" w:rsidRPr="00FB46FF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вода     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    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 +     сіль         →     розчин 1       +       сіль           →       розчин 2</w:t>
      </w:r>
    </w:p>
    <w:p w:rsidR="005E7354" w:rsidRPr="00475EE9" w:rsidRDefault="005E7354" w:rsidP="00D76E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ru-RU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>(</w:t>
      </w:r>
      <w:r w:rsidRPr="00FB46FF">
        <w:rPr>
          <w:rFonts w:ascii="Times New Roman" w:hAnsi="Times New Roman"/>
          <w:sz w:val="28"/>
          <w:szCs w:val="28"/>
          <w:lang w:val="en-US"/>
        </w:rPr>
        <w:t>V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uk-UA"/>
        </w:rPr>
        <w:t>= 60 мл)      (</w:t>
      </w:r>
      <w:r w:rsidRPr="00FB46FF">
        <w:rPr>
          <w:rFonts w:ascii="Times New Roman" w:hAnsi="Times New Roman"/>
          <w:sz w:val="28"/>
          <w:szCs w:val="28"/>
          <w:lang w:val="en-US"/>
        </w:rPr>
        <w:t>m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= 20 г)                                   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FB46FF">
        <w:rPr>
          <w:rFonts w:ascii="Times New Roman" w:hAnsi="Times New Roman"/>
          <w:sz w:val="28"/>
          <w:szCs w:val="28"/>
          <w:lang w:val="uk-UA"/>
        </w:rPr>
        <w:t>(</w:t>
      </w:r>
      <w:r w:rsidRPr="00FB46FF">
        <w:rPr>
          <w:rFonts w:ascii="Times New Roman" w:hAnsi="Times New Roman"/>
          <w:sz w:val="28"/>
          <w:szCs w:val="28"/>
          <w:lang w:val="en-US"/>
        </w:rPr>
        <w:t>m</w:t>
      </w:r>
      <w:r w:rsidRPr="00FB46F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B46FF">
        <w:rPr>
          <w:rFonts w:ascii="Times New Roman" w:hAnsi="Times New Roman"/>
          <w:sz w:val="28"/>
          <w:szCs w:val="28"/>
          <w:lang w:val="uk-UA"/>
        </w:rPr>
        <w:t xml:space="preserve">= 10 г)   </w:t>
      </w:r>
    </w:p>
    <w:p w:rsidR="005E7354" w:rsidRPr="00475EE9" w:rsidRDefault="005E7354" w:rsidP="006D6ED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E7354" w:rsidRDefault="005E7354" w:rsidP="00D76E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6F507D">
        <w:rPr>
          <w:rFonts w:ascii="Times New Roman" w:hAnsi="Times New Roman"/>
          <w:b/>
          <w:sz w:val="28"/>
          <w:szCs w:val="28"/>
          <w:lang w:val="ru-RU"/>
        </w:rPr>
        <w:t>Список використаної літератури</w:t>
      </w:r>
    </w:p>
    <w:p w:rsidR="005E7354" w:rsidRDefault="005E7354" w:rsidP="006F507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E7354" w:rsidRPr="006F507D" w:rsidRDefault="005E7354" w:rsidP="006F507D">
      <w:pPr>
        <w:rPr>
          <w:rFonts w:ascii="Times New Roman" w:hAnsi="Times New Roman"/>
          <w:sz w:val="28"/>
          <w:szCs w:val="28"/>
          <w:lang w:val="uk-UA"/>
        </w:rPr>
      </w:pPr>
      <w:r w:rsidRPr="006F507D">
        <w:rPr>
          <w:rFonts w:ascii="Times New Roman" w:hAnsi="Times New Roman"/>
          <w:sz w:val="28"/>
          <w:szCs w:val="28"/>
          <w:lang w:val="ru-RU"/>
        </w:rPr>
        <w:t>1.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F507D">
        <w:rPr>
          <w:rFonts w:ascii="Times New Roman" w:hAnsi="Times New Roman"/>
          <w:sz w:val="28"/>
          <w:szCs w:val="28"/>
          <w:lang w:val="uk-UA"/>
        </w:rPr>
        <w:t>Програма з хімії для 7-9 класів ЗНЗ, затверджена наказом МОНмолодьспорту України від 26.06.2012 №664 зі змінами, затвердженими наказом МОН №585 від 29.05.2015.</w:t>
      </w:r>
    </w:p>
    <w:p w:rsidR="005E7354" w:rsidRDefault="005E7354" w:rsidP="006F507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2. Хімія: підруч. для 7 кл. загальноосвіт. навч. закл. / П. П. Попель, Л. С. Крикля. – К. : ВЦ «Академія», 2015. – 192 с. : </w:t>
      </w:r>
      <w:r>
        <w:rPr>
          <w:rFonts w:ascii="Times New Roman" w:hAnsi="Times New Roman"/>
          <w:sz w:val="28"/>
          <w:szCs w:val="28"/>
          <w:lang w:val="uk-UA"/>
        </w:rPr>
        <w:pgNum/>
      </w:r>
      <w:r>
        <w:rPr>
          <w:rFonts w:ascii="Times New Roman" w:hAnsi="Times New Roman"/>
          <w:sz w:val="28"/>
          <w:szCs w:val="28"/>
          <w:lang w:val="uk-UA"/>
        </w:rPr>
        <w:t>л..</w:t>
      </w:r>
    </w:p>
    <w:p w:rsidR="005E7354" w:rsidRDefault="005E7354" w:rsidP="006F507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3. Гладюк М. М. Дидактичний матеріал з хімії. 8 клас. – Тернопіль: Підручники і посібники, 1999. – 80 с.</w:t>
      </w:r>
    </w:p>
    <w:p w:rsidR="005E7354" w:rsidRPr="006F507D" w:rsidRDefault="005E7354" w:rsidP="006F507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4. Хімія. 7 клас. Задачі та вправи: навч. посіб. / П. П. Попель, Л. С. Крикля. – К. : ВЦ «Академія», 2015. – 72 с.</w:t>
      </w:r>
    </w:p>
    <w:p w:rsidR="005E7354" w:rsidRPr="006F507D" w:rsidRDefault="005E7354" w:rsidP="006F507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D975D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E7354" w:rsidRPr="00FB46FF" w:rsidRDefault="005E7354" w:rsidP="00D975D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</w:t>
      </w:r>
    </w:p>
    <w:p w:rsidR="005E7354" w:rsidRPr="00FB46FF" w:rsidRDefault="005E7354" w:rsidP="00D975D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</w:t>
      </w:r>
    </w:p>
    <w:p w:rsidR="005E7354" w:rsidRPr="00FB46FF" w:rsidRDefault="005E7354" w:rsidP="00D975D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FB46FF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</w:t>
      </w:r>
    </w:p>
    <w:p w:rsidR="005E7354" w:rsidRPr="00FB46FF" w:rsidRDefault="005E7354" w:rsidP="00D975D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8C1FF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5E7354" w:rsidRDefault="005E7354" w:rsidP="008C1FF4">
      <w:pPr>
        <w:rPr>
          <w:sz w:val="28"/>
          <w:szCs w:val="28"/>
          <w:lang w:val="uk-UA"/>
        </w:rPr>
      </w:pPr>
      <w:r w:rsidRPr="00FB46FF">
        <w:rPr>
          <w:sz w:val="28"/>
          <w:szCs w:val="28"/>
          <w:lang w:val="uk-UA"/>
        </w:rPr>
        <w:t xml:space="preserve">                            </w:t>
      </w:r>
    </w:p>
    <w:p w:rsidR="005E7354" w:rsidRDefault="005E7354" w:rsidP="008C1FF4">
      <w:pPr>
        <w:rPr>
          <w:sz w:val="28"/>
          <w:szCs w:val="28"/>
          <w:lang w:val="uk-UA"/>
        </w:rPr>
      </w:pPr>
    </w:p>
    <w:p w:rsidR="005E7354" w:rsidRDefault="005E7354" w:rsidP="008C1FF4">
      <w:pPr>
        <w:rPr>
          <w:sz w:val="28"/>
          <w:szCs w:val="28"/>
          <w:lang w:val="uk-UA"/>
        </w:rPr>
      </w:pPr>
    </w:p>
    <w:p w:rsidR="005E7354" w:rsidRDefault="005E7354" w:rsidP="008C1FF4">
      <w:pPr>
        <w:rPr>
          <w:sz w:val="28"/>
          <w:szCs w:val="28"/>
          <w:lang w:val="uk-UA"/>
        </w:rPr>
      </w:pPr>
    </w:p>
    <w:p w:rsidR="005E7354" w:rsidRDefault="005E7354" w:rsidP="008C1FF4">
      <w:pPr>
        <w:rPr>
          <w:sz w:val="28"/>
          <w:szCs w:val="28"/>
          <w:lang w:val="uk-UA"/>
        </w:rPr>
      </w:pPr>
    </w:p>
    <w:p w:rsidR="005E7354" w:rsidRDefault="005E7354" w:rsidP="008C1FF4">
      <w:pPr>
        <w:rPr>
          <w:sz w:val="28"/>
          <w:szCs w:val="28"/>
          <w:lang w:val="uk-UA"/>
        </w:rPr>
      </w:pPr>
    </w:p>
    <w:p w:rsidR="005E7354" w:rsidRDefault="005E7354" w:rsidP="008C1FF4">
      <w:pPr>
        <w:rPr>
          <w:sz w:val="28"/>
          <w:szCs w:val="28"/>
          <w:lang w:val="uk-UA"/>
        </w:rPr>
      </w:pPr>
    </w:p>
    <w:p w:rsidR="005E7354" w:rsidRDefault="005E7354" w:rsidP="008C1FF4">
      <w:pPr>
        <w:rPr>
          <w:sz w:val="28"/>
          <w:szCs w:val="28"/>
          <w:lang w:val="uk-UA"/>
        </w:rPr>
      </w:pPr>
    </w:p>
    <w:p w:rsidR="005E7354" w:rsidRDefault="005E7354" w:rsidP="008C1FF4">
      <w:pPr>
        <w:rPr>
          <w:sz w:val="28"/>
          <w:szCs w:val="28"/>
          <w:lang w:val="uk-UA"/>
        </w:rPr>
      </w:pPr>
    </w:p>
    <w:p w:rsidR="005E7354" w:rsidRDefault="005E7354" w:rsidP="008C1FF4">
      <w:pPr>
        <w:rPr>
          <w:sz w:val="28"/>
          <w:szCs w:val="28"/>
          <w:lang w:val="uk-UA"/>
        </w:rPr>
      </w:pPr>
    </w:p>
    <w:p w:rsidR="005E7354" w:rsidRDefault="005E7354" w:rsidP="00793A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Зміст </w:t>
      </w:r>
    </w:p>
    <w:p w:rsidR="005E7354" w:rsidRDefault="005E7354" w:rsidP="00793A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5E7354" w:rsidRDefault="005E7354" w:rsidP="00793A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0B3DAC">
        <w:rPr>
          <w:rFonts w:ascii="Times New Roman" w:hAnsi="Times New Roman"/>
          <w:sz w:val="28"/>
          <w:szCs w:val="28"/>
          <w:lang w:val="uk-UA"/>
        </w:rPr>
        <w:t>Передмова</w:t>
      </w:r>
      <w:r>
        <w:rPr>
          <w:rFonts w:ascii="Times New Roman" w:hAnsi="Times New Roman"/>
          <w:sz w:val="28"/>
          <w:szCs w:val="28"/>
          <w:lang w:val="uk-UA"/>
        </w:rPr>
        <w:t xml:space="preserve"> ............................................................................................................................3</w:t>
      </w:r>
    </w:p>
    <w:p w:rsidR="005E7354" w:rsidRDefault="005E7354" w:rsidP="00793A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Вступ </w:t>
      </w:r>
    </w:p>
    <w:p w:rsidR="005E7354" w:rsidRDefault="005E7354" w:rsidP="00793A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0B3DAC">
        <w:rPr>
          <w:rFonts w:ascii="Times New Roman" w:hAnsi="Times New Roman"/>
          <w:i/>
          <w:sz w:val="28"/>
          <w:szCs w:val="28"/>
          <w:lang w:val="uk-UA"/>
        </w:rPr>
        <w:t>Самостійна робота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з теми </w:t>
      </w:r>
      <w:r>
        <w:rPr>
          <w:rFonts w:ascii="Times New Roman" w:hAnsi="Times New Roman"/>
          <w:sz w:val="28"/>
          <w:szCs w:val="28"/>
          <w:lang w:val="uk-UA"/>
        </w:rPr>
        <w:t>«Правила роботи в кабінеті хімії. Правила безбеки в хімічному кабінеті. Лабораторний посуд і обладнання».................................................4</w:t>
      </w:r>
    </w:p>
    <w:p w:rsidR="005E7354" w:rsidRDefault="005E7354" w:rsidP="00793A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Розділ 1. Початкові хімічні поняття</w:t>
      </w:r>
    </w:p>
    <w:p w:rsidR="005E7354" w:rsidRDefault="005E7354" w:rsidP="00793A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Самостійна робота з теми</w:t>
      </w:r>
      <w:r>
        <w:rPr>
          <w:rFonts w:ascii="Times New Roman" w:hAnsi="Times New Roman"/>
          <w:sz w:val="28"/>
          <w:szCs w:val="28"/>
          <w:lang w:val="uk-UA"/>
        </w:rPr>
        <w:t xml:space="preserve"> «Чисті речовини та суміші. Методи розділення сумішей»...............................................................................................................................8</w:t>
      </w:r>
    </w:p>
    <w:p w:rsidR="005E7354" w:rsidRDefault="005E7354" w:rsidP="00793A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Самостійна робота з тем </w:t>
      </w:r>
      <w:r>
        <w:rPr>
          <w:rFonts w:ascii="Times New Roman" w:hAnsi="Times New Roman"/>
          <w:sz w:val="28"/>
          <w:szCs w:val="28"/>
          <w:lang w:val="uk-UA"/>
        </w:rPr>
        <w:t>«Відносна молекулярна маса речовини. Масові частки елементів. Фізичні і хімічні явища» ...............................................................................11</w:t>
      </w:r>
    </w:p>
    <w:p w:rsidR="005E7354" w:rsidRPr="00753528" w:rsidRDefault="005E7354" w:rsidP="00793A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Розділ 2. Кисень</w:t>
      </w:r>
    </w:p>
    <w:p w:rsidR="005E7354" w:rsidRDefault="005E7354" w:rsidP="00793A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Самостійна робота з теми </w:t>
      </w:r>
      <w:r>
        <w:rPr>
          <w:rFonts w:ascii="Times New Roman" w:hAnsi="Times New Roman"/>
          <w:sz w:val="28"/>
          <w:szCs w:val="28"/>
          <w:lang w:val="uk-UA"/>
        </w:rPr>
        <w:t>«Закон збереження маси речовини. Хімічні рівняння»............................................................................................................................19</w:t>
      </w:r>
    </w:p>
    <w:p w:rsidR="005E7354" w:rsidRDefault="005E7354" w:rsidP="00793A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Самостійна робота з тем </w:t>
      </w:r>
      <w:r>
        <w:rPr>
          <w:rFonts w:ascii="Times New Roman" w:hAnsi="Times New Roman"/>
          <w:sz w:val="28"/>
          <w:szCs w:val="28"/>
          <w:lang w:val="uk-UA"/>
        </w:rPr>
        <w:t>«Добування кисню в лабораторії. Фізичні та хімічні властивості кисню»...........................................................................................................22</w:t>
      </w:r>
    </w:p>
    <w:p w:rsidR="005E7354" w:rsidRDefault="005E7354" w:rsidP="00793A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Самостійна робота з теми </w:t>
      </w:r>
      <w:r>
        <w:rPr>
          <w:rFonts w:ascii="Times New Roman" w:hAnsi="Times New Roman"/>
          <w:sz w:val="28"/>
          <w:szCs w:val="28"/>
          <w:lang w:val="uk-UA"/>
        </w:rPr>
        <w:t>«Окиснення. Горіння»......................................................25</w:t>
      </w:r>
    </w:p>
    <w:p w:rsidR="005E7354" w:rsidRDefault="005E7354" w:rsidP="00793A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Самостійна робота з теми</w:t>
      </w:r>
      <w:r>
        <w:rPr>
          <w:rFonts w:ascii="Times New Roman" w:hAnsi="Times New Roman"/>
          <w:sz w:val="28"/>
          <w:szCs w:val="28"/>
          <w:lang w:val="uk-UA"/>
        </w:rPr>
        <w:t xml:space="preserve"> «Кисень»............................................................................27</w:t>
      </w:r>
    </w:p>
    <w:p w:rsidR="005E7354" w:rsidRDefault="005E7354" w:rsidP="00793A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Розділ 3. Вода</w:t>
      </w:r>
    </w:p>
    <w:p w:rsidR="005E7354" w:rsidRDefault="005E7354" w:rsidP="00793A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Самостійна робота з тем </w:t>
      </w:r>
      <w:r>
        <w:rPr>
          <w:rFonts w:ascii="Times New Roman" w:hAnsi="Times New Roman"/>
          <w:sz w:val="28"/>
          <w:szCs w:val="28"/>
          <w:lang w:val="uk-UA"/>
        </w:rPr>
        <w:t>«Розчини. Масова частка розчиненої речовини».............31</w:t>
      </w:r>
    </w:p>
    <w:p w:rsidR="005E7354" w:rsidRDefault="005E7354" w:rsidP="00793A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Контрольні роботи</w:t>
      </w:r>
    </w:p>
    <w:p w:rsidR="005E7354" w:rsidRDefault="005E7354" w:rsidP="00793A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Контрольна  робота 1 з теми </w:t>
      </w:r>
      <w:r>
        <w:rPr>
          <w:rFonts w:ascii="Times New Roman" w:hAnsi="Times New Roman"/>
          <w:sz w:val="28"/>
          <w:szCs w:val="28"/>
          <w:lang w:val="uk-UA"/>
        </w:rPr>
        <w:t>«Початкові хімічні поняття»........................................35</w:t>
      </w:r>
    </w:p>
    <w:p w:rsidR="005E7354" w:rsidRDefault="005E7354" w:rsidP="00793A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Контрольна  робота 2 з теми </w:t>
      </w:r>
      <w:r>
        <w:rPr>
          <w:rFonts w:ascii="Times New Roman" w:hAnsi="Times New Roman"/>
          <w:sz w:val="28"/>
          <w:szCs w:val="28"/>
          <w:lang w:val="uk-UA"/>
        </w:rPr>
        <w:t>«Кисень»........................................................................47</w:t>
      </w:r>
    </w:p>
    <w:p w:rsidR="005E7354" w:rsidRDefault="005E7354" w:rsidP="00793A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Контрольна  робота 3 з теми </w:t>
      </w:r>
      <w:r>
        <w:rPr>
          <w:rFonts w:ascii="Times New Roman" w:hAnsi="Times New Roman"/>
          <w:sz w:val="28"/>
          <w:szCs w:val="28"/>
          <w:lang w:val="uk-UA"/>
        </w:rPr>
        <w:t>«Вода»............................................................................59</w:t>
      </w:r>
    </w:p>
    <w:p w:rsidR="005E7354" w:rsidRPr="00E35147" w:rsidRDefault="005E7354" w:rsidP="00793A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Список використаної літератури.....................................................................</w:t>
      </w:r>
      <w:r>
        <w:rPr>
          <w:rFonts w:ascii="Times New Roman" w:hAnsi="Times New Roman"/>
          <w:sz w:val="28"/>
          <w:szCs w:val="28"/>
          <w:lang w:val="ru-RU"/>
        </w:rPr>
        <w:t>.......</w:t>
      </w:r>
      <w:r>
        <w:rPr>
          <w:rFonts w:ascii="Times New Roman" w:hAnsi="Times New Roman"/>
          <w:sz w:val="28"/>
          <w:szCs w:val="28"/>
          <w:lang w:val="uk-UA"/>
        </w:rPr>
        <w:t>..........67</w:t>
      </w:r>
    </w:p>
    <w:p w:rsidR="005E7354" w:rsidRPr="00FB46FF" w:rsidRDefault="005E7354" w:rsidP="006A2849">
      <w:pPr>
        <w:rPr>
          <w:sz w:val="28"/>
          <w:szCs w:val="28"/>
          <w:lang w:val="uk-UA"/>
        </w:rPr>
      </w:pPr>
      <w:r w:rsidRPr="00FB46FF">
        <w:rPr>
          <w:sz w:val="28"/>
          <w:szCs w:val="28"/>
          <w:lang w:val="uk-UA"/>
        </w:rPr>
        <w:t xml:space="preserve">                            </w:t>
      </w:r>
    </w:p>
    <w:p w:rsidR="005E7354" w:rsidRPr="00FB46FF" w:rsidRDefault="005E7354" w:rsidP="004F04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5E7354" w:rsidRPr="00FB46FF" w:rsidRDefault="005E7354" w:rsidP="00975D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sectPr w:rsidR="005E7354" w:rsidRPr="00FB46FF" w:rsidSect="00EA256A">
      <w:footerReference w:type="default" r:id="rId10"/>
      <w:footerReference w:type="first" r:id="rId11"/>
      <w:pgSz w:w="11906" w:h="16838" w:code="9"/>
      <w:pgMar w:top="567" w:right="567" w:bottom="426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7354" w:rsidRDefault="005E7354" w:rsidP="00270FAE">
      <w:pPr>
        <w:spacing w:after="0" w:line="240" w:lineRule="auto"/>
      </w:pPr>
      <w:r>
        <w:separator/>
      </w:r>
    </w:p>
  </w:endnote>
  <w:endnote w:type="continuationSeparator" w:id="0">
    <w:p w:rsidR="005E7354" w:rsidRDefault="005E7354" w:rsidP="00270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354" w:rsidRDefault="005E7354">
    <w:pPr>
      <w:pStyle w:val="Footer"/>
      <w:jc w:val="center"/>
    </w:pPr>
    <w:fldSimple w:instr=" PAGE   \* MERGEFORMAT ">
      <w:r>
        <w:rPr>
          <w:noProof/>
        </w:rPr>
        <w:t>2</w:t>
      </w:r>
    </w:fldSimple>
  </w:p>
  <w:p w:rsidR="005E7354" w:rsidRDefault="005E735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354" w:rsidRDefault="005E7354">
    <w:pPr>
      <w:pStyle w:val="Footer"/>
      <w:jc w:val="center"/>
    </w:pPr>
  </w:p>
  <w:p w:rsidR="005E7354" w:rsidRDefault="005E735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7354" w:rsidRDefault="005E7354" w:rsidP="00270FAE">
      <w:pPr>
        <w:spacing w:after="0" w:line="240" w:lineRule="auto"/>
      </w:pPr>
      <w:r>
        <w:separator/>
      </w:r>
    </w:p>
  </w:footnote>
  <w:footnote w:type="continuationSeparator" w:id="0">
    <w:p w:rsidR="005E7354" w:rsidRDefault="005E7354" w:rsidP="00270F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61441"/>
    <w:multiLevelType w:val="hybridMultilevel"/>
    <w:tmpl w:val="A5F2A13C"/>
    <w:lvl w:ilvl="0" w:tplc="042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1863279"/>
    <w:multiLevelType w:val="hybridMultilevel"/>
    <w:tmpl w:val="4A82E1D2"/>
    <w:lvl w:ilvl="0" w:tplc="042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351663F"/>
    <w:multiLevelType w:val="hybridMultilevel"/>
    <w:tmpl w:val="B44A0BE4"/>
    <w:lvl w:ilvl="0" w:tplc="042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3F86BF1"/>
    <w:multiLevelType w:val="hybridMultilevel"/>
    <w:tmpl w:val="1AB87F70"/>
    <w:lvl w:ilvl="0" w:tplc="042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429453D"/>
    <w:multiLevelType w:val="hybridMultilevel"/>
    <w:tmpl w:val="E25C93EC"/>
    <w:lvl w:ilvl="0" w:tplc="D840D242">
      <w:start w:val="1"/>
      <w:numFmt w:val="decimal"/>
      <w:lvlText w:val="%1)"/>
      <w:lvlJc w:val="left"/>
      <w:pPr>
        <w:ind w:left="1125" w:hanging="360"/>
      </w:pPr>
      <w:rPr>
        <w:rFonts w:cs="Times New Roman" w:hint="default"/>
      </w:rPr>
    </w:lvl>
    <w:lvl w:ilvl="1" w:tplc="042E0019" w:tentative="1">
      <w:start w:val="1"/>
      <w:numFmt w:val="lowerLetter"/>
      <w:lvlText w:val="%2."/>
      <w:lvlJc w:val="left"/>
      <w:pPr>
        <w:ind w:left="1845" w:hanging="360"/>
      </w:pPr>
      <w:rPr>
        <w:rFonts w:cs="Times New Roman"/>
      </w:rPr>
    </w:lvl>
    <w:lvl w:ilvl="2" w:tplc="042E001B" w:tentative="1">
      <w:start w:val="1"/>
      <w:numFmt w:val="lowerRoman"/>
      <w:lvlText w:val="%3."/>
      <w:lvlJc w:val="right"/>
      <w:pPr>
        <w:ind w:left="2565" w:hanging="180"/>
      </w:pPr>
      <w:rPr>
        <w:rFonts w:cs="Times New Roman"/>
      </w:rPr>
    </w:lvl>
    <w:lvl w:ilvl="3" w:tplc="042E000F" w:tentative="1">
      <w:start w:val="1"/>
      <w:numFmt w:val="decimal"/>
      <w:lvlText w:val="%4."/>
      <w:lvlJc w:val="left"/>
      <w:pPr>
        <w:ind w:left="3285" w:hanging="360"/>
      </w:pPr>
      <w:rPr>
        <w:rFonts w:cs="Times New Roman"/>
      </w:rPr>
    </w:lvl>
    <w:lvl w:ilvl="4" w:tplc="042E0019" w:tentative="1">
      <w:start w:val="1"/>
      <w:numFmt w:val="lowerLetter"/>
      <w:lvlText w:val="%5."/>
      <w:lvlJc w:val="left"/>
      <w:pPr>
        <w:ind w:left="4005" w:hanging="360"/>
      </w:pPr>
      <w:rPr>
        <w:rFonts w:cs="Times New Roman"/>
      </w:rPr>
    </w:lvl>
    <w:lvl w:ilvl="5" w:tplc="042E001B" w:tentative="1">
      <w:start w:val="1"/>
      <w:numFmt w:val="lowerRoman"/>
      <w:lvlText w:val="%6."/>
      <w:lvlJc w:val="right"/>
      <w:pPr>
        <w:ind w:left="4725" w:hanging="180"/>
      </w:pPr>
      <w:rPr>
        <w:rFonts w:cs="Times New Roman"/>
      </w:rPr>
    </w:lvl>
    <w:lvl w:ilvl="6" w:tplc="042E000F" w:tentative="1">
      <w:start w:val="1"/>
      <w:numFmt w:val="decimal"/>
      <w:lvlText w:val="%7."/>
      <w:lvlJc w:val="left"/>
      <w:pPr>
        <w:ind w:left="5445" w:hanging="360"/>
      </w:pPr>
      <w:rPr>
        <w:rFonts w:cs="Times New Roman"/>
      </w:rPr>
    </w:lvl>
    <w:lvl w:ilvl="7" w:tplc="042E0019" w:tentative="1">
      <w:start w:val="1"/>
      <w:numFmt w:val="lowerLetter"/>
      <w:lvlText w:val="%8."/>
      <w:lvlJc w:val="left"/>
      <w:pPr>
        <w:ind w:left="6165" w:hanging="360"/>
      </w:pPr>
      <w:rPr>
        <w:rFonts w:cs="Times New Roman"/>
      </w:rPr>
    </w:lvl>
    <w:lvl w:ilvl="8" w:tplc="042E001B" w:tentative="1">
      <w:start w:val="1"/>
      <w:numFmt w:val="lowerRoman"/>
      <w:lvlText w:val="%9."/>
      <w:lvlJc w:val="right"/>
      <w:pPr>
        <w:ind w:left="6885" w:hanging="180"/>
      </w:pPr>
      <w:rPr>
        <w:rFonts w:cs="Times New Roman"/>
      </w:rPr>
    </w:lvl>
  </w:abstractNum>
  <w:abstractNum w:abstractNumId="5">
    <w:nsid w:val="061740FD"/>
    <w:multiLevelType w:val="hybridMultilevel"/>
    <w:tmpl w:val="C79C2108"/>
    <w:lvl w:ilvl="0" w:tplc="042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6714060"/>
    <w:multiLevelType w:val="hybridMultilevel"/>
    <w:tmpl w:val="C0A4F692"/>
    <w:lvl w:ilvl="0" w:tplc="042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AF17B3E"/>
    <w:multiLevelType w:val="hybridMultilevel"/>
    <w:tmpl w:val="B4F23E34"/>
    <w:lvl w:ilvl="0" w:tplc="042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E6D184D"/>
    <w:multiLevelType w:val="hybridMultilevel"/>
    <w:tmpl w:val="D9BED716"/>
    <w:lvl w:ilvl="0" w:tplc="042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0F333E97"/>
    <w:multiLevelType w:val="hybridMultilevel"/>
    <w:tmpl w:val="391A1784"/>
    <w:lvl w:ilvl="0" w:tplc="B630C5B4">
      <w:start w:val="1"/>
      <w:numFmt w:val="decimal"/>
      <w:lvlText w:val="%1)"/>
      <w:lvlJc w:val="left"/>
      <w:pPr>
        <w:ind w:left="1920" w:hanging="360"/>
      </w:pPr>
      <w:rPr>
        <w:rFonts w:cs="Times New Roman" w:hint="default"/>
      </w:rPr>
    </w:lvl>
    <w:lvl w:ilvl="1" w:tplc="042E0019" w:tentative="1">
      <w:start w:val="1"/>
      <w:numFmt w:val="lowerLetter"/>
      <w:lvlText w:val="%2."/>
      <w:lvlJc w:val="left"/>
      <w:pPr>
        <w:ind w:left="2640" w:hanging="360"/>
      </w:pPr>
      <w:rPr>
        <w:rFonts w:cs="Times New Roman"/>
      </w:rPr>
    </w:lvl>
    <w:lvl w:ilvl="2" w:tplc="042E001B" w:tentative="1">
      <w:start w:val="1"/>
      <w:numFmt w:val="lowerRoman"/>
      <w:lvlText w:val="%3."/>
      <w:lvlJc w:val="right"/>
      <w:pPr>
        <w:ind w:left="3360" w:hanging="180"/>
      </w:pPr>
      <w:rPr>
        <w:rFonts w:cs="Times New Roman"/>
      </w:rPr>
    </w:lvl>
    <w:lvl w:ilvl="3" w:tplc="042E000F" w:tentative="1">
      <w:start w:val="1"/>
      <w:numFmt w:val="decimal"/>
      <w:lvlText w:val="%4."/>
      <w:lvlJc w:val="left"/>
      <w:pPr>
        <w:ind w:left="4080" w:hanging="360"/>
      </w:pPr>
      <w:rPr>
        <w:rFonts w:cs="Times New Roman"/>
      </w:rPr>
    </w:lvl>
    <w:lvl w:ilvl="4" w:tplc="042E0019" w:tentative="1">
      <w:start w:val="1"/>
      <w:numFmt w:val="lowerLetter"/>
      <w:lvlText w:val="%5."/>
      <w:lvlJc w:val="left"/>
      <w:pPr>
        <w:ind w:left="4800" w:hanging="360"/>
      </w:pPr>
      <w:rPr>
        <w:rFonts w:cs="Times New Roman"/>
      </w:rPr>
    </w:lvl>
    <w:lvl w:ilvl="5" w:tplc="042E001B" w:tentative="1">
      <w:start w:val="1"/>
      <w:numFmt w:val="lowerRoman"/>
      <w:lvlText w:val="%6."/>
      <w:lvlJc w:val="right"/>
      <w:pPr>
        <w:ind w:left="5520" w:hanging="180"/>
      </w:pPr>
      <w:rPr>
        <w:rFonts w:cs="Times New Roman"/>
      </w:rPr>
    </w:lvl>
    <w:lvl w:ilvl="6" w:tplc="042E000F" w:tentative="1">
      <w:start w:val="1"/>
      <w:numFmt w:val="decimal"/>
      <w:lvlText w:val="%7."/>
      <w:lvlJc w:val="left"/>
      <w:pPr>
        <w:ind w:left="6240" w:hanging="360"/>
      </w:pPr>
      <w:rPr>
        <w:rFonts w:cs="Times New Roman"/>
      </w:rPr>
    </w:lvl>
    <w:lvl w:ilvl="7" w:tplc="042E0019" w:tentative="1">
      <w:start w:val="1"/>
      <w:numFmt w:val="lowerLetter"/>
      <w:lvlText w:val="%8."/>
      <w:lvlJc w:val="left"/>
      <w:pPr>
        <w:ind w:left="6960" w:hanging="360"/>
      </w:pPr>
      <w:rPr>
        <w:rFonts w:cs="Times New Roman"/>
      </w:rPr>
    </w:lvl>
    <w:lvl w:ilvl="8" w:tplc="042E001B" w:tentative="1">
      <w:start w:val="1"/>
      <w:numFmt w:val="lowerRoman"/>
      <w:lvlText w:val="%9."/>
      <w:lvlJc w:val="right"/>
      <w:pPr>
        <w:ind w:left="7680" w:hanging="180"/>
      </w:pPr>
      <w:rPr>
        <w:rFonts w:cs="Times New Roman"/>
      </w:rPr>
    </w:lvl>
  </w:abstractNum>
  <w:abstractNum w:abstractNumId="10">
    <w:nsid w:val="12D9452F"/>
    <w:multiLevelType w:val="hybridMultilevel"/>
    <w:tmpl w:val="7E6204D0"/>
    <w:lvl w:ilvl="0" w:tplc="042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4885ECB"/>
    <w:multiLevelType w:val="hybridMultilevel"/>
    <w:tmpl w:val="EFE27266"/>
    <w:lvl w:ilvl="0" w:tplc="6F58DB42">
      <w:start w:val="1"/>
      <w:numFmt w:val="decimal"/>
      <w:lvlText w:val="%1)"/>
      <w:lvlJc w:val="left"/>
      <w:pPr>
        <w:ind w:left="1920" w:hanging="360"/>
      </w:pPr>
      <w:rPr>
        <w:rFonts w:cs="Times New Roman" w:hint="default"/>
      </w:rPr>
    </w:lvl>
    <w:lvl w:ilvl="1" w:tplc="042E0019" w:tentative="1">
      <w:start w:val="1"/>
      <w:numFmt w:val="lowerLetter"/>
      <w:lvlText w:val="%2."/>
      <w:lvlJc w:val="left"/>
      <w:pPr>
        <w:ind w:left="2640" w:hanging="360"/>
      </w:pPr>
      <w:rPr>
        <w:rFonts w:cs="Times New Roman"/>
      </w:rPr>
    </w:lvl>
    <w:lvl w:ilvl="2" w:tplc="042E001B" w:tentative="1">
      <w:start w:val="1"/>
      <w:numFmt w:val="lowerRoman"/>
      <w:lvlText w:val="%3."/>
      <w:lvlJc w:val="right"/>
      <w:pPr>
        <w:ind w:left="3360" w:hanging="180"/>
      </w:pPr>
      <w:rPr>
        <w:rFonts w:cs="Times New Roman"/>
      </w:rPr>
    </w:lvl>
    <w:lvl w:ilvl="3" w:tplc="042E000F" w:tentative="1">
      <w:start w:val="1"/>
      <w:numFmt w:val="decimal"/>
      <w:lvlText w:val="%4."/>
      <w:lvlJc w:val="left"/>
      <w:pPr>
        <w:ind w:left="4080" w:hanging="360"/>
      </w:pPr>
      <w:rPr>
        <w:rFonts w:cs="Times New Roman"/>
      </w:rPr>
    </w:lvl>
    <w:lvl w:ilvl="4" w:tplc="042E0019" w:tentative="1">
      <w:start w:val="1"/>
      <w:numFmt w:val="lowerLetter"/>
      <w:lvlText w:val="%5."/>
      <w:lvlJc w:val="left"/>
      <w:pPr>
        <w:ind w:left="4800" w:hanging="360"/>
      </w:pPr>
      <w:rPr>
        <w:rFonts w:cs="Times New Roman"/>
      </w:rPr>
    </w:lvl>
    <w:lvl w:ilvl="5" w:tplc="042E001B" w:tentative="1">
      <w:start w:val="1"/>
      <w:numFmt w:val="lowerRoman"/>
      <w:lvlText w:val="%6."/>
      <w:lvlJc w:val="right"/>
      <w:pPr>
        <w:ind w:left="5520" w:hanging="180"/>
      </w:pPr>
      <w:rPr>
        <w:rFonts w:cs="Times New Roman"/>
      </w:rPr>
    </w:lvl>
    <w:lvl w:ilvl="6" w:tplc="042E000F" w:tentative="1">
      <w:start w:val="1"/>
      <w:numFmt w:val="decimal"/>
      <w:lvlText w:val="%7."/>
      <w:lvlJc w:val="left"/>
      <w:pPr>
        <w:ind w:left="6240" w:hanging="360"/>
      </w:pPr>
      <w:rPr>
        <w:rFonts w:cs="Times New Roman"/>
      </w:rPr>
    </w:lvl>
    <w:lvl w:ilvl="7" w:tplc="042E0019" w:tentative="1">
      <w:start w:val="1"/>
      <w:numFmt w:val="lowerLetter"/>
      <w:lvlText w:val="%8."/>
      <w:lvlJc w:val="left"/>
      <w:pPr>
        <w:ind w:left="6960" w:hanging="360"/>
      </w:pPr>
      <w:rPr>
        <w:rFonts w:cs="Times New Roman"/>
      </w:rPr>
    </w:lvl>
    <w:lvl w:ilvl="8" w:tplc="042E001B" w:tentative="1">
      <w:start w:val="1"/>
      <w:numFmt w:val="lowerRoman"/>
      <w:lvlText w:val="%9."/>
      <w:lvlJc w:val="right"/>
      <w:pPr>
        <w:ind w:left="7680" w:hanging="180"/>
      </w:pPr>
      <w:rPr>
        <w:rFonts w:cs="Times New Roman"/>
      </w:rPr>
    </w:lvl>
  </w:abstractNum>
  <w:abstractNum w:abstractNumId="12">
    <w:nsid w:val="154F2D04"/>
    <w:multiLevelType w:val="hybridMultilevel"/>
    <w:tmpl w:val="391A1784"/>
    <w:lvl w:ilvl="0" w:tplc="B630C5B4">
      <w:start w:val="1"/>
      <w:numFmt w:val="decimal"/>
      <w:lvlText w:val="%1)"/>
      <w:lvlJc w:val="left"/>
      <w:pPr>
        <w:ind w:left="1920" w:hanging="360"/>
      </w:pPr>
      <w:rPr>
        <w:rFonts w:cs="Times New Roman" w:hint="default"/>
      </w:rPr>
    </w:lvl>
    <w:lvl w:ilvl="1" w:tplc="042E0019" w:tentative="1">
      <w:start w:val="1"/>
      <w:numFmt w:val="lowerLetter"/>
      <w:lvlText w:val="%2."/>
      <w:lvlJc w:val="left"/>
      <w:pPr>
        <w:ind w:left="2640" w:hanging="360"/>
      </w:pPr>
      <w:rPr>
        <w:rFonts w:cs="Times New Roman"/>
      </w:rPr>
    </w:lvl>
    <w:lvl w:ilvl="2" w:tplc="042E001B" w:tentative="1">
      <w:start w:val="1"/>
      <w:numFmt w:val="lowerRoman"/>
      <w:lvlText w:val="%3."/>
      <w:lvlJc w:val="right"/>
      <w:pPr>
        <w:ind w:left="3360" w:hanging="180"/>
      </w:pPr>
      <w:rPr>
        <w:rFonts w:cs="Times New Roman"/>
      </w:rPr>
    </w:lvl>
    <w:lvl w:ilvl="3" w:tplc="042E000F" w:tentative="1">
      <w:start w:val="1"/>
      <w:numFmt w:val="decimal"/>
      <w:lvlText w:val="%4."/>
      <w:lvlJc w:val="left"/>
      <w:pPr>
        <w:ind w:left="4080" w:hanging="360"/>
      </w:pPr>
      <w:rPr>
        <w:rFonts w:cs="Times New Roman"/>
      </w:rPr>
    </w:lvl>
    <w:lvl w:ilvl="4" w:tplc="042E0019" w:tentative="1">
      <w:start w:val="1"/>
      <w:numFmt w:val="lowerLetter"/>
      <w:lvlText w:val="%5."/>
      <w:lvlJc w:val="left"/>
      <w:pPr>
        <w:ind w:left="4800" w:hanging="360"/>
      </w:pPr>
      <w:rPr>
        <w:rFonts w:cs="Times New Roman"/>
      </w:rPr>
    </w:lvl>
    <w:lvl w:ilvl="5" w:tplc="042E001B" w:tentative="1">
      <w:start w:val="1"/>
      <w:numFmt w:val="lowerRoman"/>
      <w:lvlText w:val="%6."/>
      <w:lvlJc w:val="right"/>
      <w:pPr>
        <w:ind w:left="5520" w:hanging="180"/>
      </w:pPr>
      <w:rPr>
        <w:rFonts w:cs="Times New Roman"/>
      </w:rPr>
    </w:lvl>
    <w:lvl w:ilvl="6" w:tplc="042E000F" w:tentative="1">
      <w:start w:val="1"/>
      <w:numFmt w:val="decimal"/>
      <w:lvlText w:val="%7."/>
      <w:lvlJc w:val="left"/>
      <w:pPr>
        <w:ind w:left="6240" w:hanging="360"/>
      </w:pPr>
      <w:rPr>
        <w:rFonts w:cs="Times New Roman"/>
      </w:rPr>
    </w:lvl>
    <w:lvl w:ilvl="7" w:tplc="042E0019" w:tentative="1">
      <w:start w:val="1"/>
      <w:numFmt w:val="lowerLetter"/>
      <w:lvlText w:val="%8."/>
      <w:lvlJc w:val="left"/>
      <w:pPr>
        <w:ind w:left="6960" w:hanging="360"/>
      </w:pPr>
      <w:rPr>
        <w:rFonts w:cs="Times New Roman"/>
      </w:rPr>
    </w:lvl>
    <w:lvl w:ilvl="8" w:tplc="042E001B" w:tentative="1">
      <w:start w:val="1"/>
      <w:numFmt w:val="lowerRoman"/>
      <w:lvlText w:val="%9."/>
      <w:lvlJc w:val="right"/>
      <w:pPr>
        <w:ind w:left="7680" w:hanging="180"/>
      </w:pPr>
      <w:rPr>
        <w:rFonts w:cs="Times New Roman"/>
      </w:rPr>
    </w:lvl>
  </w:abstractNum>
  <w:abstractNum w:abstractNumId="13">
    <w:nsid w:val="16503463"/>
    <w:multiLevelType w:val="hybridMultilevel"/>
    <w:tmpl w:val="73CE21BE"/>
    <w:lvl w:ilvl="0" w:tplc="042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6F61B8E"/>
    <w:multiLevelType w:val="hybridMultilevel"/>
    <w:tmpl w:val="21984BFC"/>
    <w:lvl w:ilvl="0" w:tplc="042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B716A83"/>
    <w:multiLevelType w:val="hybridMultilevel"/>
    <w:tmpl w:val="FE2C75AE"/>
    <w:lvl w:ilvl="0" w:tplc="042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1DB600BB"/>
    <w:multiLevelType w:val="hybridMultilevel"/>
    <w:tmpl w:val="B45CE610"/>
    <w:lvl w:ilvl="0" w:tplc="953CB358">
      <w:start w:val="1"/>
      <w:numFmt w:val="decimal"/>
      <w:lvlText w:val="%1)"/>
      <w:lvlJc w:val="left"/>
      <w:pPr>
        <w:ind w:left="1125" w:hanging="360"/>
      </w:pPr>
      <w:rPr>
        <w:rFonts w:cs="Times New Roman" w:hint="default"/>
      </w:rPr>
    </w:lvl>
    <w:lvl w:ilvl="1" w:tplc="042E0019" w:tentative="1">
      <w:start w:val="1"/>
      <w:numFmt w:val="lowerLetter"/>
      <w:lvlText w:val="%2."/>
      <w:lvlJc w:val="left"/>
      <w:pPr>
        <w:ind w:left="1845" w:hanging="360"/>
      </w:pPr>
      <w:rPr>
        <w:rFonts w:cs="Times New Roman"/>
      </w:rPr>
    </w:lvl>
    <w:lvl w:ilvl="2" w:tplc="042E001B" w:tentative="1">
      <w:start w:val="1"/>
      <w:numFmt w:val="lowerRoman"/>
      <w:lvlText w:val="%3."/>
      <w:lvlJc w:val="right"/>
      <w:pPr>
        <w:ind w:left="2565" w:hanging="180"/>
      </w:pPr>
      <w:rPr>
        <w:rFonts w:cs="Times New Roman"/>
      </w:rPr>
    </w:lvl>
    <w:lvl w:ilvl="3" w:tplc="042E000F" w:tentative="1">
      <w:start w:val="1"/>
      <w:numFmt w:val="decimal"/>
      <w:lvlText w:val="%4."/>
      <w:lvlJc w:val="left"/>
      <w:pPr>
        <w:ind w:left="3285" w:hanging="360"/>
      </w:pPr>
      <w:rPr>
        <w:rFonts w:cs="Times New Roman"/>
      </w:rPr>
    </w:lvl>
    <w:lvl w:ilvl="4" w:tplc="042E0019" w:tentative="1">
      <w:start w:val="1"/>
      <w:numFmt w:val="lowerLetter"/>
      <w:lvlText w:val="%5."/>
      <w:lvlJc w:val="left"/>
      <w:pPr>
        <w:ind w:left="4005" w:hanging="360"/>
      </w:pPr>
      <w:rPr>
        <w:rFonts w:cs="Times New Roman"/>
      </w:rPr>
    </w:lvl>
    <w:lvl w:ilvl="5" w:tplc="042E001B" w:tentative="1">
      <w:start w:val="1"/>
      <w:numFmt w:val="lowerRoman"/>
      <w:lvlText w:val="%6."/>
      <w:lvlJc w:val="right"/>
      <w:pPr>
        <w:ind w:left="4725" w:hanging="180"/>
      </w:pPr>
      <w:rPr>
        <w:rFonts w:cs="Times New Roman"/>
      </w:rPr>
    </w:lvl>
    <w:lvl w:ilvl="6" w:tplc="042E000F" w:tentative="1">
      <w:start w:val="1"/>
      <w:numFmt w:val="decimal"/>
      <w:lvlText w:val="%7."/>
      <w:lvlJc w:val="left"/>
      <w:pPr>
        <w:ind w:left="5445" w:hanging="360"/>
      </w:pPr>
      <w:rPr>
        <w:rFonts w:cs="Times New Roman"/>
      </w:rPr>
    </w:lvl>
    <w:lvl w:ilvl="7" w:tplc="042E0019" w:tentative="1">
      <w:start w:val="1"/>
      <w:numFmt w:val="lowerLetter"/>
      <w:lvlText w:val="%8."/>
      <w:lvlJc w:val="left"/>
      <w:pPr>
        <w:ind w:left="6165" w:hanging="360"/>
      </w:pPr>
      <w:rPr>
        <w:rFonts w:cs="Times New Roman"/>
      </w:rPr>
    </w:lvl>
    <w:lvl w:ilvl="8" w:tplc="042E001B" w:tentative="1">
      <w:start w:val="1"/>
      <w:numFmt w:val="lowerRoman"/>
      <w:lvlText w:val="%9."/>
      <w:lvlJc w:val="right"/>
      <w:pPr>
        <w:ind w:left="6885" w:hanging="180"/>
      </w:pPr>
      <w:rPr>
        <w:rFonts w:cs="Times New Roman"/>
      </w:rPr>
    </w:lvl>
  </w:abstractNum>
  <w:abstractNum w:abstractNumId="17">
    <w:nsid w:val="21F03C3E"/>
    <w:multiLevelType w:val="hybridMultilevel"/>
    <w:tmpl w:val="F0405E5E"/>
    <w:lvl w:ilvl="0" w:tplc="042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5CB12E1"/>
    <w:multiLevelType w:val="hybridMultilevel"/>
    <w:tmpl w:val="D3D2C4F4"/>
    <w:lvl w:ilvl="0" w:tplc="042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7CC6ED8"/>
    <w:multiLevelType w:val="hybridMultilevel"/>
    <w:tmpl w:val="295C288C"/>
    <w:lvl w:ilvl="0" w:tplc="042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2E231FE2"/>
    <w:multiLevelType w:val="hybridMultilevel"/>
    <w:tmpl w:val="1444E3B0"/>
    <w:lvl w:ilvl="0" w:tplc="7A22ED08">
      <w:start w:val="1"/>
      <w:numFmt w:val="decimal"/>
      <w:lvlText w:val="%1)"/>
      <w:lvlJc w:val="left"/>
      <w:pPr>
        <w:ind w:left="1920" w:hanging="360"/>
      </w:pPr>
      <w:rPr>
        <w:rFonts w:cs="Times New Roman" w:hint="default"/>
      </w:rPr>
    </w:lvl>
    <w:lvl w:ilvl="1" w:tplc="042E0019" w:tentative="1">
      <w:start w:val="1"/>
      <w:numFmt w:val="lowerLetter"/>
      <w:lvlText w:val="%2."/>
      <w:lvlJc w:val="left"/>
      <w:pPr>
        <w:ind w:left="2640" w:hanging="360"/>
      </w:pPr>
      <w:rPr>
        <w:rFonts w:cs="Times New Roman"/>
      </w:rPr>
    </w:lvl>
    <w:lvl w:ilvl="2" w:tplc="042E001B" w:tentative="1">
      <w:start w:val="1"/>
      <w:numFmt w:val="lowerRoman"/>
      <w:lvlText w:val="%3."/>
      <w:lvlJc w:val="right"/>
      <w:pPr>
        <w:ind w:left="3360" w:hanging="180"/>
      </w:pPr>
      <w:rPr>
        <w:rFonts w:cs="Times New Roman"/>
      </w:rPr>
    </w:lvl>
    <w:lvl w:ilvl="3" w:tplc="042E000F" w:tentative="1">
      <w:start w:val="1"/>
      <w:numFmt w:val="decimal"/>
      <w:lvlText w:val="%4."/>
      <w:lvlJc w:val="left"/>
      <w:pPr>
        <w:ind w:left="4080" w:hanging="360"/>
      </w:pPr>
      <w:rPr>
        <w:rFonts w:cs="Times New Roman"/>
      </w:rPr>
    </w:lvl>
    <w:lvl w:ilvl="4" w:tplc="042E0019" w:tentative="1">
      <w:start w:val="1"/>
      <w:numFmt w:val="lowerLetter"/>
      <w:lvlText w:val="%5."/>
      <w:lvlJc w:val="left"/>
      <w:pPr>
        <w:ind w:left="4800" w:hanging="360"/>
      </w:pPr>
      <w:rPr>
        <w:rFonts w:cs="Times New Roman"/>
      </w:rPr>
    </w:lvl>
    <w:lvl w:ilvl="5" w:tplc="042E001B" w:tentative="1">
      <w:start w:val="1"/>
      <w:numFmt w:val="lowerRoman"/>
      <w:lvlText w:val="%6."/>
      <w:lvlJc w:val="right"/>
      <w:pPr>
        <w:ind w:left="5520" w:hanging="180"/>
      </w:pPr>
      <w:rPr>
        <w:rFonts w:cs="Times New Roman"/>
      </w:rPr>
    </w:lvl>
    <w:lvl w:ilvl="6" w:tplc="042E000F" w:tentative="1">
      <w:start w:val="1"/>
      <w:numFmt w:val="decimal"/>
      <w:lvlText w:val="%7."/>
      <w:lvlJc w:val="left"/>
      <w:pPr>
        <w:ind w:left="6240" w:hanging="360"/>
      </w:pPr>
      <w:rPr>
        <w:rFonts w:cs="Times New Roman"/>
      </w:rPr>
    </w:lvl>
    <w:lvl w:ilvl="7" w:tplc="042E0019" w:tentative="1">
      <w:start w:val="1"/>
      <w:numFmt w:val="lowerLetter"/>
      <w:lvlText w:val="%8."/>
      <w:lvlJc w:val="left"/>
      <w:pPr>
        <w:ind w:left="6960" w:hanging="360"/>
      </w:pPr>
      <w:rPr>
        <w:rFonts w:cs="Times New Roman"/>
      </w:rPr>
    </w:lvl>
    <w:lvl w:ilvl="8" w:tplc="042E001B" w:tentative="1">
      <w:start w:val="1"/>
      <w:numFmt w:val="lowerRoman"/>
      <w:lvlText w:val="%9."/>
      <w:lvlJc w:val="right"/>
      <w:pPr>
        <w:ind w:left="7680" w:hanging="180"/>
      </w:pPr>
      <w:rPr>
        <w:rFonts w:cs="Times New Roman"/>
      </w:rPr>
    </w:lvl>
  </w:abstractNum>
  <w:abstractNum w:abstractNumId="21">
    <w:nsid w:val="3E6F5CEB"/>
    <w:multiLevelType w:val="hybridMultilevel"/>
    <w:tmpl w:val="E1260414"/>
    <w:lvl w:ilvl="0" w:tplc="042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EAD2599"/>
    <w:multiLevelType w:val="hybridMultilevel"/>
    <w:tmpl w:val="92C07E7E"/>
    <w:lvl w:ilvl="0" w:tplc="042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6044D03"/>
    <w:multiLevelType w:val="hybridMultilevel"/>
    <w:tmpl w:val="057E069C"/>
    <w:lvl w:ilvl="0" w:tplc="042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77061B7"/>
    <w:multiLevelType w:val="hybridMultilevel"/>
    <w:tmpl w:val="B22A85D4"/>
    <w:lvl w:ilvl="0" w:tplc="042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878587D"/>
    <w:multiLevelType w:val="hybridMultilevel"/>
    <w:tmpl w:val="A132AD50"/>
    <w:lvl w:ilvl="0" w:tplc="042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E846F11"/>
    <w:multiLevelType w:val="hybridMultilevel"/>
    <w:tmpl w:val="2C30AC8A"/>
    <w:lvl w:ilvl="0" w:tplc="042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F6646E5"/>
    <w:multiLevelType w:val="hybridMultilevel"/>
    <w:tmpl w:val="EFC27BF0"/>
    <w:lvl w:ilvl="0" w:tplc="042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749662C"/>
    <w:multiLevelType w:val="hybridMultilevel"/>
    <w:tmpl w:val="1CFA036E"/>
    <w:lvl w:ilvl="0" w:tplc="042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D4034E8"/>
    <w:multiLevelType w:val="hybridMultilevel"/>
    <w:tmpl w:val="2B0E12DE"/>
    <w:lvl w:ilvl="0" w:tplc="042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36850EB"/>
    <w:multiLevelType w:val="hybridMultilevel"/>
    <w:tmpl w:val="6114B294"/>
    <w:lvl w:ilvl="0" w:tplc="042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53A3ECF"/>
    <w:multiLevelType w:val="hybridMultilevel"/>
    <w:tmpl w:val="927E82DE"/>
    <w:lvl w:ilvl="0" w:tplc="042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811164C"/>
    <w:multiLevelType w:val="hybridMultilevel"/>
    <w:tmpl w:val="391A1784"/>
    <w:lvl w:ilvl="0" w:tplc="B630C5B4">
      <w:start w:val="1"/>
      <w:numFmt w:val="decimal"/>
      <w:lvlText w:val="%1)"/>
      <w:lvlJc w:val="left"/>
      <w:pPr>
        <w:ind w:left="1920" w:hanging="360"/>
      </w:pPr>
      <w:rPr>
        <w:rFonts w:cs="Times New Roman" w:hint="default"/>
      </w:rPr>
    </w:lvl>
    <w:lvl w:ilvl="1" w:tplc="042E0019" w:tentative="1">
      <w:start w:val="1"/>
      <w:numFmt w:val="lowerLetter"/>
      <w:lvlText w:val="%2."/>
      <w:lvlJc w:val="left"/>
      <w:pPr>
        <w:ind w:left="2640" w:hanging="360"/>
      </w:pPr>
      <w:rPr>
        <w:rFonts w:cs="Times New Roman"/>
      </w:rPr>
    </w:lvl>
    <w:lvl w:ilvl="2" w:tplc="042E001B" w:tentative="1">
      <w:start w:val="1"/>
      <w:numFmt w:val="lowerRoman"/>
      <w:lvlText w:val="%3."/>
      <w:lvlJc w:val="right"/>
      <w:pPr>
        <w:ind w:left="3360" w:hanging="180"/>
      </w:pPr>
      <w:rPr>
        <w:rFonts w:cs="Times New Roman"/>
      </w:rPr>
    </w:lvl>
    <w:lvl w:ilvl="3" w:tplc="042E000F" w:tentative="1">
      <w:start w:val="1"/>
      <w:numFmt w:val="decimal"/>
      <w:lvlText w:val="%4."/>
      <w:lvlJc w:val="left"/>
      <w:pPr>
        <w:ind w:left="4080" w:hanging="360"/>
      </w:pPr>
      <w:rPr>
        <w:rFonts w:cs="Times New Roman"/>
      </w:rPr>
    </w:lvl>
    <w:lvl w:ilvl="4" w:tplc="042E0019" w:tentative="1">
      <w:start w:val="1"/>
      <w:numFmt w:val="lowerLetter"/>
      <w:lvlText w:val="%5."/>
      <w:lvlJc w:val="left"/>
      <w:pPr>
        <w:ind w:left="4800" w:hanging="360"/>
      </w:pPr>
      <w:rPr>
        <w:rFonts w:cs="Times New Roman"/>
      </w:rPr>
    </w:lvl>
    <w:lvl w:ilvl="5" w:tplc="042E001B" w:tentative="1">
      <w:start w:val="1"/>
      <w:numFmt w:val="lowerRoman"/>
      <w:lvlText w:val="%6."/>
      <w:lvlJc w:val="right"/>
      <w:pPr>
        <w:ind w:left="5520" w:hanging="180"/>
      </w:pPr>
      <w:rPr>
        <w:rFonts w:cs="Times New Roman"/>
      </w:rPr>
    </w:lvl>
    <w:lvl w:ilvl="6" w:tplc="042E000F" w:tentative="1">
      <w:start w:val="1"/>
      <w:numFmt w:val="decimal"/>
      <w:lvlText w:val="%7."/>
      <w:lvlJc w:val="left"/>
      <w:pPr>
        <w:ind w:left="6240" w:hanging="360"/>
      </w:pPr>
      <w:rPr>
        <w:rFonts w:cs="Times New Roman"/>
      </w:rPr>
    </w:lvl>
    <w:lvl w:ilvl="7" w:tplc="042E0019" w:tentative="1">
      <w:start w:val="1"/>
      <w:numFmt w:val="lowerLetter"/>
      <w:lvlText w:val="%8."/>
      <w:lvlJc w:val="left"/>
      <w:pPr>
        <w:ind w:left="6960" w:hanging="360"/>
      </w:pPr>
      <w:rPr>
        <w:rFonts w:cs="Times New Roman"/>
      </w:rPr>
    </w:lvl>
    <w:lvl w:ilvl="8" w:tplc="042E001B" w:tentative="1">
      <w:start w:val="1"/>
      <w:numFmt w:val="lowerRoman"/>
      <w:lvlText w:val="%9."/>
      <w:lvlJc w:val="right"/>
      <w:pPr>
        <w:ind w:left="7680" w:hanging="180"/>
      </w:pPr>
      <w:rPr>
        <w:rFonts w:cs="Times New Roman"/>
      </w:rPr>
    </w:lvl>
  </w:abstractNum>
  <w:abstractNum w:abstractNumId="33">
    <w:nsid w:val="6C1A6C5F"/>
    <w:multiLevelType w:val="hybridMultilevel"/>
    <w:tmpl w:val="8AB23728"/>
    <w:lvl w:ilvl="0" w:tplc="042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1173EFA"/>
    <w:multiLevelType w:val="hybridMultilevel"/>
    <w:tmpl w:val="410CE898"/>
    <w:lvl w:ilvl="0" w:tplc="042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14D7584"/>
    <w:multiLevelType w:val="hybridMultilevel"/>
    <w:tmpl w:val="FF261D92"/>
    <w:lvl w:ilvl="0" w:tplc="042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2044E9A"/>
    <w:multiLevelType w:val="hybridMultilevel"/>
    <w:tmpl w:val="0302A364"/>
    <w:lvl w:ilvl="0" w:tplc="042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3CA60AE"/>
    <w:multiLevelType w:val="hybridMultilevel"/>
    <w:tmpl w:val="C4627D3E"/>
    <w:lvl w:ilvl="0" w:tplc="042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3E4330B"/>
    <w:multiLevelType w:val="hybridMultilevel"/>
    <w:tmpl w:val="521C633C"/>
    <w:lvl w:ilvl="0" w:tplc="042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62E2019"/>
    <w:multiLevelType w:val="hybridMultilevel"/>
    <w:tmpl w:val="391A1784"/>
    <w:lvl w:ilvl="0" w:tplc="B630C5B4">
      <w:start w:val="1"/>
      <w:numFmt w:val="decimal"/>
      <w:lvlText w:val="%1)"/>
      <w:lvlJc w:val="left"/>
      <w:pPr>
        <w:ind w:left="1920" w:hanging="360"/>
      </w:pPr>
      <w:rPr>
        <w:rFonts w:cs="Times New Roman" w:hint="default"/>
      </w:rPr>
    </w:lvl>
    <w:lvl w:ilvl="1" w:tplc="042E0019" w:tentative="1">
      <w:start w:val="1"/>
      <w:numFmt w:val="lowerLetter"/>
      <w:lvlText w:val="%2."/>
      <w:lvlJc w:val="left"/>
      <w:pPr>
        <w:ind w:left="2640" w:hanging="360"/>
      </w:pPr>
      <w:rPr>
        <w:rFonts w:cs="Times New Roman"/>
      </w:rPr>
    </w:lvl>
    <w:lvl w:ilvl="2" w:tplc="042E001B" w:tentative="1">
      <w:start w:val="1"/>
      <w:numFmt w:val="lowerRoman"/>
      <w:lvlText w:val="%3."/>
      <w:lvlJc w:val="right"/>
      <w:pPr>
        <w:ind w:left="3360" w:hanging="180"/>
      </w:pPr>
      <w:rPr>
        <w:rFonts w:cs="Times New Roman"/>
      </w:rPr>
    </w:lvl>
    <w:lvl w:ilvl="3" w:tplc="042E000F" w:tentative="1">
      <w:start w:val="1"/>
      <w:numFmt w:val="decimal"/>
      <w:lvlText w:val="%4."/>
      <w:lvlJc w:val="left"/>
      <w:pPr>
        <w:ind w:left="4080" w:hanging="360"/>
      </w:pPr>
      <w:rPr>
        <w:rFonts w:cs="Times New Roman"/>
      </w:rPr>
    </w:lvl>
    <w:lvl w:ilvl="4" w:tplc="042E0019" w:tentative="1">
      <w:start w:val="1"/>
      <w:numFmt w:val="lowerLetter"/>
      <w:lvlText w:val="%5."/>
      <w:lvlJc w:val="left"/>
      <w:pPr>
        <w:ind w:left="4800" w:hanging="360"/>
      </w:pPr>
      <w:rPr>
        <w:rFonts w:cs="Times New Roman"/>
      </w:rPr>
    </w:lvl>
    <w:lvl w:ilvl="5" w:tplc="042E001B" w:tentative="1">
      <w:start w:val="1"/>
      <w:numFmt w:val="lowerRoman"/>
      <w:lvlText w:val="%6."/>
      <w:lvlJc w:val="right"/>
      <w:pPr>
        <w:ind w:left="5520" w:hanging="180"/>
      </w:pPr>
      <w:rPr>
        <w:rFonts w:cs="Times New Roman"/>
      </w:rPr>
    </w:lvl>
    <w:lvl w:ilvl="6" w:tplc="042E000F" w:tentative="1">
      <w:start w:val="1"/>
      <w:numFmt w:val="decimal"/>
      <w:lvlText w:val="%7."/>
      <w:lvlJc w:val="left"/>
      <w:pPr>
        <w:ind w:left="6240" w:hanging="360"/>
      </w:pPr>
      <w:rPr>
        <w:rFonts w:cs="Times New Roman"/>
      </w:rPr>
    </w:lvl>
    <w:lvl w:ilvl="7" w:tplc="042E0019" w:tentative="1">
      <w:start w:val="1"/>
      <w:numFmt w:val="lowerLetter"/>
      <w:lvlText w:val="%8."/>
      <w:lvlJc w:val="left"/>
      <w:pPr>
        <w:ind w:left="6960" w:hanging="360"/>
      </w:pPr>
      <w:rPr>
        <w:rFonts w:cs="Times New Roman"/>
      </w:rPr>
    </w:lvl>
    <w:lvl w:ilvl="8" w:tplc="042E001B" w:tentative="1">
      <w:start w:val="1"/>
      <w:numFmt w:val="lowerRoman"/>
      <w:lvlText w:val="%9."/>
      <w:lvlJc w:val="right"/>
      <w:pPr>
        <w:ind w:left="7680" w:hanging="180"/>
      </w:pPr>
      <w:rPr>
        <w:rFonts w:cs="Times New Roman"/>
      </w:rPr>
    </w:lvl>
  </w:abstractNum>
  <w:abstractNum w:abstractNumId="40">
    <w:nsid w:val="788E20F1"/>
    <w:multiLevelType w:val="hybridMultilevel"/>
    <w:tmpl w:val="CC64CBE4"/>
    <w:lvl w:ilvl="0" w:tplc="042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A4D3DD7"/>
    <w:multiLevelType w:val="hybridMultilevel"/>
    <w:tmpl w:val="1F2680C2"/>
    <w:lvl w:ilvl="0" w:tplc="042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C260C11"/>
    <w:multiLevelType w:val="hybridMultilevel"/>
    <w:tmpl w:val="91782780"/>
    <w:lvl w:ilvl="0" w:tplc="042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E252C49"/>
    <w:multiLevelType w:val="hybridMultilevel"/>
    <w:tmpl w:val="2E7CDAD6"/>
    <w:lvl w:ilvl="0" w:tplc="042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6"/>
  </w:num>
  <w:num w:numId="2">
    <w:abstractNumId w:val="21"/>
  </w:num>
  <w:num w:numId="3">
    <w:abstractNumId w:val="0"/>
  </w:num>
  <w:num w:numId="4">
    <w:abstractNumId w:val="22"/>
  </w:num>
  <w:num w:numId="5">
    <w:abstractNumId w:val="3"/>
  </w:num>
  <w:num w:numId="6">
    <w:abstractNumId w:val="35"/>
  </w:num>
  <w:num w:numId="7">
    <w:abstractNumId w:val="40"/>
  </w:num>
  <w:num w:numId="8">
    <w:abstractNumId w:val="13"/>
  </w:num>
  <w:num w:numId="9">
    <w:abstractNumId w:val="38"/>
  </w:num>
  <w:num w:numId="10">
    <w:abstractNumId w:val="7"/>
  </w:num>
  <w:num w:numId="11">
    <w:abstractNumId w:val="41"/>
  </w:num>
  <w:num w:numId="12">
    <w:abstractNumId w:val="43"/>
  </w:num>
  <w:num w:numId="13">
    <w:abstractNumId w:val="6"/>
  </w:num>
  <w:num w:numId="14">
    <w:abstractNumId w:val="30"/>
  </w:num>
  <w:num w:numId="15">
    <w:abstractNumId w:val="29"/>
  </w:num>
  <w:num w:numId="16">
    <w:abstractNumId w:val="25"/>
  </w:num>
  <w:num w:numId="17">
    <w:abstractNumId w:val="23"/>
  </w:num>
  <w:num w:numId="18">
    <w:abstractNumId w:val="16"/>
  </w:num>
  <w:num w:numId="19">
    <w:abstractNumId w:val="4"/>
  </w:num>
  <w:num w:numId="20">
    <w:abstractNumId w:val="37"/>
  </w:num>
  <w:num w:numId="21">
    <w:abstractNumId w:val="20"/>
  </w:num>
  <w:num w:numId="22">
    <w:abstractNumId w:val="11"/>
  </w:num>
  <w:num w:numId="23">
    <w:abstractNumId w:val="39"/>
  </w:num>
  <w:num w:numId="24">
    <w:abstractNumId w:val="12"/>
  </w:num>
  <w:num w:numId="25">
    <w:abstractNumId w:val="32"/>
  </w:num>
  <w:num w:numId="26">
    <w:abstractNumId w:val="9"/>
  </w:num>
  <w:num w:numId="27">
    <w:abstractNumId w:val="34"/>
  </w:num>
  <w:num w:numId="28">
    <w:abstractNumId w:val="14"/>
  </w:num>
  <w:num w:numId="29">
    <w:abstractNumId w:val="42"/>
  </w:num>
  <w:num w:numId="30">
    <w:abstractNumId w:val="5"/>
  </w:num>
  <w:num w:numId="31">
    <w:abstractNumId w:val="18"/>
  </w:num>
  <w:num w:numId="32">
    <w:abstractNumId w:val="27"/>
  </w:num>
  <w:num w:numId="33">
    <w:abstractNumId w:val="24"/>
  </w:num>
  <w:num w:numId="34">
    <w:abstractNumId w:val="1"/>
  </w:num>
  <w:num w:numId="35">
    <w:abstractNumId w:val="17"/>
  </w:num>
  <w:num w:numId="36">
    <w:abstractNumId w:val="36"/>
  </w:num>
  <w:num w:numId="37">
    <w:abstractNumId w:val="8"/>
  </w:num>
  <w:num w:numId="38">
    <w:abstractNumId w:val="19"/>
  </w:num>
  <w:num w:numId="39">
    <w:abstractNumId w:val="2"/>
  </w:num>
  <w:num w:numId="40">
    <w:abstractNumId w:val="33"/>
  </w:num>
  <w:num w:numId="41">
    <w:abstractNumId w:val="10"/>
  </w:num>
  <w:num w:numId="42">
    <w:abstractNumId w:val="15"/>
  </w:num>
  <w:num w:numId="43">
    <w:abstractNumId w:val="31"/>
  </w:num>
  <w:num w:numId="44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A0430"/>
    <w:rsid w:val="0000730E"/>
    <w:rsid w:val="00013AB2"/>
    <w:rsid w:val="00044198"/>
    <w:rsid w:val="00081228"/>
    <w:rsid w:val="000902DE"/>
    <w:rsid w:val="0009735B"/>
    <w:rsid w:val="000B076E"/>
    <w:rsid w:val="000B3DAC"/>
    <w:rsid w:val="000B4650"/>
    <w:rsid w:val="000B6117"/>
    <w:rsid w:val="000B6762"/>
    <w:rsid w:val="000D4B93"/>
    <w:rsid w:val="000D7247"/>
    <w:rsid w:val="000E2393"/>
    <w:rsid w:val="000F3137"/>
    <w:rsid w:val="000F505C"/>
    <w:rsid w:val="001010CD"/>
    <w:rsid w:val="00142A5A"/>
    <w:rsid w:val="001575C9"/>
    <w:rsid w:val="00166334"/>
    <w:rsid w:val="00183590"/>
    <w:rsid w:val="00185C0F"/>
    <w:rsid w:val="001B713A"/>
    <w:rsid w:val="001C08B0"/>
    <w:rsid w:val="001D196E"/>
    <w:rsid w:val="001D32C2"/>
    <w:rsid w:val="001F7C9A"/>
    <w:rsid w:val="002023BF"/>
    <w:rsid w:val="00220BE1"/>
    <w:rsid w:val="002263B8"/>
    <w:rsid w:val="002276E5"/>
    <w:rsid w:val="00236089"/>
    <w:rsid w:val="002643F1"/>
    <w:rsid w:val="00266D22"/>
    <w:rsid w:val="00270FAE"/>
    <w:rsid w:val="00296820"/>
    <w:rsid w:val="002A0430"/>
    <w:rsid w:val="002D5C0B"/>
    <w:rsid w:val="002D6DAB"/>
    <w:rsid w:val="002E09E3"/>
    <w:rsid w:val="002E5E93"/>
    <w:rsid w:val="00316860"/>
    <w:rsid w:val="0031745C"/>
    <w:rsid w:val="00355661"/>
    <w:rsid w:val="0039576D"/>
    <w:rsid w:val="003B632D"/>
    <w:rsid w:val="003B6B76"/>
    <w:rsid w:val="003D36F5"/>
    <w:rsid w:val="003E7748"/>
    <w:rsid w:val="00422D3A"/>
    <w:rsid w:val="00431456"/>
    <w:rsid w:val="004357B9"/>
    <w:rsid w:val="00442376"/>
    <w:rsid w:val="00464AFF"/>
    <w:rsid w:val="00475EE9"/>
    <w:rsid w:val="0048496E"/>
    <w:rsid w:val="00484A67"/>
    <w:rsid w:val="004B503D"/>
    <w:rsid w:val="004B6BA2"/>
    <w:rsid w:val="004C389F"/>
    <w:rsid w:val="004C545E"/>
    <w:rsid w:val="004C656B"/>
    <w:rsid w:val="004D2012"/>
    <w:rsid w:val="004D3E08"/>
    <w:rsid w:val="004F046A"/>
    <w:rsid w:val="00501524"/>
    <w:rsid w:val="0050301A"/>
    <w:rsid w:val="00506272"/>
    <w:rsid w:val="00525821"/>
    <w:rsid w:val="0052592B"/>
    <w:rsid w:val="00530CE6"/>
    <w:rsid w:val="0054268C"/>
    <w:rsid w:val="0056442C"/>
    <w:rsid w:val="005764BE"/>
    <w:rsid w:val="005812B0"/>
    <w:rsid w:val="00591328"/>
    <w:rsid w:val="00592B62"/>
    <w:rsid w:val="005958A9"/>
    <w:rsid w:val="005A444A"/>
    <w:rsid w:val="005E1935"/>
    <w:rsid w:val="005E325C"/>
    <w:rsid w:val="005E7354"/>
    <w:rsid w:val="006024CD"/>
    <w:rsid w:val="00621445"/>
    <w:rsid w:val="00627DB1"/>
    <w:rsid w:val="00641113"/>
    <w:rsid w:val="00641555"/>
    <w:rsid w:val="00646494"/>
    <w:rsid w:val="006773BB"/>
    <w:rsid w:val="0068616D"/>
    <w:rsid w:val="0069462D"/>
    <w:rsid w:val="00695240"/>
    <w:rsid w:val="006A0907"/>
    <w:rsid w:val="006A2849"/>
    <w:rsid w:val="006A448F"/>
    <w:rsid w:val="006A7A62"/>
    <w:rsid w:val="006B5C0E"/>
    <w:rsid w:val="006D6ED4"/>
    <w:rsid w:val="006F507D"/>
    <w:rsid w:val="006F6B27"/>
    <w:rsid w:val="00702BCA"/>
    <w:rsid w:val="00711529"/>
    <w:rsid w:val="00715E3B"/>
    <w:rsid w:val="00715EF6"/>
    <w:rsid w:val="00721712"/>
    <w:rsid w:val="00723F85"/>
    <w:rsid w:val="007375CD"/>
    <w:rsid w:val="007452DB"/>
    <w:rsid w:val="00753528"/>
    <w:rsid w:val="00773501"/>
    <w:rsid w:val="00784324"/>
    <w:rsid w:val="00786959"/>
    <w:rsid w:val="00793AEF"/>
    <w:rsid w:val="007A2444"/>
    <w:rsid w:val="007A2B38"/>
    <w:rsid w:val="007B479B"/>
    <w:rsid w:val="007B5F16"/>
    <w:rsid w:val="007C20B7"/>
    <w:rsid w:val="007D3947"/>
    <w:rsid w:val="007E1E46"/>
    <w:rsid w:val="007F047B"/>
    <w:rsid w:val="0081347B"/>
    <w:rsid w:val="00817A47"/>
    <w:rsid w:val="0082600B"/>
    <w:rsid w:val="00846019"/>
    <w:rsid w:val="00847C15"/>
    <w:rsid w:val="00856A42"/>
    <w:rsid w:val="008577C8"/>
    <w:rsid w:val="008628A4"/>
    <w:rsid w:val="00864EA4"/>
    <w:rsid w:val="008705D7"/>
    <w:rsid w:val="008764CC"/>
    <w:rsid w:val="008840C6"/>
    <w:rsid w:val="008A7597"/>
    <w:rsid w:val="008B5796"/>
    <w:rsid w:val="008C1FF4"/>
    <w:rsid w:val="008C3786"/>
    <w:rsid w:val="008D19F1"/>
    <w:rsid w:val="008D6779"/>
    <w:rsid w:val="008E7F8A"/>
    <w:rsid w:val="008F2F70"/>
    <w:rsid w:val="008F6AE7"/>
    <w:rsid w:val="009010CD"/>
    <w:rsid w:val="00910B8A"/>
    <w:rsid w:val="00917661"/>
    <w:rsid w:val="00920984"/>
    <w:rsid w:val="00945879"/>
    <w:rsid w:val="00946A72"/>
    <w:rsid w:val="00946CBB"/>
    <w:rsid w:val="00950EA2"/>
    <w:rsid w:val="00955DF8"/>
    <w:rsid w:val="0095690B"/>
    <w:rsid w:val="00967B48"/>
    <w:rsid w:val="00975DA6"/>
    <w:rsid w:val="009922F9"/>
    <w:rsid w:val="009B5F68"/>
    <w:rsid w:val="009D7638"/>
    <w:rsid w:val="00A0750A"/>
    <w:rsid w:val="00A10B26"/>
    <w:rsid w:val="00A20102"/>
    <w:rsid w:val="00A278C5"/>
    <w:rsid w:val="00A65F2B"/>
    <w:rsid w:val="00A668F1"/>
    <w:rsid w:val="00A71925"/>
    <w:rsid w:val="00A83096"/>
    <w:rsid w:val="00A84E76"/>
    <w:rsid w:val="00AC6241"/>
    <w:rsid w:val="00AC6587"/>
    <w:rsid w:val="00AE246A"/>
    <w:rsid w:val="00AE2CAE"/>
    <w:rsid w:val="00AE4501"/>
    <w:rsid w:val="00B2658C"/>
    <w:rsid w:val="00B274D3"/>
    <w:rsid w:val="00B36EB8"/>
    <w:rsid w:val="00B45FD0"/>
    <w:rsid w:val="00B51C8A"/>
    <w:rsid w:val="00B52AEC"/>
    <w:rsid w:val="00B711CD"/>
    <w:rsid w:val="00B76A42"/>
    <w:rsid w:val="00B81E69"/>
    <w:rsid w:val="00BB21F8"/>
    <w:rsid w:val="00BB5DE3"/>
    <w:rsid w:val="00BD054A"/>
    <w:rsid w:val="00BD3E6C"/>
    <w:rsid w:val="00BE48D2"/>
    <w:rsid w:val="00C03BAC"/>
    <w:rsid w:val="00C129AE"/>
    <w:rsid w:val="00C148CA"/>
    <w:rsid w:val="00C32A7E"/>
    <w:rsid w:val="00C33D17"/>
    <w:rsid w:val="00C35448"/>
    <w:rsid w:val="00C44A62"/>
    <w:rsid w:val="00C53377"/>
    <w:rsid w:val="00C84B3F"/>
    <w:rsid w:val="00CA6179"/>
    <w:rsid w:val="00CB21CE"/>
    <w:rsid w:val="00CD12B0"/>
    <w:rsid w:val="00D01619"/>
    <w:rsid w:val="00D33696"/>
    <w:rsid w:val="00D35A24"/>
    <w:rsid w:val="00D427AB"/>
    <w:rsid w:val="00D60A76"/>
    <w:rsid w:val="00D71718"/>
    <w:rsid w:val="00D75F68"/>
    <w:rsid w:val="00D76B46"/>
    <w:rsid w:val="00D76E29"/>
    <w:rsid w:val="00D975D4"/>
    <w:rsid w:val="00DA37DE"/>
    <w:rsid w:val="00DA39BD"/>
    <w:rsid w:val="00DC529C"/>
    <w:rsid w:val="00DE3095"/>
    <w:rsid w:val="00DE4654"/>
    <w:rsid w:val="00E14FF3"/>
    <w:rsid w:val="00E35147"/>
    <w:rsid w:val="00E4285E"/>
    <w:rsid w:val="00E43F86"/>
    <w:rsid w:val="00E4423C"/>
    <w:rsid w:val="00E52F81"/>
    <w:rsid w:val="00E57248"/>
    <w:rsid w:val="00E92BDA"/>
    <w:rsid w:val="00EA256A"/>
    <w:rsid w:val="00EA4FC0"/>
    <w:rsid w:val="00EB055E"/>
    <w:rsid w:val="00EB4EFD"/>
    <w:rsid w:val="00EC1939"/>
    <w:rsid w:val="00ED4BEA"/>
    <w:rsid w:val="00ED5C35"/>
    <w:rsid w:val="00EF003F"/>
    <w:rsid w:val="00EF1046"/>
    <w:rsid w:val="00F03741"/>
    <w:rsid w:val="00F0468C"/>
    <w:rsid w:val="00F04E56"/>
    <w:rsid w:val="00F10183"/>
    <w:rsid w:val="00F11218"/>
    <w:rsid w:val="00F16F86"/>
    <w:rsid w:val="00F17E38"/>
    <w:rsid w:val="00F236B3"/>
    <w:rsid w:val="00F27F81"/>
    <w:rsid w:val="00F376C6"/>
    <w:rsid w:val="00F518D2"/>
    <w:rsid w:val="00F76545"/>
    <w:rsid w:val="00F844EC"/>
    <w:rsid w:val="00F92739"/>
    <w:rsid w:val="00F95CAF"/>
    <w:rsid w:val="00FA324D"/>
    <w:rsid w:val="00FB05A6"/>
    <w:rsid w:val="00FB2CE0"/>
    <w:rsid w:val="00FB46FF"/>
    <w:rsid w:val="00FE4A73"/>
    <w:rsid w:val="00FF56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3947"/>
    <w:pPr>
      <w:spacing w:after="200" w:line="360" w:lineRule="auto"/>
      <w:jc w:val="both"/>
    </w:pPr>
    <w:rPr>
      <w:lang w:val="hsb-DE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F03741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DE465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270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70FA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270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70FA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D5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D5C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3424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1699</TotalTime>
  <Pages>68</Pages>
  <Words>9949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PoliK</dc:creator>
  <cp:keywords/>
  <dc:description/>
  <cp:lastModifiedBy>Customer</cp:lastModifiedBy>
  <cp:revision>93</cp:revision>
  <cp:lastPrinted>2016-12-10T20:09:00Z</cp:lastPrinted>
  <dcterms:created xsi:type="dcterms:W3CDTF">2015-12-05T15:20:00Z</dcterms:created>
  <dcterms:modified xsi:type="dcterms:W3CDTF">2016-12-12T05:59:00Z</dcterms:modified>
</cp:coreProperties>
</file>