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D7B" w:rsidRPr="006778F8" w:rsidRDefault="004F7D7B" w:rsidP="005B051F">
      <w:pPr>
        <w:spacing w:line="240" w:lineRule="auto"/>
        <w:jc w:val="both"/>
        <w:rPr>
          <w:rFonts w:ascii="Times New Roman" w:hAnsi="Times New Roman"/>
          <w:b/>
          <w:color w:val="C00000"/>
          <w:sz w:val="36"/>
          <w:szCs w:val="28"/>
        </w:rPr>
      </w:pPr>
      <w:r w:rsidRPr="006778F8">
        <w:rPr>
          <w:rFonts w:ascii="Times New Roman" w:hAnsi="Times New Roman"/>
          <w:b/>
          <w:color w:val="C00000"/>
          <w:sz w:val="36"/>
          <w:szCs w:val="28"/>
          <w:lang w:val="uk-UA"/>
        </w:rPr>
        <w:t>Тема: Присвійні  зай</w:t>
      </w:r>
      <w:r>
        <w:rPr>
          <w:rFonts w:ascii="Times New Roman" w:hAnsi="Times New Roman"/>
          <w:b/>
          <w:color w:val="C00000"/>
          <w:sz w:val="36"/>
          <w:szCs w:val="28"/>
          <w:lang w:val="uk-UA"/>
        </w:rPr>
        <w:t>менники, їх відмінювання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153pt;margin-top:36pt;width:127.2pt;height:124.8pt;z-index:251658240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">
            <v:imagedata r:id="rId5" o:title=""/>
            <o:lock v:ext="edit" aspectratio="f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" o:spid="_x0000_s1027" type="#_x0000_t75" style="position:absolute;left:0;text-align:left;margin-left:306pt;margin-top:45pt;width:189.1pt;height:125.3pt;z-index:251657216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">
            <v:imagedata r:id="rId6" o:title=""/>
            <o:lock v:ext="edit" aspectratio="f"/>
            <w10:wrap type="square" anchorx="margin" anchory="margin"/>
          </v:shape>
        </w:pict>
      </w:r>
      <w:r w:rsidRPr="00AC1C7C">
        <w:rPr>
          <w:rFonts w:ascii="Times New Roman" w:hAnsi="Times New Roman"/>
          <w:b/>
          <w:i/>
          <w:sz w:val="28"/>
          <w:szCs w:val="28"/>
          <w:lang w:val="uk-UA"/>
        </w:rPr>
        <w:t xml:space="preserve">Впізнай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займенники</w:t>
      </w:r>
      <w:r w:rsidRPr="00AC1C7C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D22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5" type="#_x0000_t75" style="width:131.25pt;height:122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">
            <v:imagedata r:id="rId7" o:title=""/>
            <o:lock v:ext="edit" aspectratio="f"/>
          </v:shape>
        </w:pic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F7D7B" w:rsidRPr="00FA6B39" w:rsidRDefault="004F7D7B" w:rsidP="005B051F">
      <w:pPr>
        <w:pStyle w:val="NoSpacing"/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       </w:t>
      </w:r>
      <w:r w:rsidRPr="00FA6B39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Твій прапор              </w:t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  </w:t>
      </w:r>
      <w:r w:rsidRPr="00FA6B39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Мій    герб                  </w:t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          </w:t>
      </w:r>
      <w:r w:rsidRPr="00FA6B39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>Наша Україна</w:t>
      </w:r>
      <w:r w:rsidRPr="00FA6B39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      </w:t>
      </w:r>
    </w:p>
    <w:p w:rsidR="004F7D7B" w:rsidRPr="00FA6B39" w:rsidRDefault="004F7D7B" w:rsidP="00153ECD">
      <w:pPr>
        <w:pStyle w:val="NoSpacing"/>
        <w:tabs>
          <w:tab w:val="left" w:pos="6855"/>
        </w:tabs>
        <w:jc w:val="both"/>
        <w:rPr>
          <w:rFonts w:ascii="Times New Roman" w:hAnsi="Times New Roman"/>
          <w:b/>
          <w:i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C00000"/>
          <w:sz w:val="28"/>
          <w:szCs w:val="28"/>
          <w:lang w:val="uk-UA"/>
        </w:rPr>
        <w:tab/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Як ви думаєте, до якого розряду належать подані займенники?(до присвійних)</w:t>
      </w:r>
      <w:r>
        <w:rPr>
          <w:rFonts w:ascii="Times New Roman" w:hAnsi="Times New Roman"/>
          <w:sz w:val="28"/>
          <w:szCs w:val="28"/>
          <w:lang w:val="uk-UA"/>
        </w:rPr>
        <w:t>; що ви знаєте про державні символи?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i/>
          <w:sz w:val="28"/>
          <w:szCs w:val="28"/>
          <w:lang w:val="uk-UA"/>
        </w:rPr>
        <w:tab/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 xml:space="preserve"> 1.  Держа́вний Герб Украї́ни</w:t>
      </w:r>
      <w:r w:rsidRPr="00AC1C7C">
        <w:rPr>
          <w:rFonts w:ascii="Times New Roman" w:hAnsi="Times New Roman"/>
          <w:sz w:val="28"/>
          <w:szCs w:val="28"/>
          <w:lang w:val="uk-UA"/>
        </w:rPr>
        <w:t xml:space="preserve"> — герб держави Україна, один із чотирьох її офіційних символів поряд з прапором, гі́мном і Конституцією.</w:t>
      </w:r>
    </w:p>
    <w:p w:rsidR="004F7D7B" w:rsidRPr="00AC1C7C" w:rsidRDefault="004F7D7B" w:rsidP="00301FB5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sz w:val="28"/>
          <w:szCs w:val="28"/>
          <w:lang w:val="uk-UA"/>
        </w:rPr>
        <w:t xml:space="preserve">   19 лютого 1992 року Верховна Рада України затвердила своєю постановою Державний герб незалежної України. Ним став золотий Тризуб на синьому щиті — національний символ українців часів визвольних змагань 20 століття. 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 xml:space="preserve">  2. Держа́вний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b/>
          <w:sz w:val="28"/>
          <w:szCs w:val="28"/>
          <w:lang w:val="uk-UA"/>
        </w:rPr>
        <w:t>пра́пор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b/>
          <w:sz w:val="28"/>
          <w:szCs w:val="28"/>
          <w:lang w:val="uk-UA"/>
        </w:rPr>
        <w:t>Украї́ни</w:t>
      </w:r>
      <w:r w:rsidRPr="00AC1C7C">
        <w:rPr>
          <w:rFonts w:ascii="Times New Roman" w:hAnsi="Times New Roman"/>
          <w:sz w:val="28"/>
          <w:szCs w:val="28"/>
          <w:lang w:val="uk-UA"/>
        </w:rPr>
        <w:t xml:space="preserve"> — стяг із двох рівновеликих горизонтальних смуг синього і жовтого кольорів. </w:t>
      </w:r>
    </w:p>
    <w:p w:rsidR="004F7D7B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sz w:val="28"/>
          <w:szCs w:val="28"/>
          <w:lang w:val="uk-UA"/>
        </w:rPr>
        <w:t xml:space="preserve">Жовтий (золотий) і синій кольори використовувалися на гербі Руського королівства 14 століття. Вони також вживалися на гербах руських земель, князів, шляхти , міст середньовіччя і раннього нового часу. У 18 столітті козацькі прапори Війська Запорозького часто вироблялися з синього полотнища із лицарем у золотих чи червлених шатах, із золотим орнаментом та арматурою. 1848 року українці </w:t>
      </w:r>
    </w:p>
    <w:p w:rsidR="004F7D7B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7D7B" w:rsidRPr="00AC1C7C" w:rsidRDefault="004F7D7B" w:rsidP="00153ECD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sz w:val="28"/>
          <w:szCs w:val="28"/>
          <w:lang w:val="uk-UA"/>
        </w:rPr>
        <w:t>Галичини використовували синьо-жовтий стяг як національний прапор. 18 вересня 1991 року Президія Верховної Ради України юридично закріпила за синьо-жовтим біколором статус офіційного прапора країни. 23 серпня в Україні щорічно відзначають День державного прапора.</w:t>
      </w:r>
    </w:p>
    <w:p w:rsidR="004F7D7B" w:rsidRPr="00AC1C7C" w:rsidRDefault="004F7D7B" w:rsidP="00153ECD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 xml:space="preserve">   3.Держа́вний гі́мн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b/>
          <w:sz w:val="28"/>
          <w:szCs w:val="28"/>
          <w:lang w:val="uk-UA"/>
        </w:rPr>
        <w:t>Украї́ни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 xml:space="preserve"> — один із головних державних символів України поряд із прапором і гербом. Державним гі́мном є пісня «Ще не вмерла України і Слава, і Воля»: слова Павла Чубинського, музика Михайла Вербицького. Офіційна музична редакція ухвалена Верховною радою 15 січня 1992 року, текст гімну затверджено «Законом про Гімн України» 6 березня 2003 року.</w:t>
      </w:r>
    </w:p>
    <w:p w:rsidR="004F7D7B" w:rsidRDefault="004F7D7B" w:rsidP="00153ECD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7D7B" w:rsidRPr="00153ECD" w:rsidRDefault="004F7D7B" w:rsidP="00153ECD">
      <w:pPr>
        <w:pStyle w:val="NoSpacing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153ECD">
        <w:rPr>
          <w:rFonts w:ascii="Times New Roman" w:hAnsi="Times New Roman"/>
          <w:color w:val="FF0000"/>
          <w:sz w:val="28"/>
          <w:szCs w:val="28"/>
          <w:lang w:val="uk-UA"/>
        </w:rPr>
        <w:t xml:space="preserve">      Присвійні займенники вказують на приналежність предмета першій (мій, наш), другій (твій, ваш), третій (його, її, їхній ) чи будь-якій (свій) особі.</w:t>
      </w:r>
    </w:p>
    <w:p w:rsidR="004F7D7B" w:rsidRPr="00153ECD" w:rsidRDefault="004F7D7B" w:rsidP="00153ECD">
      <w:pPr>
        <w:pStyle w:val="NoSpacing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153ECD">
        <w:rPr>
          <w:rFonts w:ascii="Times New Roman" w:hAnsi="Times New Roman"/>
          <w:color w:val="FF0000"/>
          <w:sz w:val="28"/>
          <w:szCs w:val="28"/>
          <w:lang w:val="uk-UA"/>
        </w:rPr>
        <w:t xml:space="preserve">       Присвійні займенники (крім його, її) змінюються за родами, числами і відмінками, як прикметники. Займенники його, її - незмінні.</w:t>
      </w:r>
    </w:p>
    <w:p w:rsidR="004F7D7B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7D7B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7D7B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7D7B" w:rsidRPr="00153ECD" w:rsidRDefault="004F7D7B" w:rsidP="005B051F">
      <w:pPr>
        <w:pStyle w:val="NoSpacing"/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  <w:sectPr w:rsidR="004F7D7B" w:rsidRPr="00153ECD" w:rsidSect="00FE5FD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 </w:t>
      </w:r>
    </w:p>
    <w:p w:rsidR="004F7D7B" w:rsidRDefault="004F7D7B" w:rsidP="005B051F">
      <w:pPr>
        <w:pStyle w:val="NoSpacing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ВІДМІНЮВАННЯ</w:t>
      </w:r>
    </w:p>
    <w:p w:rsidR="004F7D7B" w:rsidRDefault="004F7D7B" w:rsidP="005B051F">
      <w:pPr>
        <w:pStyle w:val="NoSpacing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Н.в.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наша Україна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Р.в.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нашої  України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 xml:space="preserve">Д.в.  </w:t>
      </w:r>
      <w:r w:rsidRPr="00AC1C7C">
        <w:rPr>
          <w:rFonts w:ascii="Times New Roman" w:hAnsi="Times New Roman"/>
          <w:sz w:val="28"/>
          <w:szCs w:val="28"/>
          <w:lang w:val="uk-UA"/>
        </w:rPr>
        <w:t>нашій Україні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З.в.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нашу Україну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О.в.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нашою Україною</w:t>
      </w:r>
    </w:p>
    <w:p w:rsidR="004F7D7B" w:rsidRPr="00AC1C7C" w:rsidRDefault="004F7D7B" w:rsidP="005B051F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М.в.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(на) нашій Україні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5B051F">
      <w:pPr>
        <w:pStyle w:val="NoSpacing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Н.в.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мій герб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Р.в.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мого герба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 xml:space="preserve">Д.в.  </w:t>
      </w:r>
      <w:r w:rsidRPr="00AC1C7C">
        <w:rPr>
          <w:rFonts w:ascii="Times New Roman" w:hAnsi="Times New Roman"/>
          <w:sz w:val="28"/>
          <w:szCs w:val="28"/>
          <w:lang w:val="uk-UA"/>
        </w:rPr>
        <w:t>моєму гербу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З.в.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мій герб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О.в.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моїм гербом</w:t>
      </w:r>
    </w:p>
    <w:p w:rsidR="004F7D7B" w:rsidRPr="00AC1C7C" w:rsidRDefault="004F7D7B" w:rsidP="00FA226B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М.в.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(на) моєму гербі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5B051F">
      <w:pPr>
        <w:pStyle w:val="NoSpacing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Н.в.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твій прапор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Р.в.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твого прапора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Д.в</w:t>
      </w:r>
      <w:r w:rsidRPr="00AC1C7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твоєму прапору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З.в.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твій прапор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О.в.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твоїм прапором</w:t>
      </w:r>
    </w:p>
    <w:p w:rsidR="004F7D7B" w:rsidRPr="00AC1C7C" w:rsidRDefault="004F7D7B" w:rsidP="005B051F">
      <w:pPr>
        <w:pStyle w:val="NoSpacing"/>
        <w:rPr>
          <w:rFonts w:ascii="Times New Roman" w:hAnsi="Times New Roman"/>
          <w:sz w:val="28"/>
          <w:szCs w:val="28"/>
          <w:lang w:val="uk-UA"/>
        </w:rPr>
        <w:sectPr w:rsidR="004F7D7B" w:rsidRPr="00AC1C7C" w:rsidSect="005B051F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AC1C7C">
        <w:rPr>
          <w:rFonts w:ascii="Times New Roman" w:hAnsi="Times New Roman"/>
          <w:b/>
          <w:sz w:val="28"/>
          <w:szCs w:val="28"/>
          <w:lang w:val="uk-UA"/>
        </w:rPr>
        <w:t>М.в.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1C7C">
        <w:rPr>
          <w:rFonts w:ascii="Times New Roman" w:hAnsi="Times New Roman"/>
          <w:sz w:val="28"/>
          <w:szCs w:val="28"/>
          <w:lang w:val="uk-UA"/>
        </w:rPr>
        <w:t>(на)твоєму прапорі</w:t>
      </w: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F7D7B" w:rsidRDefault="004F7D7B" w:rsidP="009E5AC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sectPr w:rsidR="004F7D7B" w:rsidSect="006778F8">
      <w:type w:val="continuous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44A39"/>
    <w:multiLevelType w:val="hybridMultilevel"/>
    <w:tmpl w:val="B748EA5A"/>
    <w:lvl w:ilvl="0" w:tplc="6B040B58">
      <w:start w:val="3"/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Times New Roman" w:eastAsia="Times New Roman" w:hAnsi="Times New Roman" w:hint="default"/>
        <w:b/>
      </w:rPr>
    </w:lvl>
    <w:lvl w:ilvl="1" w:tplc="0419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67058D1"/>
    <w:multiLevelType w:val="multilevel"/>
    <w:tmpl w:val="8DA20DC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4"/>
      <w:numFmt w:val="upperRoman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B3552BC"/>
    <w:multiLevelType w:val="hybridMultilevel"/>
    <w:tmpl w:val="4F9A2032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9660964"/>
    <w:multiLevelType w:val="hybridMultilevel"/>
    <w:tmpl w:val="CC264CD0"/>
    <w:lvl w:ilvl="0" w:tplc="3260F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76C368B"/>
    <w:multiLevelType w:val="multilevel"/>
    <w:tmpl w:val="A95846C0"/>
    <w:lvl w:ilvl="0">
      <w:start w:val="5"/>
      <w:numFmt w:val="upperRoman"/>
      <w:lvlText w:val="%1."/>
      <w:lvlJc w:val="left"/>
      <w:pPr>
        <w:ind w:left="142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upperRoman"/>
      <w:lvlText w:val="%2."/>
      <w:lvlJc w:val="left"/>
      <w:pPr>
        <w:ind w:left="142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142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142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3"/>
      <w:numFmt w:val="upperRoman"/>
      <w:lvlText w:val="%5."/>
      <w:lvlJc w:val="left"/>
      <w:pPr>
        <w:ind w:left="142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5"/>
      <w:numFmt w:val="upperRoman"/>
      <w:lvlText w:val="%6."/>
      <w:lvlJc w:val="left"/>
      <w:pPr>
        <w:ind w:left="142"/>
      </w:pPr>
      <w:rPr>
        <w:rFonts w:cs="Times New Roman"/>
      </w:rPr>
    </w:lvl>
    <w:lvl w:ilvl="6">
      <w:start w:val="1"/>
      <w:numFmt w:val="upperRoman"/>
      <w:lvlText w:val="%7."/>
      <w:lvlJc w:val="left"/>
      <w:pPr>
        <w:ind w:left="142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142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142"/>
      </w:pPr>
      <w:rPr>
        <w:rFonts w:cs="Times New Roman"/>
      </w:rPr>
    </w:lvl>
  </w:abstractNum>
  <w:num w:numId="1">
    <w:abstractNumId w:val="1"/>
    <w:lvlOverride w:ilvl="0">
      <w:startOverride w:val="4"/>
    </w:lvlOverride>
    <w:lvlOverride w:ilvl="1">
      <w:startOverride w:val="1"/>
    </w:lvlOverride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3"/>
    </w:lvlOverride>
    <w:lvlOverride w:ilvl="5">
      <w:startOverride w:val="5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079C"/>
    <w:rsid w:val="00042454"/>
    <w:rsid w:val="00096CDE"/>
    <w:rsid w:val="00114C31"/>
    <w:rsid w:val="0015178C"/>
    <w:rsid w:val="00153ECD"/>
    <w:rsid w:val="001A2A71"/>
    <w:rsid w:val="001B0234"/>
    <w:rsid w:val="001E33CC"/>
    <w:rsid w:val="001E5A23"/>
    <w:rsid w:val="0024079C"/>
    <w:rsid w:val="002719E3"/>
    <w:rsid w:val="00286A1B"/>
    <w:rsid w:val="002F3E3E"/>
    <w:rsid w:val="00301FB5"/>
    <w:rsid w:val="00316225"/>
    <w:rsid w:val="003557E0"/>
    <w:rsid w:val="003918E1"/>
    <w:rsid w:val="00393EAD"/>
    <w:rsid w:val="003B3616"/>
    <w:rsid w:val="003C5BC4"/>
    <w:rsid w:val="003E11D0"/>
    <w:rsid w:val="00453AB5"/>
    <w:rsid w:val="00453EF0"/>
    <w:rsid w:val="00493000"/>
    <w:rsid w:val="004D223F"/>
    <w:rsid w:val="004D31EF"/>
    <w:rsid w:val="004F7D7B"/>
    <w:rsid w:val="00526B8A"/>
    <w:rsid w:val="00537279"/>
    <w:rsid w:val="0057337D"/>
    <w:rsid w:val="005A0F46"/>
    <w:rsid w:val="005B051F"/>
    <w:rsid w:val="005C0628"/>
    <w:rsid w:val="005C6F14"/>
    <w:rsid w:val="0060331E"/>
    <w:rsid w:val="00605DA4"/>
    <w:rsid w:val="00614243"/>
    <w:rsid w:val="00617282"/>
    <w:rsid w:val="006172C3"/>
    <w:rsid w:val="006548F0"/>
    <w:rsid w:val="006778F8"/>
    <w:rsid w:val="00754E5E"/>
    <w:rsid w:val="007633F5"/>
    <w:rsid w:val="007B0B65"/>
    <w:rsid w:val="00863F6A"/>
    <w:rsid w:val="00866E26"/>
    <w:rsid w:val="008E0BE5"/>
    <w:rsid w:val="00957701"/>
    <w:rsid w:val="009A2F5F"/>
    <w:rsid w:val="009E5AC5"/>
    <w:rsid w:val="00A7193A"/>
    <w:rsid w:val="00A7759C"/>
    <w:rsid w:val="00A77B96"/>
    <w:rsid w:val="00AC1C7C"/>
    <w:rsid w:val="00B15539"/>
    <w:rsid w:val="00B5141A"/>
    <w:rsid w:val="00C02BF6"/>
    <w:rsid w:val="00C90E0F"/>
    <w:rsid w:val="00CD4EAC"/>
    <w:rsid w:val="00D01C79"/>
    <w:rsid w:val="00D53863"/>
    <w:rsid w:val="00DD4528"/>
    <w:rsid w:val="00E238BE"/>
    <w:rsid w:val="00E53D9F"/>
    <w:rsid w:val="00EE755C"/>
    <w:rsid w:val="00F125BF"/>
    <w:rsid w:val="00FA226B"/>
    <w:rsid w:val="00FA596C"/>
    <w:rsid w:val="00FA6B39"/>
    <w:rsid w:val="00FE5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AC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E5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9E5AC5"/>
    <w:pPr>
      <w:spacing w:after="0" w:line="240" w:lineRule="auto"/>
      <w:ind w:left="1065"/>
      <w:jc w:val="both"/>
    </w:pPr>
    <w:rPr>
      <w:rFonts w:ascii="Times New Roman" w:eastAsia="Times New Roman" w:hAnsi="Times New Roman"/>
      <w:sz w:val="36"/>
      <w:szCs w:val="24"/>
      <w:lang w:val="uk-UA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E5AC5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15">
    <w:name w:val="Основной текст (15)_"/>
    <w:basedOn w:val="DefaultParagraphFont"/>
    <w:link w:val="150"/>
    <w:uiPriority w:val="99"/>
    <w:locked/>
    <w:rsid w:val="009E5AC5"/>
    <w:rPr>
      <w:rFonts w:cs="Times New Roman"/>
      <w:sz w:val="26"/>
      <w:szCs w:val="26"/>
      <w:shd w:val="clear" w:color="auto" w:fill="FFFFFF"/>
    </w:rPr>
  </w:style>
  <w:style w:type="paragraph" w:customStyle="1" w:styleId="150">
    <w:name w:val="Основной текст (15)"/>
    <w:basedOn w:val="Normal"/>
    <w:link w:val="15"/>
    <w:uiPriority w:val="99"/>
    <w:rsid w:val="009E5AC5"/>
    <w:pPr>
      <w:shd w:val="clear" w:color="auto" w:fill="FFFFFF"/>
      <w:spacing w:before="60" w:after="300" w:line="317" w:lineRule="exact"/>
      <w:ind w:hanging="1980"/>
    </w:pPr>
    <w:rPr>
      <w:sz w:val="26"/>
      <w:szCs w:val="26"/>
    </w:rPr>
  </w:style>
  <w:style w:type="paragraph" w:customStyle="1" w:styleId="1">
    <w:name w:val="Абзац списка1"/>
    <w:basedOn w:val="Normal"/>
    <w:uiPriority w:val="99"/>
    <w:rsid w:val="009E5AC5"/>
    <w:pPr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9E5AC5"/>
    <w:rPr>
      <w:rFonts w:cs="Times New Roman"/>
      <w:sz w:val="31"/>
      <w:szCs w:val="31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9E5AC5"/>
    <w:pPr>
      <w:shd w:val="clear" w:color="auto" w:fill="FFFFFF"/>
      <w:spacing w:after="480" w:line="374" w:lineRule="exact"/>
    </w:pPr>
    <w:rPr>
      <w:sz w:val="31"/>
      <w:szCs w:val="31"/>
    </w:rPr>
  </w:style>
  <w:style w:type="character" w:customStyle="1" w:styleId="15131">
    <w:name w:val="Основной текст (15) + 131"/>
    <w:aliases w:val="5 pt7"/>
    <w:basedOn w:val="15"/>
    <w:uiPriority w:val="99"/>
    <w:rsid w:val="009E5AC5"/>
    <w:rPr>
      <w:spacing w:val="0"/>
      <w:sz w:val="27"/>
      <w:szCs w:val="27"/>
      <w:lang w:bidi="ar-SA"/>
    </w:rPr>
  </w:style>
  <w:style w:type="character" w:customStyle="1" w:styleId="313">
    <w:name w:val="Основной текст (3) + 13"/>
    <w:aliases w:val="5 pt9,Полужирный12,Курсив13"/>
    <w:basedOn w:val="3"/>
    <w:uiPriority w:val="99"/>
    <w:rsid w:val="009E5AC5"/>
    <w:rPr>
      <w:b/>
      <w:bCs/>
      <w:i/>
      <w:iCs/>
      <w:sz w:val="27"/>
      <w:szCs w:val="27"/>
      <w:lang w:bidi="ar-SA"/>
    </w:rPr>
  </w:style>
  <w:style w:type="character" w:customStyle="1" w:styleId="16">
    <w:name w:val="Основной текст (16)"/>
    <w:basedOn w:val="DefaultParagraphFont"/>
    <w:uiPriority w:val="99"/>
    <w:rsid w:val="009E5AC5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160">
    <w:name w:val="Основной текст (16) + Не полужирный"/>
    <w:aliases w:val="Не курсив"/>
    <w:basedOn w:val="DefaultParagraphFont"/>
    <w:uiPriority w:val="99"/>
    <w:rsid w:val="009E5AC5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paragraph" w:styleId="ListParagraph">
    <w:name w:val="List Paragraph"/>
    <w:basedOn w:val="Normal"/>
    <w:uiPriority w:val="99"/>
    <w:qFormat/>
    <w:rsid w:val="007B0B65"/>
    <w:pPr>
      <w:ind w:left="720"/>
      <w:contextualSpacing/>
    </w:pPr>
  </w:style>
  <w:style w:type="paragraph" w:styleId="NoSpacing">
    <w:name w:val="No Spacing"/>
    <w:uiPriority w:val="99"/>
    <w:qFormat/>
    <w:rsid w:val="003918E1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5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3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87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509</TotalTime>
  <Pages>2</Pages>
  <Words>367</Words>
  <Characters>2097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kom</cp:lastModifiedBy>
  <cp:revision>24</cp:revision>
  <cp:lastPrinted>2015-04-26T22:33:00Z</cp:lastPrinted>
  <dcterms:created xsi:type="dcterms:W3CDTF">2015-04-22T14:32:00Z</dcterms:created>
  <dcterms:modified xsi:type="dcterms:W3CDTF">2020-05-11T18:43:00Z</dcterms:modified>
</cp:coreProperties>
</file>