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CED" w:rsidRPr="00696B25" w:rsidRDefault="003C5CED" w:rsidP="00D04B74">
      <w:pPr>
        <w:jc w:val="center"/>
        <w:rPr>
          <w:szCs w:val="28"/>
          <w:lang w:val="uk-UA"/>
        </w:rPr>
      </w:pPr>
      <w:r w:rsidRPr="00696B25">
        <w:rPr>
          <w:szCs w:val="28"/>
          <w:lang w:val="uk-UA"/>
        </w:rPr>
        <w:t>Департамент освіти і науки Київської обласної державної адміністрації</w:t>
      </w:r>
    </w:p>
    <w:p w:rsidR="003C5CED" w:rsidRPr="00696B25" w:rsidRDefault="003C5CED" w:rsidP="00D04B74">
      <w:pPr>
        <w:jc w:val="center"/>
        <w:rPr>
          <w:szCs w:val="28"/>
          <w:lang w:val="uk-UA"/>
        </w:rPr>
      </w:pPr>
      <w:r w:rsidRPr="00696B25">
        <w:rPr>
          <w:szCs w:val="28"/>
          <w:lang w:val="uk-UA"/>
        </w:rPr>
        <w:t xml:space="preserve">Комунальний навчальний заклад Київської обласної ради </w:t>
      </w:r>
    </w:p>
    <w:p w:rsidR="003C5CED" w:rsidRPr="00696B25" w:rsidRDefault="003C5CED" w:rsidP="00D04B74">
      <w:pPr>
        <w:jc w:val="center"/>
        <w:rPr>
          <w:szCs w:val="28"/>
          <w:lang w:val="uk-UA"/>
        </w:rPr>
      </w:pPr>
      <w:r w:rsidRPr="00696B25">
        <w:rPr>
          <w:rStyle w:val="9"/>
          <w:szCs w:val="28"/>
          <w:lang w:val="uk-UA" w:eastAsia="uk-UA"/>
        </w:rPr>
        <w:t>«</w:t>
      </w:r>
      <w:r w:rsidRPr="00696B25">
        <w:rPr>
          <w:szCs w:val="28"/>
          <w:lang w:val="uk-UA"/>
        </w:rPr>
        <w:t xml:space="preserve">Київський обласний інститут післядипломної освіти педагогічних кадрів» </w:t>
      </w:r>
    </w:p>
    <w:p w:rsidR="003C5CED" w:rsidRPr="00696B25" w:rsidRDefault="003C5CED" w:rsidP="00D04B74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Бурт</w:t>
      </w:r>
      <w:r w:rsidRPr="00696B25">
        <w:rPr>
          <w:szCs w:val="28"/>
          <w:lang w:val="uk-UA"/>
        </w:rPr>
        <w:t>івська загальноосвітня школа І-ІІІ ступенів</w:t>
      </w:r>
    </w:p>
    <w:p w:rsidR="003C5CED" w:rsidRPr="00696B25" w:rsidRDefault="003C5CED" w:rsidP="00D04B74">
      <w:pPr>
        <w:rPr>
          <w:lang w:val="uk-UA"/>
        </w:rPr>
      </w:pPr>
    </w:p>
    <w:p w:rsidR="003C5CED" w:rsidRDefault="003C5CED" w:rsidP="00D04B74">
      <w:pPr>
        <w:jc w:val="center"/>
        <w:rPr>
          <w:rFonts w:ascii="Comic Sans MS" w:hAnsi="Comic Sans MS"/>
          <w:b/>
          <w:bCs/>
          <w:color w:val="538135"/>
          <w:sz w:val="36"/>
          <w:lang w:val="uk-UA"/>
        </w:rPr>
      </w:pPr>
    </w:p>
    <w:p w:rsidR="003C5CED" w:rsidRDefault="003C5CED" w:rsidP="00D04B74">
      <w:pPr>
        <w:jc w:val="center"/>
        <w:rPr>
          <w:rFonts w:ascii="Comic Sans MS" w:hAnsi="Comic Sans MS"/>
          <w:b/>
          <w:bCs/>
          <w:color w:val="538135"/>
          <w:sz w:val="36"/>
          <w:lang w:val="uk-UA"/>
        </w:rPr>
      </w:pPr>
    </w:p>
    <w:p w:rsidR="003C5CED" w:rsidRPr="00F66B9A" w:rsidRDefault="003C5CED" w:rsidP="00D04B74">
      <w:pPr>
        <w:jc w:val="center"/>
        <w:rPr>
          <w:rFonts w:ascii="Comic Sans MS" w:hAnsi="Comic Sans MS"/>
          <w:b/>
          <w:bCs/>
          <w:color w:val="538135"/>
          <w:sz w:val="36"/>
          <w:lang w:val="uk-UA"/>
        </w:rPr>
      </w:pPr>
      <w:r w:rsidRPr="00F66B9A">
        <w:rPr>
          <w:rFonts w:ascii="Comic Sans MS" w:hAnsi="Comic Sans MS"/>
          <w:b/>
          <w:bCs/>
          <w:color w:val="538135"/>
          <w:sz w:val="36"/>
          <w:lang w:val="uk-UA"/>
        </w:rPr>
        <w:t xml:space="preserve">Обласний майстер-клас з теми </w:t>
      </w:r>
    </w:p>
    <w:p w:rsidR="003C5CED" w:rsidRPr="00F66B9A" w:rsidRDefault="003C5CED" w:rsidP="00D04B74">
      <w:pPr>
        <w:jc w:val="center"/>
        <w:rPr>
          <w:rFonts w:ascii="Comic Sans MS" w:hAnsi="Comic Sans MS"/>
          <w:b/>
          <w:bCs/>
          <w:color w:val="538135"/>
          <w:sz w:val="36"/>
          <w:lang w:val="uk-UA"/>
        </w:rPr>
      </w:pPr>
      <w:r w:rsidRPr="00F66B9A">
        <w:rPr>
          <w:rFonts w:ascii="Comic Sans MS" w:hAnsi="Comic Sans MS"/>
          <w:b/>
          <w:bCs/>
          <w:color w:val="538135"/>
          <w:sz w:val="36"/>
          <w:lang w:val="uk-UA"/>
        </w:rPr>
        <w:t>«Використання інтерактивних технологій навчання для формування предметних компетентностей учнів на уроках географії» для вчителів географії</w:t>
      </w:r>
    </w:p>
    <w:p w:rsidR="003C5CED" w:rsidRPr="00696B25" w:rsidRDefault="003C5CED" w:rsidP="00D04B74">
      <w:pPr>
        <w:rPr>
          <w:lang w:val="uk-UA"/>
        </w:rPr>
      </w:pPr>
    </w:p>
    <w:p w:rsidR="003C5CED" w:rsidRPr="00696B25" w:rsidRDefault="003C5CED" w:rsidP="00D04B74">
      <w:pPr>
        <w:rPr>
          <w:lang w:val="uk-UA"/>
        </w:rPr>
      </w:pPr>
    </w:p>
    <w:p w:rsidR="003C5CED" w:rsidRDefault="003C5CED" w:rsidP="00D04B74">
      <w:pPr>
        <w:rPr>
          <w:b/>
          <w:bCs/>
          <w:lang w:val="uk-UA"/>
        </w:rPr>
      </w:pPr>
    </w:p>
    <w:p w:rsidR="003C5CED" w:rsidRDefault="003C5CED" w:rsidP="00D04B74">
      <w:pPr>
        <w:rPr>
          <w:b/>
          <w:bCs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s1026" type="#_x0000_t75" style="position:absolute;margin-left:26.1pt;margin-top:4.55pt;width:162.25pt;height:142.3pt;z-index:-251661312;visibility:visible">
            <v:imagedata r:id="rId5" o:title=""/>
          </v:shape>
        </w:pict>
      </w:r>
    </w:p>
    <w:p w:rsidR="003C5CED" w:rsidRDefault="003C5CED" w:rsidP="00D04B74">
      <w:pPr>
        <w:rPr>
          <w:b/>
          <w:bCs/>
          <w:lang w:val="uk-UA"/>
        </w:rPr>
      </w:pPr>
    </w:p>
    <w:p w:rsidR="003C5CED" w:rsidRDefault="003C5CED" w:rsidP="00F66B9A">
      <w:pPr>
        <w:ind w:left="4678"/>
        <w:rPr>
          <w:b/>
          <w:bCs/>
          <w:lang w:val="uk-UA"/>
        </w:rPr>
      </w:pPr>
    </w:p>
    <w:p w:rsidR="003C5CED" w:rsidRDefault="003C5CED" w:rsidP="00F66B9A">
      <w:pPr>
        <w:ind w:left="4678"/>
        <w:rPr>
          <w:b/>
          <w:bCs/>
          <w:lang w:val="uk-UA"/>
        </w:rPr>
      </w:pPr>
    </w:p>
    <w:p w:rsidR="003C5CED" w:rsidRPr="00696B25" w:rsidRDefault="003C5CED" w:rsidP="00F66B9A">
      <w:pPr>
        <w:ind w:left="4678"/>
        <w:rPr>
          <w:lang w:val="uk-UA"/>
        </w:rPr>
      </w:pPr>
      <w:r w:rsidRPr="00696B25">
        <w:rPr>
          <w:b/>
          <w:bCs/>
          <w:lang w:val="uk-UA"/>
        </w:rPr>
        <w:t>Керівник</w:t>
      </w:r>
      <w:r>
        <w:rPr>
          <w:b/>
          <w:bCs/>
          <w:lang w:val="uk-UA"/>
        </w:rPr>
        <w:t>:</w:t>
      </w:r>
      <w:r w:rsidRPr="00696B25">
        <w:rPr>
          <w:noProof/>
          <w:lang w:val="uk-UA" w:eastAsia="uk-UA"/>
        </w:rPr>
        <w:t xml:space="preserve"> </w:t>
      </w:r>
    </w:p>
    <w:p w:rsidR="003C5CED" w:rsidRDefault="003C5CED" w:rsidP="00F66B9A">
      <w:pPr>
        <w:ind w:left="4678"/>
        <w:rPr>
          <w:lang w:val="uk-UA"/>
        </w:rPr>
      </w:pPr>
      <w:r>
        <w:rPr>
          <w:lang w:val="uk-UA"/>
        </w:rPr>
        <w:t>Власова Валентина Миколаївна,</w:t>
      </w:r>
      <w:r w:rsidRPr="001A4677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5CED" w:rsidRPr="00696B25" w:rsidRDefault="003C5CED" w:rsidP="00F66B9A">
      <w:pPr>
        <w:ind w:left="4678"/>
        <w:rPr>
          <w:lang w:val="uk-UA"/>
        </w:rPr>
      </w:pPr>
      <w:r>
        <w:rPr>
          <w:lang w:val="uk-UA"/>
        </w:rPr>
        <w:t>учитель географії</w:t>
      </w:r>
    </w:p>
    <w:p w:rsidR="003C5CED" w:rsidRPr="00F66B9A" w:rsidRDefault="003C5CED" w:rsidP="00F66B9A">
      <w:pPr>
        <w:ind w:left="4678"/>
        <w:rPr>
          <w:lang w:val="uk-UA"/>
        </w:rPr>
      </w:pPr>
      <w:r w:rsidRPr="00630AF8">
        <w:rPr>
          <w:bCs/>
          <w:lang w:val="uk-UA"/>
        </w:rPr>
        <w:t>Буртівської ЗОШ І-ІІІ ступенів</w:t>
      </w:r>
      <w:r w:rsidRPr="00630AF8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5CED" w:rsidRPr="00630AF8" w:rsidRDefault="003C5CED" w:rsidP="00F66B9A">
      <w:pPr>
        <w:ind w:left="4678"/>
        <w:rPr>
          <w:lang w:val="uk-UA"/>
        </w:rPr>
      </w:pPr>
      <w:r w:rsidRPr="00630AF8">
        <w:rPr>
          <w:bCs/>
          <w:lang w:val="uk-UA"/>
        </w:rPr>
        <w:t>Кагарлицького району</w:t>
      </w:r>
    </w:p>
    <w:p w:rsidR="003C5CED" w:rsidRDefault="003C5CED" w:rsidP="00D04B74">
      <w:pPr>
        <w:rPr>
          <w:lang w:val="uk-UA"/>
        </w:rPr>
      </w:pPr>
    </w:p>
    <w:p w:rsidR="003C5CED" w:rsidRDefault="003C5CED" w:rsidP="00D04B74">
      <w:pPr>
        <w:rPr>
          <w:lang w:val="uk-UA"/>
        </w:rPr>
      </w:pPr>
    </w:p>
    <w:p w:rsidR="003C5CED" w:rsidRPr="00696B25" w:rsidRDefault="003C5CED" w:rsidP="00D04B74">
      <w:pPr>
        <w:rPr>
          <w:lang w:val="uk-UA"/>
        </w:rPr>
      </w:pPr>
    </w:p>
    <w:p w:rsidR="003C5CED" w:rsidRPr="00696B25" w:rsidRDefault="003C5CED" w:rsidP="00D04B74">
      <w:pPr>
        <w:rPr>
          <w:lang w:val="uk-UA"/>
        </w:rPr>
      </w:pPr>
    </w:p>
    <w:p w:rsidR="003C5CED" w:rsidRDefault="003C5CED" w:rsidP="00D04B74">
      <w:pPr>
        <w:rPr>
          <w:rFonts w:ascii="Comic Sans MS" w:hAnsi="Comic Sans MS"/>
          <w:b/>
          <w:bCs/>
          <w:color w:val="000000"/>
          <w:kern w:val="24"/>
          <w:sz w:val="48"/>
          <w:szCs w:val="48"/>
          <w:lang w:val="uk-UA" w:eastAsia="uk-UA"/>
        </w:rPr>
      </w:pPr>
      <w:r>
        <w:rPr>
          <w:noProof/>
        </w:rPr>
        <w:pict>
          <v:shape id="Рисунок 4" o:spid="_x0000_s1027" type="#_x0000_t75" alt="https://www.kristti.com.ua/wp-content/uploads/2015/09/dovgan.jpg" style="position:absolute;margin-left:26.1pt;margin-top:.7pt;width:162.25pt;height:199.15pt;z-index:-251662336;visibility:visible" wrapcoords="-100 0 -100 21519 21600 21519 21600 0 -100 0">
            <v:imagedata r:id="rId6" o:title=""/>
            <w10:wrap type="tight"/>
          </v:shape>
        </w:pict>
      </w:r>
      <w:r w:rsidRPr="00696B25">
        <w:rPr>
          <w:rFonts w:ascii="Comic Sans MS" w:hAnsi="Comic Sans MS"/>
          <w:b/>
          <w:bCs/>
          <w:color w:val="000000"/>
          <w:kern w:val="24"/>
          <w:sz w:val="48"/>
          <w:szCs w:val="48"/>
          <w:lang w:val="uk-UA" w:eastAsia="uk-UA"/>
        </w:rPr>
        <w:t xml:space="preserve"> </w:t>
      </w:r>
      <w:r>
        <w:rPr>
          <w:rFonts w:ascii="Comic Sans MS" w:hAnsi="Comic Sans MS"/>
          <w:b/>
          <w:bCs/>
          <w:color w:val="000000"/>
          <w:kern w:val="24"/>
          <w:sz w:val="48"/>
          <w:szCs w:val="48"/>
          <w:lang w:val="uk-UA" w:eastAsia="uk-UA"/>
        </w:rPr>
        <w:t xml:space="preserve">            </w:t>
      </w:r>
    </w:p>
    <w:p w:rsidR="003C5CED" w:rsidRDefault="003C5CED" w:rsidP="00F66B9A">
      <w:pPr>
        <w:ind w:left="1418"/>
        <w:rPr>
          <w:b/>
          <w:bCs/>
          <w:lang w:val="uk-UA"/>
        </w:rPr>
      </w:pPr>
      <w:r>
        <w:rPr>
          <w:b/>
          <w:bCs/>
          <w:lang w:val="uk-UA"/>
        </w:rPr>
        <w:t xml:space="preserve">     </w:t>
      </w:r>
    </w:p>
    <w:p w:rsidR="003C5CED" w:rsidRPr="00696B25" w:rsidRDefault="003C5CED" w:rsidP="00F66B9A">
      <w:pPr>
        <w:ind w:left="1418"/>
        <w:rPr>
          <w:lang w:val="uk-UA"/>
        </w:rPr>
      </w:pPr>
      <w:r>
        <w:rPr>
          <w:b/>
          <w:bCs/>
          <w:lang w:val="uk-UA"/>
        </w:rPr>
        <w:t xml:space="preserve">       </w:t>
      </w:r>
      <w:r w:rsidRPr="00696B25">
        <w:rPr>
          <w:b/>
          <w:bCs/>
          <w:lang w:val="uk-UA"/>
        </w:rPr>
        <w:t>Координатор</w:t>
      </w:r>
      <w:r>
        <w:rPr>
          <w:b/>
          <w:bCs/>
          <w:lang w:val="uk-UA"/>
        </w:rPr>
        <w:t>:</w:t>
      </w:r>
    </w:p>
    <w:p w:rsidR="003C5CED" w:rsidRDefault="003C5CED" w:rsidP="00F66B9A">
      <w:pPr>
        <w:ind w:left="1418"/>
        <w:rPr>
          <w:lang w:val="uk-UA"/>
        </w:rPr>
      </w:pPr>
      <w:r>
        <w:rPr>
          <w:lang w:val="uk-UA"/>
        </w:rPr>
        <w:t xml:space="preserve">       </w:t>
      </w:r>
      <w:r w:rsidRPr="001A4677">
        <w:rPr>
          <w:lang w:val="uk-UA"/>
        </w:rPr>
        <w:t xml:space="preserve">Довгань Андрій Іванович, </w:t>
      </w:r>
    </w:p>
    <w:p w:rsidR="003C5CED" w:rsidRDefault="003C5CED" w:rsidP="00F66B9A">
      <w:pPr>
        <w:ind w:left="1418"/>
        <w:rPr>
          <w:lang w:val="uk-UA"/>
        </w:rPr>
      </w:pPr>
      <w:r>
        <w:rPr>
          <w:lang w:val="uk-UA"/>
        </w:rPr>
        <w:t xml:space="preserve">       </w:t>
      </w:r>
      <w:r w:rsidRPr="001A4677">
        <w:rPr>
          <w:lang w:val="uk-UA"/>
        </w:rPr>
        <w:t xml:space="preserve">завідувач кафедри </w:t>
      </w:r>
    </w:p>
    <w:p w:rsidR="003C5CED" w:rsidRDefault="003C5CED" w:rsidP="00F66B9A">
      <w:pPr>
        <w:ind w:left="1418"/>
        <w:rPr>
          <w:lang w:val="uk-UA"/>
        </w:rPr>
      </w:pPr>
      <w:r>
        <w:rPr>
          <w:lang w:val="uk-UA"/>
        </w:rPr>
        <w:t xml:space="preserve">       </w:t>
      </w:r>
      <w:r w:rsidRPr="001A4677">
        <w:rPr>
          <w:lang w:val="uk-UA"/>
        </w:rPr>
        <w:t xml:space="preserve">природничо-математичної освіти </w:t>
      </w:r>
    </w:p>
    <w:p w:rsidR="003C5CED" w:rsidRDefault="003C5CED" w:rsidP="00F66B9A">
      <w:pPr>
        <w:ind w:left="1418"/>
        <w:rPr>
          <w:lang w:val="uk-UA"/>
        </w:rPr>
      </w:pPr>
      <w:r>
        <w:rPr>
          <w:lang w:val="uk-UA"/>
        </w:rPr>
        <w:t xml:space="preserve">       </w:t>
      </w:r>
      <w:r w:rsidRPr="001A4677">
        <w:rPr>
          <w:lang w:val="uk-UA"/>
        </w:rPr>
        <w:t>та технологій КНЗ КОР</w:t>
      </w:r>
    </w:p>
    <w:p w:rsidR="003C5CED" w:rsidRDefault="003C5CED" w:rsidP="00F66B9A">
      <w:pPr>
        <w:ind w:left="1418"/>
        <w:rPr>
          <w:lang w:val="uk-UA"/>
        </w:rPr>
      </w:pPr>
      <w:r>
        <w:rPr>
          <w:lang w:val="uk-UA"/>
        </w:rPr>
        <w:t xml:space="preserve">       </w:t>
      </w:r>
      <w:r w:rsidRPr="001A4677">
        <w:rPr>
          <w:lang w:val="uk-UA"/>
        </w:rPr>
        <w:t>«Київський обласний інститут</w:t>
      </w:r>
    </w:p>
    <w:p w:rsidR="003C5CED" w:rsidRDefault="003C5CED" w:rsidP="00F66B9A">
      <w:pPr>
        <w:ind w:left="1418"/>
        <w:rPr>
          <w:lang w:val="uk-UA"/>
        </w:rPr>
      </w:pPr>
      <w:r w:rsidRPr="001A4677">
        <w:rPr>
          <w:lang w:val="uk-UA"/>
        </w:rPr>
        <w:t xml:space="preserve"> </w:t>
      </w:r>
      <w:r>
        <w:rPr>
          <w:lang w:val="uk-UA"/>
        </w:rPr>
        <w:t xml:space="preserve">      п</w:t>
      </w:r>
      <w:r w:rsidRPr="001A4677">
        <w:rPr>
          <w:lang w:val="uk-UA"/>
        </w:rPr>
        <w:t xml:space="preserve">іслядипломної освіти педагогічних </w:t>
      </w:r>
      <w:r>
        <w:rPr>
          <w:lang w:val="uk-UA"/>
        </w:rPr>
        <w:t>к</w:t>
      </w:r>
      <w:r w:rsidRPr="001A4677">
        <w:rPr>
          <w:lang w:val="uk-UA"/>
        </w:rPr>
        <w:t xml:space="preserve">адрів», </w:t>
      </w:r>
    </w:p>
    <w:p w:rsidR="003C5CED" w:rsidRDefault="003C5CED" w:rsidP="00F66B9A">
      <w:pPr>
        <w:ind w:left="1418"/>
        <w:rPr>
          <w:lang w:val="uk-UA"/>
        </w:rPr>
      </w:pPr>
      <w:r>
        <w:rPr>
          <w:lang w:val="uk-UA"/>
        </w:rPr>
        <w:t xml:space="preserve">       </w:t>
      </w:r>
      <w:r w:rsidRPr="001A4677">
        <w:rPr>
          <w:lang w:val="uk-UA"/>
        </w:rPr>
        <w:t>кандидат географічних наук, доцент</w:t>
      </w:r>
    </w:p>
    <w:p w:rsidR="003C5CED" w:rsidRDefault="003C5CED" w:rsidP="00F66B9A">
      <w:pPr>
        <w:ind w:left="1418"/>
        <w:rPr>
          <w:lang w:val="uk-UA"/>
        </w:rPr>
      </w:pPr>
    </w:p>
    <w:p w:rsidR="003C5CED" w:rsidRDefault="003C5CED" w:rsidP="00F66B9A">
      <w:pPr>
        <w:ind w:left="1418"/>
        <w:rPr>
          <w:lang w:val="uk-UA"/>
        </w:rPr>
      </w:pPr>
    </w:p>
    <w:p w:rsidR="003C5CED" w:rsidRDefault="003C5CED" w:rsidP="00F66B9A">
      <w:pPr>
        <w:ind w:left="1418"/>
        <w:rPr>
          <w:lang w:val="uk-UA"/>
        </w:rPr>
      </w:pPr>
    </w:p>
    <w:p w:rsidR="003C5CED" w:rsidRDefault="003C5CED" w:rsidP="009C4C6B">
      <w:pPr>
        <w:ind w:left="1418"/>
        <w:jc w:val="center"/>
        <w:rPr>
          <w:b/>
          <w:color w:val="385623"/>
          <w:sz w:val="32"/>
          <w:szCs w:val="32"/>
          <w:lang w:val="uk-UA"/>
        </w:rPr>
      </w:pPr>
      <w:r>
        <w:rPr>
          <w:noProof/>
        </w:rPr>
        <w:pict>
          <v:shape id="Рисунок 2" o:spid="_x0000_s1028" type="#_x0000_t75" style="position:absolute;left:0;text-align:left;margin-left:-24.3pt;margin-top:7.55pt;width:150.6pt;height:112.95pt;z-index:251658240;visibility:visible">
            <v:imagedata r:id="rId7" o:title=""/>
          </v:shape>
        </w:pict>
      </w:r>
      <w:r w:rsidRPr="00E01195">
        <w:rPr>
          <w:b/>
          <w:color w:val="385623"/>
          <w:sz w:val="32"/>
          <w:szCs w:val="32"/>
          <w:lang w:val="uk-UA"/>
        </w:rPr>
        <w:t>Напрями роботи майстер-класу</w:t>
      </w:r>
    </w:p>
    <w:p w:rsidR="003C5CED" w:rsidRDefault="003C5CED" w:rsidP="009C4C6B">
      <w:pPr>
        <w:ind w:left="1418"/>
        <w:jc w:val="center"/>
        <w:rPr>
          <w:b/>
          <w:color w:val="385623"/>
          <w:sz w:val="32"/>
          <w:szCs w:val="32"/>
          <w:lang w:val="uk-UA"/>
        </w:rPr>
      </w:pPr>
    </w:p>
    <w:p w:rsidR="003C5CED" w:rsidRDefault="003C5CED" w:rsidP="00F66B9A">
      <w:pPr>
        <w:ind w:left="1418"/>
      </w:pPr>
      <w:r>
        <w:rPr>
          <w:noProof/>
        </w:rPr>
        <w:pict>
          <v:shape id="Рисунок 14" o:spid="_x0000_s1029" type="#_x0000_t75" style="position:absolute;left:0;text-align:left;margin-left:167.1pt;margin-top:256.3pt;width:137.3pt;height:102.75pt;z-index:251661312;visibility:visible">
            <v:imagedata r:id="rId8" o:title=""/>
          </v:shape>
        </w:pict>
      </w:r>
      <w:r>
        <w:rPr>
          <w:noProof/>
        </w:rPr>
        <w:pict>
          <v:shape id="Рисунок 11" o:spid="_x0000_s1030" type="#_x0000_t75" alt="доска, книги, записные книжки, карандаши, краска, глобус png изображения,  школьные png-кластеры на прозрачном фоне" style="position:absolute;left:0;text-align:left;margin-left:-8.1pt;margin-top:103.4pt;width:104.95pt;height:90pt;z-index:251656192;visibility:visible">
            <v:imagedata r:id="rId9" o:title="" croptop="13150f" cropbottom="5605f" cropleft="10994f"/>
          </v:shape>
        </w:pict>
      </w:r>
      <w:r>
        <w:rPr>
          <w:noProof/>
        </w:rPr>
        <w:pict>
          <v:shape id="Рисунок 9" o:spid="_x0000_s1031" type="#_x0000_t75" style="position:absolute;left:0;text-align:left;margin-left:-32.65pt;margin-top:218pt;width:158.9pt;height:129.15pt;z-index:251660288;visibility:visible">
            <v:imagedata r:id="rId10" o:title=""/>
          </v:shape>
        </w:pict>
      </w:r>
      <w:r>
        <w:rPr>
          <w:noProof/>
        </w:rPr>
        <w:pict>
          <v:shape id="Рисунок 6" o:spid="_x0000_s1032" type="#_x0000_t75" style="position:absolute;left:0;text-align:left;margin-left:350.8pt;margin-top:256.3pt;width:148.85pt;height:97.1pt;z-index:251659264;visibility:visible">
            <v:imagedata r:id="rId11" o:title=""/>
          </v:shape>
        </w:pict>
      </w:r>
      <w:r w:rsidRPr="006772EE">
        <w:rPr>
          <w:noProof/>
        </w:rPr>
        <w:pict>
          <v:shape id="Схема 12" o:spid="_x0000_i1025" type="#_x0000_t75" style="width:399pt;height:259.5pt;visibility:visible">
            <v:imagedata r:id="rId12" o:title="" croptop="-3139f" cropbottom="-3180f"/>
            <o:lock v:ext="edit" aspectratio="f"/>
          </v:shape>
        </w:pict>
      </w:r>
    </w:p>
    <w:p w:rsidR="003C5CED" w:rsidRDefault="003C5CED" w:rsidP="00F66B9A">
      <w:pPr>
        <w:ind w:left="1418"/>
      </w:pPr>
    </w:p>
    <w:p w:rsidR="003C5CED" w:rsidRDefault="003C5CED" w:rsidP="00F66B9A">
      <w:pPr>
        <w:ind w:left="1418"/>
      </w:pPr>
    </w:p>
    <w:p w:rsidR="003C5CED" w:rsidRDefault="003C5CED" w:rsidP="00F66B9A">
      <w:pPr>
        <w:ind w:left="1418"/>
      </w:pPr>
    </w:p>
    <w:p w:rsidR="003C5CED" w:rsidRDefault="003C5CED" w:rsidP="00F66B9A">
      <w:pPr>
        <w:ind w:left="1418"/>
      </w:pPr>
    </w:p>
    <w:p w:rsidR="003C5CED" w:rsidRDefault="003C5CED" w:rsidP="00F66B9A">
      <w:pPr>
        <w:ind w:left="1418"/>
      </w:pPr>
    </w:p>
    <w:p w:rsidR="003C5CED" w:rsidRPr="00696B25" w:rsidRDefault="003C5CED" w:rsidP="00B33F62">
      <w:pPr>
        <w:ind w:left="1418"/>
        <w:jc w:val="center"/>
        <w:rPr>
          <w:lang w:val="uk-UA"/>
        </w:rPr>
      </w:pPr>
    </w:p>
    <w:p w:rsidR="003C5CED" w:rsidRDefault="003C5CED" w:rsidP="00D04B74">
      <w:pPr>
        <w:tabs>
          <w:tab w:val="left" w:pos="2340"/>
        </w:tabs>
        <w:jc w:val="center"/>
        <w:outlineLvl w:val="0"/>
        <w:rPr>
          <w:b/>
          <w:szCs w:val="28"/>
          <w:lang w:val="uk-UA"/>
        </w:rPr>
      </w:pPr>
    </w:p>
    <w:p w:rsidR="003C5CED" w:rsidRDefault="003C5CED" w:rsidP="00D04B74">
      <w:pPr>
        <w:tabs>
          <w:tab w:val="left" w:pos="2340"/>
        </w:tabs>
        <w:jc w:val="center"/>
        <w:outlineLvl w:val="0"/>
        <w:rPr>
          <w:b/>
          <w:szCs w:val="28"/>
          <w:lang w:val="uk-UA"/>
        </w:rPr>
      </w:pPr>
    </w:p>
    <w:p w:rsidR="003C5CED" w:rsidRDefault="003C5CED" w:rsidP="00D04B74">
      <w:pPr>
        <w:tabs>
          <w:tab w:val="left" w:pos="2340"/>
        </w:tabs>
        <w:jc w:val="center"/>
        <w:outlineLvl w:val="0"/>
        <w:rPr>
          <w:b/>
          <w:szCs w:val="28"/>
          <w:lang w:val="uk-UA"/>
        </w:rPr>
      </w:pPr>
      <w:r w:rsidRPr="00696B25">
        <w:rPr>
          <w:b/>
          <w:szCs w:val="28"/>
          <w:lang w:val="uk-UA"/>
        </w:rPr>
        <w:t>Інформація  про заняття обласного  майстер-класу</w:t>
      </w:r>
    </w:p>
    <w:p w:rsidR="003C5CED" w:rsidRPr="00696B25" w:rsidRDefault="003C5CED" w:rsidP="00D04B74">
      <w:pPr>
        <w:tabs>
          <w:tab w:val="left" w:pos="2340"/>
        </w:tabs>
        <w:jc w:val="center"/>
        <w:outlineLvl w:val="0"/>
        <w:rPr>
          <w:b/>
          <w:szCs w:val="28"/>
          <w:lang w:val="uk-UA"/>
        </w:rPr>
      </w:pPr>
    </w:p>
    <w:p w:rsidR="003C5CED" w:rsidRPr="00696B25" w:rsidRDefault="003C5CED" w:rsidP="00D04B74">
      <w:pPr>
        <w:tabs>
          <w:tab w:val="left" w:pos="2340"/>
        </w:tabs>
        <w:jc w:val="center"/>
        <w:outlineLvl w:val="0"/>
        <w:rPr>
          <w:b/>
          <w:bCs/>
          <w:szCs w:val="28"/>
          <w:lang w:val="uk-UA"/>
        </w:rPr>
      </w:pPr>
      <w:r>
        <w:rPr>
          <w:noProof/>
        </w:rPr>
        <w:pict>
          <v:roundrect id="Скругленный прямоугольник 1" o:spid="_x0000_s1033" style="position:absolute;left:0;text-align:left;margin-left:-14.1pt;margin-top:5.1pt;width:503.4pt;height:257.4pt;z-index:251657216;visibility:visible;v-text-anchor:middle" arcsize="10923f" fillcolor="#c5e0b3" strokecolor="#538135" strokeweight="1pt">
            <v:stroke joinstyle="miter"/>
            <v:textbox>
              <w:txbxContent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b/>
                      <w:color w:val="000000"/>
                      <w:lang w:val="uk-UA"/>
                    </w:rPr>
                    <w:t>3 листопада</w:t>
                  </w:r>
                  <w:r w:rsidRPr="00CB41D8">
                    <w:rPr>
                      <w:b/>
                      <w:color w:val="000000"/>
                    </w:rPr>
                    <w:t xml:space="preserve">  2020</w:t>
                  </w:r>
                  <w:r w:rsidRPr="00CB41D8">
                    <w:rPr>
                      <w:color w:val="000000"/>
                    </w:rPr>
                    <w:t xml:space="preserve"> року для </w:t>
                  </w:r>
                  <w:r w:rsidRPr="00CB41D8">
                    <w:rPr>
                      <w:color w:val="000000"/>
                      <w:lang w:val="uk-UA"/>
                    </w:rPr>
                    <w:t>вчителів географії відб</w:t>
                  </w:r>
                  <w:r w:rsidRPr="00CB41D8">
                    <w:rPr>
                      <w:color w:val="000000"/>
                    </w:rPr>
                    <w:t xml:space="preserve">удеться заняття обласного майстер-класу </w:t>
                  </w:r>
                  <w:r w:rsidRPr="00CB41D8">
                    <w:rPr>
                      <w:color w:val="000000"/>
                      <w:lang w:val="uk-UA"/>
                    </w:rPr>
                    <w:t>Власової Валенти</w:t>
                  </w:r>
                  <w:r w:rsidRPr="00CB41D8">
                    <w:rPr>
                      <w:color w:val="000000"/>
                    </w:rPr>
                    <w:t>ни</w:t>
                  </w:r>
                  <w:r w:rsidRPr="00CB41D8">
                    <w:rPr>
                      <w:color w:val="000000"/>
                      <w:lang w:val="uk-UA"/>
                    </w:rPr>
                    <w:t xml:space="preserve"> Миколаївни</w:t>
                  </w:r>
                  <w:r w:rsidRPr="00CB41D8">
                    <w:rPr>
                      <w:color w:val="000000"/>
                    </w:rPr>
                    <w:t>,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  <w:lang w:val="uk-UA"/>
                    </w:rPr>
                    <w:t>учителя географії Бурті</w:t>
                  </w:r>
                  <w:r w:rsidRPr="00CB41D8">
                    <w:rPr>
                      <w:color w:val="000000"/>
                    </w:rPr>
                    <w:t>вської ЗОШ І-ІІІ ступенів Кагарлицького району,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>із теми «Використання інтерактивних технологій навчання для формування предметних компетентностей учнів на уроках географії»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 xml:space="preserve">(на базі </w:t>
                  </w:r>
                  <w:r w:rsidRPr="00CB41D8">
                    <w:rPr>
                      <w:color w:val="000000"/>
                      <w:lang w:val="uk-UA"/>
                    </w:rPr>
                    <w:t>Бурт</w:t>
                  </w:r>
                  <w:r w:rsidRPr="00CB41D8">
                    <w:rPr>
                      <w:color w:val="000000"/>
                    </w:rPr>
                    <w:t>івської ЗОШ І-ІІІ ступенів).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 xml:space="preserve">Адреса проведення  заходу: </w:t>
                  </w:r>
                  <w:r w:rsidRPr="00CB41D8">
                    <w:rPr>
                      <w:color w:val="000000"/>
                      <w:lang w:val="uk-UA"/>
                    </w:rPr>
                    <w:t>Буртівська</w:t>
                  </w:r>
                  <w:r w:rsidRPr="00CB41D8">
                    <w:rPr>
                      <w:color w:val="000000"/>
                    </w:rPr>
                    <w:t xml:space="preserve"> ЗОШ І- ІІІ ступенів,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 xml:space="preserve">с. </w:t>
                  </w:r>
                  <w:r w:rsidRPr="00CB41D8">
                    <w:rPr>
                      <w:color w:val="000000"/>
                      <w:lang w:val="uk-UA"/>
                    </w:rPr>
                    <w:t>Бурти</w:t>
                  </w:r>
                  <w:r w:rsidRPr="00CB41D8">
                    <w:rPr>
                      <w:color w:val="000000"/>
                    </w:rPr>
                    <w:t>, Кагарлицький район.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>Початок проведення: 10.30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 xml:space="preserve">Доїзд: їхати до м. Кагарлик, вул. Незалежності (РДА, </w:t>
                  </w:r>
                  <w:r w:rsidRPr="00CB41D8">
                    <w:rPr>
                      <w:color w:val="000000"/>
                      <w:lang w:val="uk-UA"/>
                    </w:rPr>
                    <w:t xml:space="preserve">центральна </w:t>
                  </w:r>
                  <w:r w:rsidRPr="00CB41D8">
                    <w:rPr>
                      <w:color w:val="000000"/>
                    </w:rPr>
                    <w:t>аптека).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 xml:space="preserve">Потім  </w:t>
                  </w:r>
                  <w:r w:rsidRPr="00CB41D8">
                    <w:rPr>
                      <w:color w:val="000000"/>
                      <w:lang w:val="uk-UA"/>
                    </w:rPr>
                    <w:t>о 10</w:t>
                  </w:r>
                  <w:r w:rsidRPr="00CB41D8">
                    <w:rPr>
                      <w:color w:val="000000"/>
                    </w:rPr>
                    <w:t>.0</w:t>
                  </w:r>
                  <w:r w:rsidRPr="00CB41D8">
                    <w:rPr>
                      <w:color w:val="000000"/>
                      <w:lang w:val="uk-UA"/>
                    </w:rPr>
                    <w:t>0</w:t>
                  </w:r>
                  <w:r w:rsidRPr="00CB41D8">
                    <w:rPr>
                      <w:color w:val="000000"/>
                    </w:rPr>
                    <w:t xml:space="preserve">  </w:t>
                  </w:r>
                  <w:r w:rsidRPr="00CB41D8">
                    <w:rPr>
                      <w:color w:val="000000"/>
                      <w:lang w:val="uk-UA"/>
                    </w:rPr>
                    <w:t xml:space="preserve">- </w:t>
                  </w:r>
                  <w:r w:rsidRPr="00CB41D8">
                    <w:rPr>
                      <w:color w:val="000000"/>
                    </w:rPr>
                    <w:t xml:space="preserve">шкільний автобус до с. </w:t>
                  </w:r>
                  <w:r w:rsidRPr="00CB41D8">
                    <w:rPr>
                      <w:color w:val="000000"/>
                      <w:lang w:val="uk-UA"/>
                    </w:rPr>
                    <w:t>Бурти</w:t>
                  </w:r>
                  <w:r w:rsidRPr="00CB41D8">
                    <w:rPr>
                      <w:color w:val="000000"/>
                    </w:rPr>
                    <w:t>.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>Інші можливі варіанти доїзду з’ясовувати індивідуально.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>Контактні телефони:</w:t>
                  </w:r>
                </w:p>
                <w:p w:rsidR="003C5CED" w:rsidRPr="00CB41D8" w:rsidRDefault="003C5CED" w:rsidP="00597401">
                  <w:pPr>
                    <w:jc w:val="center"/>
                    <w:rPr>
                      <w:color w:val="000000"/>
                    </w:rPr>
                  </w:pPr>
                  <w:r w:rsidRPr="00CB41D8">
                    <w:rPr>
                      <w:color w:val="000000"/>
                    </w:rPr>
                    <w:t>097</w:t>
                  </w:r>
                  <w:r w:rsidRPr="00CB41D8">
                    <w:rPr>
                      <w:color w:val="000000"/>
                      <w:lang w:val="uk-UA"/>
                    </w:rPr>
                    <w:t>5973648</w:t>
                  </w:r>
                  <w:r w:rsidRPr="00CB41D8">
                    <w:rPr>
                      <w:color w:val="000000"/>
                    </w:rPr>
                    <w:t xml:space="preserve"> –</w:t>
                  </w:r>
                  <w:r w:rsidRPr="00CB41D8">
                    <w:rPr>
                      <w:color w:val="000000"/>
                      <w:lang w:val="uk-UA"/>
                    </w:rPr>
                    <w:t xml:space="preserve"> Власова Валентина Миколаївна</w:t>
                  </w:r>
                  <w:r w:rsidRPr="00CB41D8">
                    <w:rPr>
                      <w:color w:val="000000"/>
                    </w:rPr>
                    <w:t>, керівник майстер-класу</w:t>
                  </w:r>
                </w:p>
              </w:txbxContent>
            </v:textbox>
          </v:roundrect>
        </w:pict>
      </w: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E01195">
      <w:pPr>
        <w:jc w:val="center"/>
        <w:rPr>
          <w:b/>
          <w:sz w:val="24"/>
          <w:szCs w:val="24"/>
          <w:lang w:val="uk-UA" w:eastAsia="en-US"/>
        </w:rPr>
      </w:pPr>
    </w:p>
    <w:p w:rsidR="003C5CED" w:rsidRDefault="003C5CED" w:rsidP="00825826">
      <w:pPr>
        <w:jc w:val="center"/>
        <w:rPr>
          <w:bCs/>
          <w:sz w:val="24"/>
          <w:szCs w:val="24"/>
          <w:lang w:val="uk-UA" w:eastAsia="en-US"/>
        </w:rPr>
      </w:pPr>
      <w:r w:rsidRPr="00E01195">
        <w:rPr>
          <w:b/>
          <w:sz w:val="24"/>
          <w:szCs w:val="24"/>
          <w:lang w:val="uk-UA" w:eastAsia="en-US"/>
        </w:rPr>
        <w:t>Список</w:t>
      </w:r>
    </w:p>
    <w:p w:rsidR="003C5CED" w:rsidRPr="00E01195" w:rsidRDefault="003C5CED" w:rsidP="00E01195">
      <w:pPr>
        <w:keepNext/>
        <w:ind w:left="-48" w:right="-74"/>
        <w:jc w:val="center"/>
        <w:outlineLvl w:val="0"/>
        <w:rPr>
          <w:bCs/>
          <w:sz w:val="24"/>
          <w:szCs w:val="24"/>
          <w:lang w:val="uk-UA" w:eastAsia="en-US"/>
        </w:rPr>
      </w:pPr>
      <w:r w:rsidRPr="00E01195">
        <w:rPr>
          <w:bCs/>
          <w:sz w:val="24"/>
          <w:szCs w:val="24"/>
          <w:lang w:val="uk-UA" w:eastAsia="en-US"/>
        </w:rPr>
        <w:t>учасників обласного майстер-класу</w:t>
      </w:r>
    </w:p>
    <w:p w:rsidR="003C5CED" w:rsidRPr="00E01195" w:rsidRDefault="003C5CED" w:rsidP="00E01195">
      <w:pPr>
        <w:keepNext/>
        <w:ind w:left="-48" w:right="-74"/>
        <w:jc w:val="center"/>
        <w:outlineLvl w:val="0"/>
        <w:rPr>
          <w:bCs/>
          <w:sz w:val="24"/>
          <w:szCs w:val="24"/>
          <w:lang w:val="uk-UA"/>
        </w:rPr>
      </w:pPr>
      <w:r w:rsidRPr="00E01195">
        <w:rPr>
          <w:bCs/>
          <w:i/>
          <w:sz w:val="24"/>
          <w:szCs w:val="24"/>
          <w:lang w:val="uk-UA"/>
        </w:rPr>
        <w:t>Власової Валентини Миколаївни,</w:t>
      </w:r>
      <w:r w:rsidRPr="00E01195">
        <w:rPr>
          <w:bCs/>
          <w:sz w:val="24"/>
          <w:szCs w:val="24"/>
          <w:lang w:val="uk-UA"/>
        </w:rPr>
        <w:t xml:space="preserve"> учителя географії</w:t>
      </w:r>
    </w:p>
    <w:p w:rsidR="003C5CED" w:rsidRPr="00E01195" w:rsidRDefault="003C5CED" w:rsidP="00E01195">
      <w:pPr>
        <w:keepNext/>
        <w:ind w:left="-48" w:right="-74"/>
        <w:jc w:val="center"/>
        <w:outlineLvl w:val="0"/>
        <w:rPr>
          <w:bCs/>
          <w:i/>
          <w:sz w:val="24"/>
          <w:szCs w:val="24"/>
          <w:lang w:val="uk-UA" w:eastAsia="en-US"/>
        </w:rPr>
      </w:pPr>
      <w:r w:rsidRPr="00E01195">
        <w:rPr>
          <w:bCs/>
          <w:sz w:val="24"/>
          <w:szCs w:val="24"/>
          <w:lang w:val="uk-UA"/>
        </w:rPr>
        <w:t>Буртівської ЗОШ І-ІІ ступенів  Кагарлицького району,</w:t>
      </w:r>
    </w:p>
    <w:p w:rsidR="003C5CED" w:rsidRPr="00E01195" w:rsidRDefault="003C5CED" w:rsidP="00E01195">
      <w:pPr>
        <w:keepNext/>
        <w:jc w:val="center"/>
        <w:outlineLvl w:val="0"/>
        <w:rPr>
          <w:bCs/>
          <w:sz w:val="24"/>
          <w:szCs w:val="24"/>
          <w:lang w:val="uk-UA" w:eastAsia="en-US"/>
        </w:rPr>
      </w:pPr>
      <w:r w:rsidRPr="00E01195">
        <w:rPr>
          <w:bCs/>
          <w:sz w:val="24"/>
          <w:szCs w:val="24"/>
          <w:lang w:val="uk-UA" w:eastAsia="en-US"/>
        </w:rPr>
        <w:t xml:space="preserve">із теми </w:t>
      </w:r>
      <w:r w:rsidRPr="00E01195">
        <w:rPr>
          <w:b/>
          <w:bCs/>
          <w:sz w:val="24"/>
          <w:szCs w:val="24"/>
          <w:lang w:val="uk-UA" w:eastAsia="en-US"/>
        </w:rPr>
        <w:t>«</w:t>
      </w:r>
      <w:r w:rsidRPr="00E01195">
        <w:rPr>
          <w:sz w:val="24"/>
          <w:szCs w:val="24"/>
        </w:rPr>
        <w:t>Використання інтерактивних технологій навчання для формування предметних компетентностей учнів на уроках географії</w:t>
      </w:r>
      <w:r w:rsidRPr="00E01195">
        <w:rPr>
          <w:b/>
          <w:bCs/>
          <w:sz w:val="24"/>
          <w:szCs w:val="24"/>
          <w:lang w:val="uk-UA" w:eastAsia="en-US"/>
        </w:rPr>
        <w:t>»</w:t>
      </w:r>
    </w:p>
    <w:p w:rsidR="003C5CED" w:rsidRPr="00E01195" w:rsidRDefault="003C5CED" w:rsidP="00E01195">
      <w:pPr>
        <w:jc w:val="center"/>
        <w:rPr>
          <w:i/>
          <w:sz w:val="24"/>
          <w:szCs w:val="24"/>
          <w:lang w:val="uk-UA" w:eastAsia="en-US"/>
        </w:rPr>
      </w:pPr>
      <w:r w:rsidRPr="00E01195">
        <w:rPr>
          <w:i/>
          <w:sz w:val="24"/>
          <w:szCs w:val="24"/>
          <w:lang w:val="uk-UA" w:eastAsia="en-US"/>
        </w:rPr>
        <w:t>для вчителів географії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2"/>
        <w:gridCol w:w="1849"/>
        <w:gridCol w:w="2410"/>
        <w:gridCol w:w="3260"/>
        <w:gridCol w:w="2126"/>
      </w:tblGrid>
      <w:tr w:rsidR="003C5CED" w:rsidRPr="00791BED" w:rsidTr="00791BED">
        <w:trPr>
          <w:trHeight w:val="276"/>
          <w:jc w:val="center"/>
        </w:trPr>
        <w:tc>
          <w:tcPr>
            <w:tcW w:w="562" w:type="dxa"/>
            <w:vMerge w:val="restart"/>
          </w:tcPr>
          <w:p w:rsidR="003C5CED" w:rsidRPr="00791BED" w:rsidRDefault="003C5CED" w:rsidP="00791BE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1849" w:type="dxa"/>
            <w:vMerge w:val="restart"/>
          </w:tcPr>
          <w:p w:rsidR="003C5CED" w:rsidRPr="00791BED" w:rsidRDefault="003C5CED" w:rsidP="00791BE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Район, місто, ОТГ</w:t>
            </w:r>
            <w:r w:rsidRPr="00791BED">
              <w:rPr>
                <w:b/>
                <w:color w:val="FF0000"/>
                <w:sz w:val="24"/>
                <w:szCs w:val="24"/>
                <w:lang w:val="uk-UA"/>
              </w:rPr>
              <w:t>*</w:t>
            </w:r>
          </w:p>
        </w:tc>
        <w:tc>
          <w:tcPr>
            <w:tcW w:w="2410" w:type="dxa"/>
            <w:vMerge w:val="restart"/>
          </w:tcPr>
          <w:p w:rsidR="003C5CED" w:rsidRPr="00791BED" w:rsidRDefault="003C5CED" w:rsidP="00791BE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3260" w:type="dxa"/>
            <w:vMerge w:val="restart"/>
          </w:tcPr>
          <w:p w:rsidR="003C5CED" w:rsidRPr="00791BED" w:rsidRDefault="003C5CED" w:rsidP="00791BE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Заклад освіти</w:t>
            </w:r>
          </w:p>
        </w:tc>
        <w:tc>
          <w:tcPr>
            <w:tcW w:w="2126" w:type="dxa"/>
            <w:vMerge w:val="restart"/>
          </w:tcPr>
          <w:p w:rsidR="003C5CED" w:rsidRPr="00791BED" w:rsidRDefault="003C5CED" w:rsidP="00791BE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Посада</w:t>
            </w:r>
          </w:p>
        </w:tc>
      </w:tr>
      <w:tr w:rsidR="003C5CED" w:rsidRPr="00791BED" w:rsidTr="00791BED">
        <w:trPr>
          <w:trHeight w:val="507"/>
          <w:jc w:val="center"/>
        </w:trPr>
        <w:tc>
          <w:tcPr>
            <w:tcW w:w="562" w:type="dxa"/>
            <w:vMerge/>
            <w:vAlign w:val="center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849" w:type="dxa"/>
            <w:vMerge/>
            <w:vAlign w:val="center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vMerge/>
            <w:vAlign w:val="center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126" w:type="dxa"/>
            <w:vMerge/>
            <w:vAlign w:val="center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Кагарлицький</w:t>
            </w:r>
          </w:p>
        </w:tc>
        <w:tc>
          <w:tcPr>
            <w:tcW w:w="2410" w:type="dxa"/>
          </w:tcPr>
          <w:p w:rsidR="003C5CED" w:rsidRPr="00791BED" w:rsidRDefault="003C5CED" w:rsidP="002F1D9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Ахмаджо</w:t>
            </w:r>
            <w:r w:rsidRPr="00791BED">
              <w:rPr>
                <w:sz w:val="24"/>
                <w:szCs w:val="24"/>
                <w:lang w:val="uk-UA"/>
              </w:rPr>
              <w:t>нова Севара Махмуд</w:t>
            </w:r>
            <w:r>
              <w:rPr>
                <w:sz w:val="24"/>
                <w:szCs w:val="24"/>
                <w:lang w:val="uk-UA"/>
              </w:rPr>
              <w:t>жонів</w:t>
            </w:r>
            <w:bookmarkStart w:id="0" w:name="_GoBack"/>
            <w:bookmarkEnd w:id="0"/>
            <w:r w:rsidRPr="00791BED">
              <w:rPr>
                <w:sz w:val="24"/>
                <w:szCs w:val="24"/>
                <w:lang w:val="uk-UA"/>
              </w:rPr>
              <w:t>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Черняхівська загальноосвітня школа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/>
              </w:rPr>
            </w:pPr>
            <w:r w:rsidRPr="00791BED">
              <w:rPr>
                <w:sz w:val="24"/>
                <w:szCs w:val="24"/>
                <w:lang w:val="uk-UA"/>
              </w:rPr>
              <w:t xml:space="preserve">Бабич </w:t>
            </w:r>
          </w:p>
          <w:p w:rsidR="003C5CED" w:rsidRPr="00791BED" w:rsidRDefault="003C5CED" w:rsidP="00791BED">
            <w:pPr>
              <w:rPr>
                <w:sz w:val="24"/>
                <w:szCs w:val="24"/>
                <w:lang w:val="uk-UA"/>
              </w:rPr>
            </w:pPr>
            <w:r w:rsidRPr="00791BED">
              <w:rPr>
                <w:sz w:val="24"/>
                <w:szCs w:val="24"/>
                <w:lang w:val="uk-UA"/>
              </w:rPr>
              <w:t>Лідія Сергіївна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Горохуватська загальноосвітня школа І-ІІ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Учитель біології, хімії,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Align w:val="center"/>
          </w:tcPr>
          <w:p w:rsidR="003C5CED" w:rsidRPr="00791BED" w:rsidRDefault="003C5CED" w:rsidP="00791BED">
            <w:pPr>
              <w:rPr>
                <w:sz w:val="24"/>
                <w:szCs w:val="24"/>
                <w:lang w:val="uk-UA"/>
              </w:rPr>
            </w:pPr>
            <w:r w:rsidRPr="00791BED">
              <w:rPr>
                <w:sz w:val="24"/>
                <w:szCs w:val="24"/>
                <w:lang w:val="uk-UA"/>
              </w:rPr>
              <w:t>Бякова Світлана Миколаївна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Кагарлицька загальноосвітня школа І-ІІІ ступенів №1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Учитель географії та біології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  <w:vAlign w:val="center"/>
          </w:tcPr>
          <w:p w:rsidR="003C5CED" w:rsidRPr="00791BED" w:rsidRDefault="003C5CED" w:rsidP="00791BED">
            <w:pPr>
              <w:rPr>
                <w:sz w:val="24"/>
                <w:szCs w:val="24"/>
                <w:lang w:val="uk-UA"/>
              </w:rPr>
            </w:pPr>
            <w:r w:rsidRPr="00791BED">
              <w:rPr>
                <w:sz w:val="24"/>
                <w:szCs w:val="24"/>
                <w:lang w:val="uk-UA"/>
              </w:rPr>
              <w:t>Вашека Антоніна Василівна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Великопріцьківська загальноосвітня школа І-ІІ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Учитель</w:t>
            </w:r>
            <w:r>
              <w:rPr>
                <w:sz w:val="24"/>
                <w:szCs w:val="24"/>
                <w:lang w:val="uk-UA" w:eastAsia="uk-UA"/>
              </w:rPr>
              <w:t xml:space="preserve"> математики та</w:t>
            </w:r>
            <w:r w:rsidRPr="00791BED">
              <w:rPr>
                <w:sz w:val="24"/>
                <w:szCs w:val="24"/>
                <w:lang w:val="uk-UA" w:eastAsia="uk-UA"/>
              </w:rPr>
              <w:t xml:space="preserve">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/>
              </w:rPr>
            </w:pPr>
            <w:r w:rsidRPr="00791BED">
              <w:rPr>
                <w:sz w:val="24"/>
                <w:szCs w:val="24"/>
                <w:lang w:val="uk-UA"/>
              </w:rPr>
              <w:t>Владика Тетяна Іванівна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Переселенська загальноосвітня школа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Учитель географії та біології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/>
              </w:rPr>
            </w:pPr>
            <w:r w:rsidRPr="00791BED">
              <w:rPr>
                <w:sz w:val="24"/>
                <w:szCs w:val="24"/>
                <w:lang w:val="uk-UA"/>
              </w:rPr>
              <w:t>Власова Валентина Миколаївна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Буртівська загальноосвітня школа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sz w:val="24"/>
                <w:szCs w:val="24"/>
                <w:lang w:val="uk-UA" w:eastAsia="uk-UA"/>
              </w:rPr>
            </w:pPr>
            <w:r w:rsidRPr="00791BED">
              <w:rPr>
                <w:sz w:val="24"/>
                <w:szCs w:val="24"/>
                <w:lang w:val="uk-UA" w:eastAsia="uk-UA"/>
              </w:rPr>
              <w:t>Учитель географії та природознавства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Гвоздецька Ірина Миколаївна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ЗОШ І-ІІІ ступенів №3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 та природознавства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Гладка Тамара Віталіївна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Стайківський опорний заклад загальної середньої освіти 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Демиденко Світлана Володимирівна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загальноосвітня школа І-ІІІ ст. № 2 ім. В.П. Дашенка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Ільєнко Олександр Васильович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Слобідська загальноосвітня школа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</w:t>
            </w: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Лобуренко Світлана Василівна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Кузьминецька загальноосвітня школа І-ІІ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 та природознавства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Лисюк Лариса Володимирівна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Шубівська загальноосвітня школа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Муковоз Анатолій Миколайович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Мирівська загальноосвітня школа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Прус Наталія Михайлівна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загальноосвітня школа І-ІІІ ступенів №1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 та біології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Садовська Людмила Борисівна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Стрітівська філія Стайківського ОЗЗСО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Хабібулліна Любов Володимирівна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Кагарлицький НВК «ЗОШ І-ІІ ступенів-ліцей»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Шершень Оксана Миколаївна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Комунальна установа Кагарлицької районної ради «Центр професійного розвитку педагогічних працівників»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В.о. консультанта Комунальної установи Кагарлицької районної ради «Центр професійного розвитку педагогічних працівників»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Яцкевич Леся Станіславівна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Ставівська загальноосвітня школа І-ІІІ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м. Ржищів</w:t>
            </w: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Груленко Ксенія Анатоліївна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ОЗО "Ржищівська гімназія "Гармонія"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біології та географії</w:t>
            </w:r>
          </w:p>
        </w:tc>
      </w:tr>
      <w:tr w:rsidR="003C5CED" w:rsidRPr="00791BED" w:rsidTr="00791BED">
        <w:trPr>
          <w:jc w:val="center"/>
        </w:trPr>
        <w:tc>
          <w:tcPr>
            <w:tcW w:w="562" w:type="dxa"/>
          </w:tcPr>
          <w:p w:rsidR="003C5CED" w:rsidRPr="00791BED" w:rsidRDefault="003C5CED" w:rsidP="00791BED">
            <w:pPr>
              <w:numPr>
                <w:ilvl w:val="0"/>
                <w:numId w:val="1"/>
              </w:numPr>
              <w:tabs>
                <w:tab w:val="left" w:pos="229"/>
              </w:tabs>
              <w:rPr>
                <w:sz w:val="24"/>
                <w:szCs w:val="24"/>
                <w:lang w:val="uk-UA" w:eastAsia="en-US"/>
              </w:rPr>
            </w:pPr>
          </w:p>
        </w:tc>
        <w:tc>
          <w:tcPr>
            <w:tcW w:w="1849" w:type="dxa"/>
          </w:tcPr>
          <w:p w:rsidR="003C5CED" w:rsidRPr="00791BED" w:rsidRDefault="003C5CED" w:rsidP="00791BED">
            <w:pPr>
              <w:rPr>
                <w:b/>
                <w:sz w:val="24"/>
                <w:szCs w:val="24"/>
                <w:lang w:val="uk-UA"/>
              </w:rPr>
            </w:pPr>
            <w:r w:rsidRPr="00791BED">
              <w:rPr>
                <w:b/>
                <w:sz w:val="24"/>
                <w:szCs w:val="24"/>
                <w:lang w:val="uk-UA"/>
              </w:rPr>
              <w:t>Ржищівська ОТГ</w:t>
            </w:r>
          </w:p>
        </w:tc>
        <w:tc>
          <w:tcPr>
            <w:tcW w:w="241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Налісна Надія Іванівна</w:t>
            </w:r>
          </w:p>
        </w:tc>
        <w:tc>
          <w:tcPr>
            <w:tcW w:w="3260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Балико - Щучинська загальноосвітня школа І - ІІ ступенів</w:t>
            </w:r>
          </w:p>
        </w:tc>
        <w:tc>
          <w:tcPr>
            <w:tcW w:w="2126" w:type="dxa"/>
          </w:tcPr>
          <w:p w:rsidR="003C5CED" w:rsidRPr="00791BED" w:rsidRDefault="003C5CED" w:rsidP="00791BED">
            <w:pPr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91BED"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  <w:t>Учитель географії та прирдознавства</w:t>
            </w:r>
          </w:p>
        </w:tc>
      </w:tr>
    </w:tbl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Default="003C5CED" w:rsidP="00D04B74">
      <w:pPr>
        <w:rPr>
          <w:szCs w:val="28"/>
          <w:lang w:val="uk-UA"/>
        </w:rPr>
      </w:pPr>
    </w:p>
    <w:p w:rsidR="003C5CED" w:rsidRPr="00393A8F" w:rsidRDefault="003C5CED" w:rsidP="00310481">
      <w:pPr>
        <w:jc w:val="center"/>
        <w:rPr>
          <w:szCs w:val="28"/>
          <w:lang w:val="uk-UA"/>
        </w:rPr>
      </w:pPr>
      <w:r w:rsidRPr="00393A8F">
        <w:rPr>
          <w:szCs w:val="28"/>
          <w:lang w:val="uk-UA"/>
        </w:rPr>
        <w:t>Департамент освіти і науки Київської обласної державної адміністрації</w:t>
      </w:r>
    </w:p>
    <w:p w:rsidR="003C5CED" w:rsidRPr="00393A8F" w:rsidRDefault="003C5CED" w:rsidP="00310481">
      <w:pPr>
        <w:jc w:val="center"/>
        <w:rPr>
          <w:szCs w:val="28"/>
          <w:lang w:val="uk-UA"/>
        </w:rPr>
      </w:pPr>
      <w:r w:rsidRPr="00393A8F">
        <w:rPr>
          <w:szCs w:val="28"/>
          <w:lang w:val="uk-UA"/>
        </w:rPr>
        <w:t xml:space="preserve">Комунальний навчальний заклад Київської обласної ради </w:t>
      </w:r>
    </w:p>
    <w:p w:rsidR="003C5CED" w:rsidRDefault="003C5CED" w:rsidP="00310481">
      <w:pPr>
        <w:jc w:val="center"/>
        <w:rPr>
          <w:szCs w:val="28"/>
          <w:lang w:val="uk-UA"/>
        </w:rPr>
      </w:pPr>
      <w:r w:rsidRPr="00393A8F">
        <w:rPr>
          <w:color w:val="000000"/>
          <w:szCs w:val="28"/>
          <w:shd w:val="clear" w:color="auto" w:fill="FFFFFF"/>
          <w:lang w:val="uk-UA" w:eastAsia="uk-UA"/>
        </w:rPr>
        <w:t>«</w:t>
      </w:r>
      <w:r w:rsidRPr="00393A8F">
        <w:rPr>
          <w:szCs w:val="28"/>
          <w:lang w:val="uk-UA"/>
        </w:rPr>
        <w:t>Київський обласний інститут післядипломної освіти педагогічних кадрів»</w:t>
      </w:r>
    </w:p>
    <w:p w:rsidR="003C5CED" w:rsidRPr="00393A8F" w:rsidRDefault="003C5CED" w:rsidP="00310481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Буртівська ЗОШ І – ІІІ ступенів Кагарлицького району</w:t>
      </w:r>
      <w:r w:rsidRPr="00393A8F">
        <w:rPr>
          <w:szCs w:val="28"/>
          <w:lang w:val="uk-UA"/>
        </w:rPr>
        <w:t xml:space="preserve"> </w:t>
      </w:r>
    </w:p>
    <w:p w:rsidR="003C5CED" w:rsidRPr="00393A8F" w:rsidRDefault="003C5CED" w:rsidP="00310481">
      <w:pPr>
        <w:jc w:val="center"/>
        <w:rPr>
          <w:color w:val="0000FF"/>
          <w:lang w:val="uk-UA"/>
        </w:rPr>
      </w:pPr>
    </w:p>
    <w:p w:rsidR="003C5CED" w:rsidRPr="00393A8F" w:rsidRDefault="003C5CED" w:rsidP="00310481">
      <w:pPr>
        <w:jc w:val="center"/>
        <w:rPr>
          <w:lang w:val="uk-UA"/>
        </w:rPr>
      </w:pPr>
    </w:p>
    <w:p w:rsidR="003C5CED" w:rsidRPr="00393A8F" w:rsidRDefault="003C5CED" w:rsidP="00310481">
      <w:pPr>
        <w:keepNext/>
        <w:tabs>
          <w:tab w:val="left" w:pos="12480"/>
        </w:tabs>
        <w:jc w:val="right"/>
        <w:outlineLvl w:val="0"/>
        <w:rPr>
          <w:sz w:val="32"/>
          <w:lang w:val="uk-UA"/>
        </w:rPr>
      </w:pPr>
    </w:p>
    <w:tbl>
      <w:tblPr>
        <w:tblW w:w="4819" w:type="dxa"/>
        <w:tblInd w:w="5495" w:type="dxa"/>
        <w:tblLayout w:type="fixed"/>
        <w:tblLook w:val="0000"/>
      </w:tblPr>
      <w:tblGrid>
        <w:gridCol w:w="4819"/>
      </w:tblGrid>
      <w:tr w:rsidR="003C5CED" w:rsidRPr="00015331" w:rsidTr="004913A6">
        <w:trPr>
          <w:cantSplit/>
          <w:trHeight w:val="2143"/>
        </w:trPr>
        <w:tc>
          <w:tcPr>
            <w:tcW w:w="4819" w:type="dxa"/>
            <w:vAlign w:val="center"/>
          </w:tcPr>
          <w:p w:rsidR="003C5CED" w:rsidRPr="00393A8F" w:rsidRDefault="003C5CED" w:rsidP="004913A6">
            <w:pPr>
              <w:pBdr>
                <w:right w:val="single" w:sz="4" w:space="4" w:color="auto"/>
              </w:pBdr>
              <w:spacing w:line="360" w:lineRule="auto"/>
              <w:jc w:val="right"/>
              <w:rPr>
                <w:b/>
                <w:szCs w:val="28"/>
                <w:lang w:val="uk-UA"/>
              </w:rPr>
            </w:pPr>
            <w:r w:rsidRPr="00393A8F">
              <w:rPr>
                <w:b/>
                <w:i/>
                <w:szCs w:val="28"/>
                <w:lang w:val="uk-UA"/>
              </w:rPr>
              <w:t>«Затверджено»</w:t>
            </w:r>
            <w:r>
              <w:rPr>
                <w:b/>
                <w:szCs w:val="28"/>
                <w:lang w:val="uk-UA"/>
              </w:rPr>
              <w:t xml:space="preserve"> _____ 09. 2020</w:t>
            </w:r>
          </w:p>
          <w:p w:rsidR="003C5CED" w:rsidRPr="00393A8F" w:rsidRDefault="003C5CED" w:rsidP="004913A6">
            <w:pPr>
              <w:pBdr>
                <w:right w:val="single" w:sz="4" w:space="4" w:color="auto"/>
              </w:pBdr>
              <w:jc w:val="right"/>
              <w:rPr>
                <w:b/>
                <w:szCs w:val="28"/>
                <w:lang w:val="uk-UA"/>
              </w:rPr>
            </w:pPr>
            <w:r w:rsidRPr="00393A8F">
              <w:rPr>
                <w:b/>
                <w:szCs w:val="28"/>
                <w:lang w:val="uk-UA"/>
              </w:rPr>
              <w:t>Завідувач кафедри ________________________________________________________________</w:t>
            </w:r>
          </w:p>
          <w:p w:rsidR="003C5CED" w:rsidRPr="00393A8F" w:rsidRDefault="003C5CED" w:rsidP="004913A6">
            <w:pPr>
              <w:jc w:val="right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_____________________________________</w:t>
            </w:r>
          </w:p>
          <w:p w:rsidR="003C5CED" w:rsidRPr="00393A8F" w:rsidRDefault="003C5CED" w:rsidP="004913A6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</w:p>
        </w:tc>
      </w:tr>
    </w:tbl>
    <w:p w:rsidR="003C5CED" w:rsidRPr="00393A8F" w:rsidRDefault="003C5CED" w:rsidP="00310481">
      <w:pPr>
        <w:jc w:val="right"/>
        <w:rPr>
          <w:lang w:val="uk-UA"/>
        </w:rPr>
      </w:pPr>
    </w:p>
    <w:p w:rsidR="003C5CED" w:rsidRPr="00393A8F" w:rsidRDefault="003C5CED" w:rsidP="00310481">
      <w:pPr>
        <w:rPr>
          <w:lang w:val="uk-UA"/>
        </w:rPr>
      </w:pPr>
    </w:p>
    <w:p w:rsidR="003C5CED" w:rsidRPr="00393A8F" w:rsidRDefault="003C5CED" w:rsidP="00310481">
      <w:pPr>
        <w:rPr>
          <w:lang w:val="uk-UA"/>
        </w:rPr>
      </w:pPr>
    </w:p>
    <w:p w:rsidR="003C5CED" w:rsidRPr="00393A8F" w:rsidRDefault="003C5CED" w:rsidP="00310481">
      <w:pPr>
        <w:jc w:val="center"/>
        <w:rPr>
          <w:b/>
          <w:bCs/>
          <w:sz w:val="36"/>
          <w:lang w:val="uk-UA"/>
        </w:rPr>
      </w:pPr>
      <w:r w:rsidRPr="00393A8F">
        <w:rPr>
          <w:b/>
          <w:bCs/>
          <w:sz w:val="36"/>
          <w:lang w:val="uk-UA"/>
        </w:rPr>
        <w:t xml:space="preserve">Сертифікаційна програма </w:t>
      </w:r>
    </w:p>
    <w:p w:rsidR="003C5CED" w:rsidRDefault="003C5CED" w:rsidP="00310481">
      <w:pPr>
        <w:jc w:val="center"/>
        <w:rPr>
          <w:b/>
          <w:bCs/>
          <w:sz w:val="36"/>
          <w:lang w:val="uk-UA"/>
        </w:rPr>
      </w:pPr>
      <w:r w:rsidRPr="00393A8F">
        <w:rPr>
          <w:b/>
          <w:bCs/>
          <w:sz w:val="36"/>
          <w:lang w:val="uk-UA"/>
        </w:rPr>
        <w:t>обл</w:t>
      </w:r>
      <w:r>
        <w:rPr>
          <w:b/>
          <w:bCs/>
          <w:sz w:val="36"/>
          <w:lang w:val="uk-UA"/>
        </w:rPr>
        <w:t>асного майстер-класу</w:t>
      </w:r>
    </w:p>
    <w:p w:rsidR="003C5CED" w:rsidRDefault="003C5CED" w:rsidP="00310481">
      <w:pPr>
        <w:jc w:val="center"/>
        <w:rPr>
          <w:b/>
          <w:bCs/>
          <w:sz w:val="36"/>
          <w:lang w:val="uk-UA"/>
        </w:rPr>
      </w:pPr>
      <w:r>
        <w:rPr>
          <w:b/>
          <w:bCs/>
          <w:sz w:val="36"/>
          <w:lang w:val="uk-UA"/>
        </w:rPr>
        <w:t>з</w:t>
      </w:r>
      <w:r w:rsidRPr="00393A8F">
        <w:rPr>
          <w:b/>
          <w:bCs/>
          <w:sz w:val="36"/>
          <w:lang w:val="uk-UA"/>
        </w:rPr>
        <w:t xml:space="preserve"> теми   </w:t>
      </w:r>
    </w:p>
    <w:p w:rsidR="003C5CED" w:rsidRDefault="003C5CED" w:rsidP="00310481">
      <w:pPr>
        <w:jc w:val="center"/>
        <w:rPr>
          <w:b/>
          <w:bCs/>
          <w:sz w:val="36"/>
          <w:lang w:val="uk-UA"/>
        </w:rPr>
      </w:pPr>
      <w:r>
        <w:rPr>
          <w:b/>
          <w:bCs/>
          <w:sz w:val="36"/>
          <w:lang w:val="uk-UA"/>
        </w:rPr>
        <w:t>«</w:t>
      </w:r>
      <w:r w:rsidRPr="00405AB2">
        <w:rPr>
          <w:b/>
          <w:bCs/>
          <w:sz w:val="36"/>
          <w:lang w:val="uk-UA"/>
        </w:rPr>
        <w:t xml:space="preserve">Використання інтерактивних технологій навчання </w:t>
      </w:r>
    </w:p>
    <w:p w:rsidR="003C5CED" w:rsidRDefault="003C5CED" w:rsidP="00310481">
      <w:pPr>
        <w:jc w:val="center"/>
        <w:rPr>
          <w:b/>
          <w:bCs/>
          <w:sz w:val="36"/>
          <w:lang w:val="uk-UA"/>
        </w:rPr>
      </w:pPr>
      <w:r w:rsidRPr="00405AB2">
        <w:rPr>
          <w:b/>
          <w:bCs/>
          <w:sz w:val="36"/>
          <w:lang w:val="uk-UA"/>
        </w:rPr>
        <w:t xml:space="preserve">для формування предметних компетентностей учнів </w:t>
      </w:r>
    </w:p>
    <w:p w:rsidR="003C5CED" w:rsidRPr="00405AB2" w:rsidRDefault="003C5CED" w:rsidP="00310481">
      <w:pPr>
        <w:jc w:val="center"/>
        <w:rPr>
          <w:b/>
          <w:bCs/>
          <w:sz w:val="36"/>
          <w:lang w:val="uk-UA"/>
        </w:rPr>
      </w:pPr>
      <w:r>
        <w:rPr>
          <w:b/>
          <w:bCs/>
          <w:sz w:val="36"/>
          <w:lang w:val="uk-UA"/>
        </w:rPr>
        <w:t>на уроках географії</w:t>
      </w:r>
      <w:r w:rsidRPr="00405AB2">
        <w:rPr>
          <w:b/>
          <w:bCs/>
          <w:sz w:val="36"/>
          <w:lang w:val="uk-UA"/>
        </w:rPr>
        <w:t>»</w:t>
      </w:r>
    </w:p>
    <w:p w:rsidR="003C5CED" w:rsidRPr="00393A8F" w:rsidRDefault="003C5CED" w:rsidP="00310481">
      <w:pPr>
        <w:jc w:val="center"/>
        <w:rPr>
          <w:b/>
          <w:bCs/>
          <w:sz w:val="36"/>
          <w:lang w:val="uk-UA"/>
        </w:rPr>
      </w:pPr>
      <w:r>
        <w:rPr>
          <w:b/>
          <w:bCs/>
          <w:sz w:val="36"/>
          <w:lang w:val="uk-UA"/>
        </w:rPr>
        <w:t>для вчителів географії</w:t>
      </w:r>
    </w:p>
    <w:p w:rsidR="003C5CED" w:rsidRPr="00393A8F" w:rsidRDefault="003C5CED" w:rsidP="00310481">
      <w:pPr>
        <w:jc w:val="center"/>
        <w:rPr>
          <w:b/>
          <w:bCs/>
          <w:sz w:val="36"/>
          <w:lang w:val="uk-UA"/>
        </w:rPr>
      </w:pPr>
    </w:p>
    <w:p w:rsidR="003C5CED" w:rsidRPr="00393A8F" w:rsidRDefault="003C5CED" w:rsidP="00310481">
      <w:pPr>
        <w:jc w:val="center"/>
        <w:rPr>
          <w:sz w:val="36"/>
          <w:lang w:val="uk-UA"/>
        </w:rPr>
      </w:pPr>
    </w:p>
    <w:p w:rsidR="003C5CED" w:rsidRPr="00393A8F" w:rsidRDefault="003C5CED" w:rsidP="00310481">
      <w:pPr>
        <w:jc w:val="center"/>
        <w:rPr>
          <w:sz w:val="36"/>
          <w:lang w:val="uk-UA"/>
        </w:rPr>
      </w:pPr>
      <w:r>
        <w:rPr>
          <w:sz w:val="36"/>
          <w:lang w:val="uk-UA"/>
        </w:rPr>
        <w:t xml:space="preserve"> 2020</w:t>
      </w:r>
      <w:r w:rsidRPr="00393A8F">
        <w:rPr>
          <w:sz w:val="36"/>
          <w:lang w:val="uk-UA"/>
        </w:rPr>
        <w:t>/20</w:t>
      </w:r>
      <w:r w:rsidRPr="006D5553">
        <w:rPr>
          <w:sz w:val="36"/>
        </w:rPr>
        <w:t>21</w:t>
      </w:r>
      <w:r w:rsidRPr="00393A8F">
        <w:rPr>
          <w:sz w:val="36"/>
          <w:lang w:val="uk-UA"/>
        </w:rPr>
        <w:t xml:space="preserve"> навчальний рік</w:t>
      </w:r>
    </w:p>
    <w:p w:rsidR="003C5CED" w:rsidRPr="00393A8F" w:rsidRDefault="003C5CED" w:rsidP="00310481">
      <w:pPr>
        <w:jc w:val="center"/>
        <w:rPr>
          <w:sz w:val="36"/>
          <w:lang w:val="uk-UA"/>
        </w:rPr>
      </w:pPr>
    </w:p>
    <w:tbl>
      <w:tblPr>
        <w:tblW w:w="0" w:type="auto"/>
        <w:tblInd w:w="4503" w:type="dxa"/>
        <w:tblLook w:val="00A0"/>
      </w:tblPr>
      <w:tblGrid>
        <w:gridCol w:w="6201"/>
      </w:tblGrid>
      <w:tr w:rsidR="003C5CED" w:rsidRPr="00310481" w:rsidTr="004913A6">
        <w:tc>
          <w:tcPr>
            <w:tcW w:w="6201" w:type="dxa"/>
          </w:tcPr>
          <w:p w:rsidR="003C5CED" w:rsidRDefault="003C5CED" w:rsidP="004913A6">
            <w:pPr>
              <w:rPr>
                <w:lang w:val="uk-UA"/>
              </w:rPr>
            </w:pPr>
            <w:r w:rsidRPr="00393A8F">
              <w:rPr>
                <w:b/>
                <w:i/>
                <w:lang w:val="uk-UA"/>
              </w:rPr>
              <w:t>Керівник</w:t>
            </w:r>
            <w:r>
              <w:rPr>
                <w:lang w:val="uk-UA"/>
              </w:rPr>
              <w:t xml:space="preserve">  </w:t>
            </w:r>
          </w:p>
          <w:p w:rsidR="003C5CED" w:rsidRDefault="003C5CED" w:rsidP="004913A6">
            <w:pPr>
              <w:rPr>
                <w:lang w:val="uk-UA"/>
              </w:rPr>
            </w:pPr>
            <w:r>
              <w:rPr>
                <w:lang w:val="uk-UA"/>
              </w:rPr>
              <w:t xml:space="preserve">Власова Валентина Миколаївна, вчитель географії та природознавства Буртівської ЗОШ </w:t>
            </w:r>
          </w:p>
          <w:p w:rsidR="003C5CED" w:rsidRPr="00393A8F" w:rsidRDefault="003C5CED" w:rsidP="004913A6">
            <w:pPr>
              <w:rPr>
                <w:lang w:val="uk-UA"/>
              </w:rPr>
            </w:pPr>
            <w:r>
              <w:rPr>
                <w:lang w:val="uk-UA"/>
              </w:rPr>
              <w:t>І - ІІІ ступенів Кагарлицького району, старший вчитель</w:t>
            </w:r>
          </w:p>
          <w:p w:rsidR="003C5CED" w:rsidRPr="006D5553" w:rsidRDefault="003C5CED" w:rsidP="004913A6">
            <w:pPr>
              <w:rPr>
                <w:sz w:val="16"/>
                <w:szCs w:val="16"/>
                <w:lang w:val="uk-UA"/>
              </w:rPr>
            </w:pPr>
          </w:p>
          <w:p w:rsidR="003C5CED" w:rsidRDefault="003C5CED" w:rsidP="004913A6">
            <w:pPr>
              <w:rPr>
                <w:b/>
                <w:i/>
                <w:lang w:val="uk-UA"/>
              </w:rPr>
            </w:pPr>
            <w:r w:rsidRPr="00393A8F">
              <w:rPr>
                <w:b/>
                <w:i/>
                <w:lang w:val="uk-UA"/>
              </w:rPr>
              <w:t xml:space="preserve">Координатор </w:t>
            </w:r>
          </w:p>
          <w:p w:rsidR="003C5CED" w:rsidRPr="00015331" w:rsidRDefault="003C5CED" w:rsidP="004913A6">
            <w:pPr>
              <w:jc w:val="both"/>
              <w:rPr>
                <w:szCs w:val="28"/>
                <w:lang w:val="uk-UA"/>
              </w:rPr>
            </w:pPr>
            <w:r>
              <w:rPr>
                <w:lang w:val="uk-UA"/>
              </w:rPr>
              <w:t xml:space="preserve">Довгань Андрій Іванович, </w:t>
            </w:r>
            <w:r w:rsidRPr="00015331">
              <w:rPr>
                <w:szCs w:val="28"/>
                <w:lang w:val="uk-UA"/>
              </w:rPr>
              <w:t>завідувач кафедри природничо-математичної освіти та технологій КНЗ КОР «Київський обласний інститут післядипломної освіти педагогічних кадрів», кандидат географічних наук, доцент</w:t>
            </w:r>
          </w:p>
          <w:p w:rsidR="003C5CED" w:rsidRPr="00393A8F" w:rsidRDefault="003C5CED" w:rsidP="004913A6">
            <w:pPr>
              <w:rPr>
                <w:b/>
                <w:bCs/>
                <w:sz w:val="36"/>
                <w:lang w:val="uk-UA"/>
              </w:rPr>
            </w:pPr>
            <w:r w:rsidRPr="00393A8F">
              <w:rPr>
                <w:b/>
                <w:i/>
                <w:lang w:val="uk-UA"/>
              </w:rPr>
              <w:t xml:space="preserve"> </w:t>
            </w:r>
          </w:p>
        </w:tc>
      </w:tr>
    </w:tbl>
    <w:p w:rsidR="003C5CED" w:rsidRPr="00393A8F" w:rsidRDefault="003C5CED" w:rsidP="00310481">
      <w:pPr>
        <w:jc w:val="center"/>
        <w:rPr>
          <w:b/>
          <w:bCs/>
          <w:sz w:val="36"/>
          <w:lang w:val="uk-UA"/>
        </w:rPr>
      </w:pPr>
    </w:p>
    <w:p w:rsidR="003C5CED" w:rsidRPr="00393A8F" w:rsidRDefault="003C5CED" w:rsidP="00310481">
      <w:pPr>
        <w:rPr>
          <w:lang w:val="uk-UA"/>
        </w:rPr>
      </w:pPr>
      <w:r w:rsidRPr="00393A8F">
        <w:rPr>
          <w:lang w:val="uk-UA"/>
        </w:rPr>
        <w:t xml:space="preserve">                                                         </w:t>
      </w:r>
    </w:p>
    <w:p w:rsidR="003C5CED" w:rsidRPr="00393A8F" w:rsidRDefault="003C5CED" w:rsidP="00310481">
      <w:pPr>
        <w:rPr>
          <w:lang w:val="uk-UA"/>
        </w:rPr>
      </w:pPr>
      <w:r w:rsidRPr="00393A8F">
        <w:rPr>
          <w:lang w:val="uk-UA"/>
        </w:rPr>
        <w:t xml:space="preserve">                                                             </w:t>
      </w:r>
    </w:p>
    <w:p w:rsidR="003C5CED" w:rsidRPr="00393A8F" w:rsidRDefault="003C5CED" w:rsidP="00310481">
      <w:pPr>
        <w:tabs>
          <w:tab w:val="left" w:pos="2712"/>
        </w:tabs>
      </w:pPr>
      <w:r>
        <w:rPr>
          <w:lang w:val="uk-UA"/>
        </w:rPr>
        <w:tab/>
      </w:r>
      <w:r w:rsidRPr="00B14E32">
        <w:rPr>
          <w:lang w:val="uk-UA"/>
        </w:rPr>
        <w:t xml:space="preserve">                    </w:t>
      </w:r>
      <w:r w:rsidRPr="00393A8F">
        <w:t>20</w:t>
      </w:r>
      <w:r>
        <w:rPr>
          <w:lang w:val="uk-UA"/>
        </w:rPr>
        <w:t>20</w:t>
      </w:r>
    </w:p>
    <w:p w:rsidR="003C5CED" w:rsidRPr="00393A8F" w:rsidRDefault="003C5CED" w:rsidP="00310481">
      <w:pPr>
        <w:rPr>
          <w:sz w:val="20"/>
          <w:lang w:val="uk-UA"/>
        </w:rPr>
        <w:sectPr w:rsidR="003C5CED" w:rsidRPr="00393A8F" w:rsidSect="00671213">
          <w:pgSz w:w="11906" w:h="16838"/>
          <w:pgMar w:top="567" w:right="567" w:bottom="567" w:left="851" w:header="720" w:footer="720" w:gutter="0"/>
          <w:cols w:space="720"/>
          <w:docGrid w:linePitch="212"/>
        </w:sectPr>
      </w:pPr>
    </w:p>
    <w:p w:rsidR="003C5CED" w:rsidRPr="00105168" w:rsidRDefault="003C5CED" w:rsidP="00310481">
      <w:pPr>
        <w:keepNext/>
        <w:jc w:val="center"/>
        <w:outlineLvl w:val="4"/>
        <w:rPr>
          <w:b/>
          <w:bCs/>
          <w:szCs w:val="28"/>
          <w:lang w:val="uk-UA"/>
        </w:rPr>
      </w:pPr>
      <w:r w:rsidRPr="00105168">
        <w:rPr>
          <w:b/>
          <w:bCs/>
          <w:szCs w:val="28"/>
          <w:lang w:val="uk-UA"/>
        </w:rPr>
        <w:t xml:space="preserve">Вступ </w:t>
      </w:r>
    </w:p>
    <w:p w:rsidR="003C5CED" w:rsidRPr="00105168" w:rsidRDefault="003C5CED" w:rsidP="00310481">
      <w:pPr>
        <w:rPr>
          <w:szCs w:val="28"/>
          <w:lang w:val="uk-UA"/>
        </w:rPr>
      </w:pPr>
    </w:p>
    <w:p w:rsidR="003C5CED" w:rsidRPr="00105168" w:rsidRDefault="003C5CED" w:rsidP="00310481">
      <w:pPr>
        <w:widowControl w:val="0"/>
        <w:spacing w:line="276" w:lineRule="auto"/>
        <w:ind w:firstLine="708"/>
        <w:jc w:val="both"/>
        <w:rPr>
          <w:szCs w:val="28"/>
          <w:lang w:val="uk-UA"/>
        </w:rPr>
      </w:pPr>
      <w:r w:rsidRPr="00105168">
        <w:rPr>
          <w:b/>
          <w:szCs w:val="28"/>
          <w:lang w:val="uk-UA"/>
        </w:rPr>
        <w:t xml:space="preserve">Тема </w:t>
      </w:r>
      <w:r w:rsidRPr="00105168">
        <w:rPr>
          <w:szCs w:val="28"/>
          <w:lang w:val="uk-UA"/>
        </w:rPr>
        <w:t>обласного майстер-класу</w:t>
      </w:r>
      <w:r>
        <w:rPr>
          <w:szCs w:val="28"/>
          <w:lang w:val="uk-UA"/>
        </w:rPr>
        <w:t xml:space="preserve"> -</w:t>
      </w:r>
      <w:r w:rsidRPr="00105168">
        <w:rPr>
          <w:szCs w:val="28"/>
          <w:lang w:val="uk-UA"/>
        </w:rPr>
        <w:t xml:space="preserve"> «Використання інтерактивних технологій навчання для формування предметних компетентностей учнів на уроках географії».</w:t>
      </w:r>
    </w:p>
    <w:p w:rsidR="003C5CED" w:rsidRPr="00105168" w:rsidRDefault="003C5CED" w:rsidP="00310481">
      <w:pPr>
        <w:widowControl w:val="0"/>
        <w:spacing w:line="276" w:lineRule="auto"/>
        <w:ind w:firstLine="708"/>
        <w:jc w:val="both"/>
        <w:rPr>
          <w:szCs w:val="28"/>
          <w:lang w:val="uk-UA"/>
        </w:rPr>
      </w:pPr>
      <w:r w:rsidRPr="00105168">
        <w:rPr>
          <w:szCs w:val="28"/>
        </w:rPr>
        <w:t>Пріоритетним  напрямом  розвитку сучасної вітчизняної та  світової освіти стало перенесення акцентів зі знань та вмінь як основних результатів навчання на формування в учнів системи компетенцій та компетентностей.</w:t>
      </w:r>
    </w:p>
    <w:p w:rsidR="003C5CED" w:rsidRPr="00105168" w:rsidRDefault="003C5CED" w:rsidP="00310481">
      <w:pPr>
        <w:widowControl w:val="0"/>
        <w:spacing w:line="276" w:lineRule="auto"/>
        <w:ind w:firstLine="708"/>
        <w:jc w:val="both"/>
        <w:rPr>
          <w:szCs w:val="28"/>
          <w:lang w:val="uk-UA"/>
        </w:rPr>
      </w:pPr>
      <w:r w:rsidRPr="00105168">
        <w:rPr>
          <w:b/>
          <w:szCs w:val="28"/>
        </w:rPr>
        <w:t>Актуальність</w:t>
      </w:r>
      <w:r w:rsidRPr="00105168">
        <w:rPr>
          <w:szCs w:val="28"/>
        </w:rPr>
        <w:t xml:space="preserve"> </w:t>
      </w:r>
      <w:r w:rsidRPr="00105168">
        <w:rPr>
          <w:szCs w:val="28"/>
          <w:lang w:val="uk-UA"/>
        </w:rPr>
        <w:t>проблеми</w:t>
      </w:r>
      <w:r w:rsidRPr="00105168">
        <w:rPr>
          <w:szCs w:val="28"/>
        </w:rPr>
        <w:t xml:space="preserve"> полягає в необхідності створення системного та цілеспрямованого підходу до розвитку</w:t>
      </w:r>
      <w:r w:rsidRPr="00105168">
        <w:rPr>
          <w:szCs w:val="28"/>
          <w:lang w:val="uk-UA"/>
        </w:rPr>
        <w:t xml:space="preserve"> предметних </w:t>
      </w:r>
      <w:r w:rsidRPr="00105168">
        <w:rPr>
          <w:szCs w:val="28"/>
        </w:rPr>
        <w:t xml:space="preserve"> компетентностей учнів шляхом втілення в навчальний процес інтерактивних технологій. Школа покликана, ґрунтуючись на особистісно орієнтованому підході в освіті, формувати компетентності, що дозволяють кожному випускнику стати успішною, життєспроможною особистістю , здатною до творчої самореалізації. Географічна компетентність особистості є важливою в сучасному глобалізованому світі, оскільки дозволяє формувати  комплексний погляд на світ, визначати просторові зв’язки між його компонентами, давати оцінку та висловлювати власне ставлення до проблем сьогодення. В основі компетентності лежать географічні знання, уміння та навички, формування яких значною мірою залежить від професійного рівня вчителя.</w:t>
      </w:r>
    </w:p>
    <w:p w:rsidR="003C5CED" w:rsidRPr="00105168" w:rsidRDefault="003C5CED" w:rsidP="00310481">
      <w:pPr>
        <w:widowControl w:val="0"/>
        <w:spacing w:line="276" w:lineRule="auto"/>
        <w:ind w:firstLine="708"/>
        <w:jc w:val="both"/>
        <w:rPr>
          <w:b/>
          <w:szCs w:val="28"/>
          <w:lang w:val="uk-UA"/>
        </w:rPr>
      </w:pPr>
      <w:r w:rsidRPr="00105168">
        <w:rPr>
          <w:szCs w:val="28"/>
          <w:lang w:val="uk-UA"/>
        </w:rPr>
        <w:t xml:space="preserve">Застосування ефективних форм, методів і прийомів для формування або підвищення майстерності учителів природничих дисциплін  у використанні інтерактивних форм проведення занять, методична, психолого-педагогічна та практична підтримка вчителя у його щоденній діяльності, підвищення рівня науково-методичної компетентності та фахової майстерності вчителів, формування нового професійного мислення педагогів – стратегічні завдання реформування сучасної освіти. </w:t>
      </w:r>
    </w:p>
    <w:p w:rsidR="003C5CED" w:rsidRPr="00105168" w:rsidRDefault="003C5CED" w:rsidP="00310481">
      <w:pPr>
        <w:widowControl w:val="0"/>
        <w:spacing w:line="276" w:lineRule="auto"/>
        <w:ind w:firstLine="708"/>
        <w:jc w:val="both"/>
        <w:rPr>
          <w:szCs w:val="28"/>
          <w:lang w:val="uk-UA"/>
        </w:rPr>
      </w:pPr>
      <w:r w:rsidRPr="00105168">
        <w:rPr>
          <w:b/>
          <w:szCs w:val="28"/>
          <w:lang w:val="uk-UA"/>
        </w:rPr>
        <w:t>Прогнозовані результати</w:t>
      </w:r>
      <w:r w:rsidRPr="00105168">
        <w:rPr>
          <w:szCs w:val="28"/>
          <w:lang w:val="uk-UA"/>
        </w:rPr>
        <w:t xml:space="preserve"> роботи з теми:</w:t>
      </w:r>
    </w:p>
    <w:p w:rsidR="003C5CED" w:rsidRPr="00105168" w:rsidRDefault="003C5CED" w:rsidP="00310481">
      <w:pPr>
        <w:pStyle w:val="ListParagraph"/>
        <w:widowControl w:val="0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168">
        <w:rPr>
          <w:rFonts w:ascii="Times New Roman" w:hAnsi="Times New Roman"/>
          <w:sz w:val="28"/>
          <w:szCs w:val="28"/>
          <w:lang w:eastAsia="ru-RU"/>
        </w:rPr>
        <w:t>ознайомлення з інтерактивними формами проведення занять;</w:t>
      </w:r>
    </w:p>
    <w:p w:rsidR="003C5CED" w:rsidRPr="00105168" w:rsidRDefault="003C5CED" w:rsidP="00310481">
      <w:pPr>
        <w:pStyle w:val="ListParagraph"/>
        <w:widowControl w:val="0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168">
        <w:rPr>
          <w:rFonts w:ascii="Times New Roman" w:hAnsi="Times New Roman"/>
          <w:sz w:val="28"/>
          <w:szCs w:val="28"/>
          <w:lang w:eastAsia="ru-RU"/>
        </w:rPr>
        <w:t>доцільне використання в діяльності вчителя інтера</w:t>
      </w:r>
      <w:r>
        <w:rPr>
          <w:rFonts w:ascii="Times New Roman" w:hAnsi="Times New Roman"/>
          <w:sz w:val="28"/>
          <w:szCs w:val="28"/>
          <w:lang w:eastAsia="ru-RU"/>
        </w:rPr>
        <w:t>ктивних форм проведення занять</w:t>
      </w:r>
      <w:r w:rsidRPr="00105168">
        <w:rPr>
          <w:rFonts w:ascii="Times New Roman" w:hAnsi="Times New Roman"/>
          <w:sz w:val="28"/>
          <w:szCs w:val="28"/>
          <w:lang w:eastAsia="ru-RU"/>
        </w:rPr>
        <w:t>;</w:t>
      </w:r>
    </w:p>
    <w:p w:rsidR="003C5CED" w:rsidRPr="00105168" w:rsidRDefault="003C5CED" w:rsidP="00310481">
      <w:pPr>
        <w:pStyle w:val="ListParagraph"/>
        <w:widowControl w:val="0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168">
        <w:rPr>
          <w:rFonts w:ascii="Times New Roman" w:hAnsi="Times New Roman"/>
          <w:sz w:val="28"/>
          <w:szCs w:val="28"/>
          <w:lang w:eastAsia="ru-RU"/>
        </w:rPr>
        <w:t>уміння вирішувати професійні завдання різними методами, у тому числі упровадженням сучасних інформаційних і комунікаційних технологій;</w:t>
      </w:r>
    </w:p>
    <w:p w:rsidR="003C5CED" w:rsidRPr="00105168" w:rsidRDefault="003C5CED" w:rsidP="00310481">
      <w:pPr>
        <w:pStyle w:val="ListParagraph"/>
        <w:widowControl w:val="0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168">
        <w:rPr>
          <w:rFonts w:ascii="Times New Roman" w:hAnsi="Times New Roman"/>
          <w:sz w:val="28"/>
          <w:szCs w:val="28"/>
          <w:lang w:eastAsia="ru-RU"/>
        </w:rPr>
        <w:t>створення умов для творчого зростання всіх учасників освітнього процесу шляхом впровадження інноваційних форм проведення занять;</w:t>
      </w:r>
    </w:p>
    <w:p w:rsidR="003C5CED" w:rsidRPr="00105168" w:rsidRDefault="003C5CED" w:rsidP="00310481">
      <w:pPr>
        <w:pStyle w:val="ListParagraph"/>
        <w:widowControl w:val="0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168">
        <w:rPr>
          <w:rFonts w:ascii="Times New Roman" w:hAnsi="Times New Roman"/>
          <w:sz w:val="28"/>
          <w:szCs w:val="28"/>
          <w:lang w:eastAsia="ru-RU"/>
        </w:rPr>
        <w:t>поєднання традиційних методик викладання й конкретних  прийомів і методів  інтерактивного навчання у процесі  формування в учнів основних груп предметних компетентностей;</w:t>
      </w:r>
    </w:p>
    <w:p w:rsidR="003C5CED" w:rsidRPr="00105168" w:rsidRDefault="003C5CED" w:rsidP="00310481">
      <w:pPr>
        <w:pStyle w:val="ListParagraph"/>
        <w:widowControl w:val="0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168">
        <w:rPr>
          <w:rFonts w:ascii="Times New Roman" w:hAnsi="Times New Roman"/>
          <w:sz w:val="28"/>
          <w:szCs w:val="28"/>
          <w:lang w:eastAsia="ru-RU"/>
        </w:rPr>
        <w:t>обмін досвідом роботи з використання методів і стратегій інтерактивного навчання на різних етапах уроку;</w:t>
      </w:r>
    </w:p>
    <w:p w:rsidR="003C5CED" w:rsidRPr="00105168" w:rsidRDefault="003C5CED" w:rsidP="00310481">
      <w:pPr>
        <w:pStyle w:val="ListParagraph"/>
        <w:widowControl w:val="0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5168">
        <w:rPr>
          <w:rFonts w:ascii="Times New Roman" w:hAnsi="Times New Roman"/>
          <w:sz w:val="28"/>
          <w:szCs w:val="28"/>
          <w:lang w:eastAsia="ru-RU"/>
        </w:rPr>
        <w:t>практичне відпрацювання учасниками майстер-класу умінь та навичок, що сприяють розвитку пізнавальної  діяльності школярів.</w:t>
      </w:r>
    </w:p>
    <w:p w:rsidR="003C5CED" w:rsidRPr="00B14E32" w:rsidRDefault="003C5CED" w:rsidP="00310481">
      <w:pPr>
        <w:spacing w:line="276" w:lineRule="auto"/>
        <w:jc w:val="center"/>
        <w:rPr>
          <w:b/>
          <w:szCs w:val="28"/>
          <w:lang w:val="uk-UA"/>
        </w:rPr>
      </w:pPr>
      <w:r w:rsidRPr="009F13D3">
        <w:rPr>
          <w:i/>
          <w:lang w:val="uk-UA"/>
        </w:rPr>
        <w:br w:type="page"/>
      </w:r>
      <w:r w:rsidRPr="00B14E32">
        <w:rPr>
          <w:b/>
          <w:szCs w:val="28"/>
          <w:lang w:val="uk-UA"/>
        </w:rPr>
        <w:t>Програма</w:t>
      </w:r>
    </w:p>
    <w:p w:rsidR="003C5CED" w:rsidRPr="00B14E32" w:rsidRDefault="003C5CED" w:rsidP="00310481">
      <w:pPr>
        <w:ind w:firstLine="360"/>
        <w:jc w:val="center"/>
        <w:rPr>
          <w:b/>
          <w:szCs w:val="28"/>
          <w:lang w:val="uk-UA"/>
        </w:rPr>
      </w:pPr>
      <w:r w:rsidRPr="00B14E32">
        <w:rPr>
          <w:b/>
          <w:szCs w:val="28"/>
          <w:lang w:val="uk-UA"/>
        </w:rPr>
        <w:t xml:space="preserve">обласного майстер-класу </w:t>
      </w:r>
    </w:p>
    <w:p w:rsidR="003C5CED" w:rsidRDefault="003C5CED" w:rsidP="00310481">
      <w:pPr>
        <w:jc w:val="center"/>
        <w:rPr>
          <w:b/>
          <w:sz w:val="24"/>
          <w:szCs w:val="24"/>
          <w:lang w:val="uk-UA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30"/>
        <w:gridCol w:w="1985"/>
        <w:gridCol w:w="3798"/>
        <w:gridCol w:w="709"/>
        <w:gridCol w:w="1843"/>
      </w:tblGrid>
      <w:tr w:rsidR="003C5CED" w:rsidRPr="00015331" w:rsidTr="004913A6">
        <w:trPr>
          <w:cantSplit/>
          <w:trHeight w:val="502"/>
        </w:trPr>
        <w:tc>
          <w:tcPr>
            <w:tcW w:w="675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№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з\п</w:t>
            </w:r>
          </w:p>
        </w:tc>
        <w:tc>
          <w:tcPr>
            <w:tcW w:w="1730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Дата, місце проведення</w:t>
            </w:r>
          </w:p>
        </w:tc>
        <w:tc>
          <w:tcPr>
            <w:tcW w:w="1985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Тема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заняття</w:t>
            </w:r>
          </w:p>
        </w:tc>
        <w:tc>
          <w:tcPr>
            <w:tcW w:w="3798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Зміст заняття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Кіл год</w:t>
            </w:r>
          </w:p>
        </w:tc>
        <w:tc>
          <w:tcPr>
            <w:tcW w:w="1843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Виконавець</w:t>
            </w:r>
          </w:p>
        </w:tc>
      </w:tr>
      <w:tr w:rsidR="003C5CED" w:rsidRPr="00015331" w:rsidTr="004913A6">
        <w:trPr>
          <w:trHeight w:val="2716"/>
        </w:trPr>
        <w:tc>
          <w:tcPr>
            <w:tcW w:w="675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1.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730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03/11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Буртівська загально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освітня школа</w:t>
            </w:r>
          </w:p>
          <w:p w:rsidR="003C5CED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 xml:space="preserve"> І-ІІІ ступенів Кагарлиць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 xml:space="preserve">кого району </w:t>
            </w:r>
          </w:p>
        </w:tc>
        <w:tc>
          <w:tcPr>
            <w:tcW w:w="1985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</w:rPr>
              <w:t>Застосування інтерактивних методів на уроках географі</w:t>
            </w:r>
            <w:r w:rsidRPr="00276A70">
              <w:rPr>
                <w:sz w:val="24"/>
                <w:szCs w:val="24"/>
                <w:lang w:val="uk-UA"/>
              </w:rPr>
              <w:t>ї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Інтерактивна ігрова діяльність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798" w:type="dxa"/>
          </w:tcPr>
          <w:p w:rsidR="003C5CED" w:rsidRDefault="003C5CED" w:rsidP="004913A6">
            <w:pPr>
              <w:tabs>
                <w:tab w:val="left" w:pos="266"/>
              </w:tabs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1. Теоретичний блок.</w:t>
            </w:r>
            <w:r w:rsidRPr="00276A70">
              <w:rPr>
                <w:sz w:val="24"/>
                <w:szCs w:val="24"/>
                <w:lang w:val="uk-UA"/>
              </w:rPr>
              <w:t xml:space="preserve"> </w:t>
            </w:r>
          </w:p>
          <w:p w:rsidR="003C5CED" w:rsidRPr="00276A70" w:rsidRDefault="003C5CED" w:rsidP="004913A6">
            <w:pPr>
              <w:tabs>
                <w:tab w:val="left" w:pos="266"/>
              </w:tabs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Поняття інтерактивного навчання та інтерактивних методів</w:t>
            </w:r>
          </w:p>
          <w:p w:rsidR="003C5CED" w:rsidRPr="00276A70" w:rsidRDefault="003C5CED" w:rsidP="004913A6">
            <w:pPr>
              <w:tabs>
                <w:tab w:val="left" w:pos="266"/>
              </w:tabs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Інтерактивне навчання в системі нових освітніх технологій</w:t>
            </w:r>
          </w:p>
          <w:p w:rsidR="003C5CED" w:rsidRPr="00276A70" w:rsidRDefault="003C5CED" w:rsidP="004913A6">
            <w:pPr>
              <w:tabs>
                <w:tab w:val="left" w:pos="266"/>
              </w:tabs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2. Практичний блок</w:t>
            </w:r>
            <w:r w:rsidRPr="00276A70">
              <w:rPr>
                <w:sz w:val="24"/>
                <w:szCs w:val="24"/>
                <w:lang w:val="uk-UA"/>
              </w:rPr>
              <w:t xml:space="preserve">. </w:t>
            </w:r>
          </w:p>
          <w:p w:rsidR="003C5CED" w:rsidRDefault="003C5CED" w:rsidP="004913A6">
            <w:pPr>
              <w:tabs>
                <w:tab w:val="left" w:pos="266"/>
              </w:tabs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 xml:space="preserve">Інтерактивний квест та його види; особливості </w:t>
            </w:r>
            <w:r>
              <w:rPr>
                <w:sz w:val="24"/>
                <w:szCs w:val="24"/>
                <w:lang w:val="uk-UA"/>
              </w:rPr>
              <w:t>складання та проведення квесту</w:t>
            </w:r>
          </w:p>
          <w:p w:rsidR="003C5CED" w:rsidRPr="00276A70" w:rsidRDefault="003C5CED" w:rsidP="004913A6">
            <w:pPr>
              <w:tabs>
                <w:tab w:val="left" w:pos="266"/>
              </w:tabs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3.Вступне анкетування учасників</w:t>
            </w:r>
          </w:p>
          <w:p w:rsidR="003C5CED" w:rsidRDefault="003C5CED" w:rsidP="004913A6">
            <w:pPr>
              <w:tabs>
                <w:tab w:val="left" w:pos="266"/>
              </w:tabs>
              <w:ind w:right="171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 xml:space="preserve">4. Моделювання з теми майстер-класу. </w:t>
            </w:r>
          </w:p>
          <w:p w:rsidR="003C5CED" w:rsidRPr="00276A70" w:rsidRDefault="003C5CED" w:rsidP="004913A6">
            <w:pPr>
              <w:tabs>
                <w:tab w:val="left" w:pos="266"/>
              </w:tabs>
              <w:ind w:right="171"/>
              <w:rPr>
                <w:spacing w:val="-8"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Домашнє завдання</w:t>
            </w:r>
            <w:r w:rsidRPr="00276A70">
              <w:rPr>
                <w:sz w:val="24"/>
                <w:szCs w:val="24"/>
                <w:lang w:val="uk-UA"/>
              </w:rPr>
              <w:t>: створити розробку навчального заняття (позакласного заходу) з використанням інтерактивного ігрового методу</w:t>
            </w:r>
          </w:p>
        </w:tc>
        <w:tc>
          <w:tcPr>
            <w:tcW w:w="709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 xml:space="preserve">2 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4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843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Довгань А.І..</w:t>
            </w:r>
          </w:p>
          <w:p w:rsidR="003C5CED" w:rsidRPr="00276A70" w:rsidRDefault="003C5CED" w:rsidP="004913A6">
            <w:pPr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Власова В.М.,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учасники</w:t>
            </w:r>
            <w:r w:rsidRPr="00276A70">
              <w:rPr>
                <w:sz w:val="24"/>
                <w:szCs w:val="24"/>
                <w:lang w:val="uk-UA"/>
              </w:rPr>
              <w:t xml:space="preserve"> майстер-класу</w:t>
            </w:r>
          </w:p>
        </w:tc>
      </w:tr>
      <w:tr w:rsidR="003C5CED" w:rsidRPr="00015331" w:rsidTr="004913A6">
        <w:trPr>
          <w:trHeight w:val="1527"/>
        </w:trPr>
        <w:tc>
          <w:tcPr>
            <w:tcW w:w="675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2.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730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26/01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Буртівська загальноосвітня школа</w:t>
            </w:r>
          </w:p>
          <w:p w:rsidR="003C5CED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 xml:space="preserve"> І-ІІІ ступенів Кагарлиць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кого району</w:t>
            </w:r>
          </w:p>
        </w:tc>
        <w:tc>
          <w:tcPr>
            <w:tcW w:w="1985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</w:rPr>
              <w:t>Застосування інтерактивних методів на уроках географі</w:t>
            </w:r>
            <w:r w:rsidRPr="00276A70">
              <w:rPr>
                <w:sz w:val="24"/>
                <w:szCs w:val="24"/>
                <w:lang w:val="uk-UA"/>
              </w:rPr>
              <w:t>ї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Використання ІКТ в інтерактивному навчанні</w:t>
            </w:r>
          </w:p>
        </w:tc>
        <w:tc>
          <w:tcPr>
            <w:tcW w:w="3798" w:type="dxa"/>
          </w:tcPr>
          <w:p w:rsidR="003C5CED" w:rsidRPr="00276A70" w:rsidRDefault="003C5CED" w:rsidP="00310481">
            <w:pPr>
              <w:pStyle w:val="ListParagraph"/>
              <w:numPr>
                <w:ilvl w:val="0"/>
                <w:numId w:val="2"/>
              </w:numPr>
              <w:tabs>
                <w:tab w:val="left" w:pos="286"/>
              </w:tabs>
              <w:spacing w:after="0" w:line="240" w:lineRule="auto"/>
              <w:ind w:left="0" w:right="171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A7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Теоретичний блок</w:t>
            </w:r>
            <w:r w:rsidRPr="00276A70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C5CED" w:rsidRPr="00276A70" w:rsidRDefault="003C5CED" w:rsidP="004913A6">
            <w:pPr>
              <w:pStyle w:val="ListParagraph"/>
              <w:tabs>
                <w:tab w:val="left" w:pos="286"/>
              </w:tabs>
              <w:spacing w:after="0" w:line="240" w:lineRule="auto"/>
              <w:ind w:left="0" w:right="17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A70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інтерактивного уроку</w:t>
            </w:r>
          </w:p>
          <w:p w:rsidR="003C5CED" w:rsidRDefault="003C5CED" w:rsidP="00310481">
            <w:pPr>
              <w:pStyle w:val="ListParagraph"/>
              <w:numPr>
                <w:ilvl w:val="0"/>
                <w:numId w:val="2"/>
              </w:numPr>
              <w:tabs>
                <w:tab w:val="left" w:pos="286"/>
              </w:tabs>
              <w:spacing w:after="0" w:line="240" w:lineRule="auto"/>
              <w:ind w:left="0" w:right="171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A7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Практичний блок.</w:t>
            </w:r>
            <w:r w:rsidRPr="00276A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C5CED" w:rsidRPr="00276A70" w:rsidRDefault="003C5CED" w:rsidP="004913A6">
            <w:pPr>
              <w:pStyle w:val="ListParagraph"/>
              <w:tabs>
                <w:tab w:val="left" w:pos="286"/>
              </w:tabs>
              <w:spacing w:after="0" w:line="240" w:lineRule="auto"/>
              <w:ind w:left="0" w:right="17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A70">
              <w:rPr>
                <w:rFonts w:ascii="Times New Roman" w:hAnsi="Times New Roman"/>
                <w:sz w:val="24"/>
                <w:szCs w:val="24"/>
                <w:lang w:eastAsia="ru-RU"/>
              </w:rPr>
              <w:t>Обмін досвідом: представлення результатів домашнього завдання.</w:t>
            </w:r>
          </w:p>
          <w:p w:rsidR="003C5CED" w:rsidRPr="00276A70" w:rsidRDefault="003C5CED" w:rsidP="004913A6">
            <w:pPr>
              <w:pStyle w:val="ListParagraph"/>
              <w:tabs>
                <w:tab w:val="left" w:pos="286"/>
              </w:tabs>
              <w:spacing w:after="0" w:line="240" w:lineRule="auto"/>
              <w:ind w:left="0" w:right="17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A70">
              <w:rPr>
                <w:rFonts w:ascii="Times New Roman" w:hAnsi="Times New Roman"/>
                <w:sz w:val="24"/>
                <w:szCs w:val="24"/>
                <w:lang w:eastAsia="ru-RU"/>
              </w:rPr>
              <w:t>Сучасні онлайн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76A7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інструменти інтерактивного навчання</w:t>
            </w:r>
          </w:p>
          <w:p w:rsidR="003C5CED" w:rsidRDefault="003C5CED" w:rsidP="004913A6">
            <w:pPr>
              <w:ind w:right="171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 xml:space="preserve">3. Моделювання з теми майстер-класу. </w:t>
            </w:r>
          </w:p>
          <w:p w:rsidR="003C5CED" w:rsidRPr="00276A70" w:rsidRDefault="003C5CED" w:rsidP="004913A6">
            <w:pPr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Домашнє завдання</w:t>
            </w:r>
            <w:r w:rsidRPr="00276A70">
              <w:rPr>
                <w:sz w:val="24"/>
                <w:szCs w:val="24"/>
                <w:lang w:val="uk-UA"/>
              </w:rPr>
              <w:t xml:space="preserve">: створити розробку навчального заняття (позакласного заходу) з використанням </w:t>
            </w:r>
            <w:r>
              <w:rPr>
                <w:sz w:val="24"/>
                <w:szCs w:val="24"/>
                <w:lang w:val="uk-UA"/>
              </w:rPr>
              <w:t>ІКТ</w:t>
            </w:r>
          </w:p>
        </w:tc>
        <w:tc>
          <w:tcPr>
            <w:tcW w:w="709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 xml:space="preserve">2 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4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843" w:type="dxa"/>
          </w:tcPr>
          <w:p w:rsidR="003C5CED" w:rsidRPr="00276A70" w:rsidRDefault="003C5CED" w:rsidP="004913A6">
            <w:pPr>
              <w:jc w:val="center"/>
              <w:rPr>
                <w:spacing w:val="-10"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Довгань А.І..</w:t>
            </w:r>
          </w:p>
          <w:p w:rsidR="003C5CED" w:rsidRPr="00276A70" w:rsidRDefault="003C5CED" w:rsidP="004913A6">
            <w:pPr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Власова В.М.,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учасники</w:t>
            </w:r>
            <w:r w:rsidRPr="00276A70">
              <w:rPr>
                <w:sz w:val="24"/>
                <w:szCs w:val="24"/>
                <w:lang w:val="uk-UA"/>
              </w:rPr>
              <w:t xml:space="preserve"> майстер-класу</w:t>
            </w:r>
          </w:p>
        </w:tc>
      </w:tr>
      <w:tr w:rsidR="003C5CED" w:rsidRPr="00015331" w:rsidTr="004913A6">
        <w:trPr>
          <w:trHeight w:val="1822"/>
        </w:trPr>
        <w:tc>
          <w:tcPr>
            <w:tcW w:w="675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1730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20/04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Буртівська загальноосвітня школа</w:t>
            </w:r>
          </w:p>
          <w:p w:rsidR="003C5CED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 xml:space="preserve"> І-ІІІ ступенів Кагарлиць</w:t>
            </w: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кого району</w:t>
            </w:r>
          </w:p>
        </w:tc>
        <w:tc>
          <w:tcPr>
            <w:tcW w:w="1985" w:type="dxa"/>
          </w:tcPr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</w:rPr>
              <w:t>Застосування інтерактивних методів на уроках географі</w:t>
            </w:r>
            <w:r w:rsidRPr="00276A70">
              <w:rPr>
                <w:sz w:val="24"/>
                <w:szCs w:val="24"/>
                <w:lang w:val="uk-UA"/>
              </w:rPr>
              <w:t>ї: обмін досвідом</w:t>
            </w:r>
          </w:p>
        </w:tc>
        <w:tc>
          <w:tcPr>
            <w:tcW w:w="3798" w:type="dxa"/>
          </w:tcPr>
          <w:p w:rsidR="003C5CED" w:rsidRPr="00276A70" w:rsidRDefault="003C5CED" w:rsidP="004913A6">
            <w:pPr>
              <w:ind w:right="171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 xml:space="preserve">1. Теоретичний блок </w:t>
            </w:r>
          </w:p>
          <w:p w:rsidR="003C5CED" w:rsidRPr="00276A70" w:rsidRDefault="003C5CED" w:rsidP="004913A6">
            <w:pPr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sz w:val="24"/>
                <w:szCs w:val="24"/>
                <w:lang w:val="uk-UA"/>
              </w:rPr>
              <w:t>Особливості застосування інтерактивних методів  на уроках географії</w:t>
            </w:r>
          </w:p>
          <w:p w:rsidR="003C5CED" w:rsidRDefault="003C5CED" w:rsidP="004913A6">
            <w:pPr>
              <w:ind w:right="171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 xml:space="preserve">2. Практичний блок. </w:t>
            </w:r>
          </w:p>
          <w:p w:rsidR="003C5CED" w:rsidRPr="00276A70" w:rsidRDefault="003C5CED" w:rsidP="004913A6">
            <w:pPr>
              <w:ind w:right="171"/>
              <w:rPr>
                <w:sz w:val="24"/>
                <w:szCs w:val="24"/>
                <w:lang w:val="uk-UA"/>
              </w:rPr>
            </w:pPr>
            <w:r w:rsidRPr="00105168">
              <w:rPr>
                <w:sz w:val="24"/>
                <w:szCs w:val="24"/>
                <w:lang w:val="uk-UA"/>
              </w:rPr>
              <w:t>Обмін досвідом:</w:t>
            </w:r>
            <w:r w:rsidRPr="00276A70">
              <w:rPr>
                <w:sz w:val="24"/>
                <w:szCs w:val="24"/>
                <w:lang w:val="uk-UA"/>
              </w:rPr>
              <w:t xml:space="preserve"> представлення р</w:t>
            </w:r>
            <w:r>
              <w:rPr>
                <w:sz w:val="24"/>
                <w:szCs w:val="24"/>
                <w:lang w:val="uk-UA"/>
              </w:rPr>
              <w:t>езультатів домашнього завдання.</w:t>
            </w:r>
          </w:p>
          <w:p w:rsidR="003C5CED" w:rsidRPr="00276A70" w:rsidRDefault="003C5CED" w:rsidP="004913A6">
            <w:pPr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3.</w:t>
            </w:r>
            <w:r w:rsidRPr="00276A70">
              <w:rPr>
                <w:sz w:val="24"/>
                <w:szCs w:val="24"/>
                <w:lang w:val="uk-UA"/>
              </w:rPr>
              <w:t xml:space="preserve"> Вихідне анкетування учасників. </w:t>
            </w:r>
          </w:p>
          <w:p w:rsidR="003C5CED" w:rsidRPr="00276A70" w:rsidRDefault="003C5CED" w:rsidP="004913A6">
            <w:pPr>
              <w:ind w:right="171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4. Творчі звіти учасників майстер-класу</w:t>
            </w:r>
            <w:r w:rsidRPr="00276A70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709" w:type="dxa"/>
          </w:tcPr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 xml:space="preserve">2 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4</w:t>
            </w: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3C5CED" w:rsidRPr="00276A70" w:rsidRDefault="003C5CED" w:rsidP="004913A6">
            <w:pPr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843" w:type="dxa"/>
          </w:tcPr>
          <w:p w:rsidR="003C5CED" w:rsidRPr="00276A70" w:rsidRDefault="003C5CED" w:rsidP="004913A6">
            <w:pPr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Довгань А.І..</w:t>
            </w:r>
          </w:p>
          <w:p w:rsidR="003C5CED" w:rsidRPr="00276A70" w:rsidRDefault="003C5CED" w:rsidP="004913A6">
            <w:pPr>
              <w:jc w:val="center"/>
              <w:rPr>
                <w:spacing w:val="-10"/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Власова В.М.,</w:t>
            </w:r>
          </w:p>
          <w:p w:rsidR="003C5CED" w:rsidRPr="00276A70" w:rsidRDefault="003C5CED" w:rsidP="004913A6">
            <w:pPr>
              <w:tabs>
                <w:tab w:val="left" w:pos="312"/>
              </w:tabs>
              <w:jc w:val="center"/>
              <w:rPr>
                <w:sz w:val="24"/>
                <w:szCs w:val="24"/>
                <w:lang w:val="uk-UA"/>
              </w:rPr>
            </w:pPr>
            <w:r w:rsidRPr="00276A70">
              <w:rPr>
                <w:spacing w:val="-10"/>
                <w:sz w:val="24"/>
                <w:szCs w:val="24"/>
                <w:lang w:val="uk-UA"/>
              </w:rPr>
              <w:t>учасники</w:t>
            </w:r>
            <w:r w:rsidRPr="00276A70">
              <w:rPr>
                <w:sz w:val="24"/>
                <w:szCs w:val="24"/>
                <w:lang w:val="uk-UA"/>
              </w:rPr>
              <w:t xml:space="preserve"> майстер-класу</w:t>
            </w:r>
          </w:p>
        </w:tc>
      </w:tr>
    </w:tbl>
    <w:p w:rsidR="003C5CED" w:rsidRDefault="003C5CED" w:rsidP="00310481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</w:t>
      </w:r>
    </w:p>
    <w:p w:rsidR="003C5CED" w:rsidRDefault="003C5CED" w:rsidP="00D04B74">
      <w:pPr>
        <w:rPr>
          <w:szCs w:val="28"/>
        </w:rPr>
      </w:pPr>
      <w:r>
        <w:rPr>
          <w:szCs w:val="28"/>
          <w:lang w:val="uk-UA"/>
        </w:rPr>
        <w:t xml:space="preserve">  Директор закладу освіти</w:t>
      </w:r>
      <w:r w:rsidRPr="00405AB2">
        <w:rPr>
          <w:szCs w:val="28"/>
          <w:lang w:val="uk-UA"/>
        </w:rPr>
        <w:t xml:space="preserve">        </w:t>
      </w:r>
      <w:r>
        <w:rPr>
          <w:szCs w:val="28"/>
          <w:lang w:val="uk-UA"/>
        </w:rPr>
        <w:t xml:space="preserve">   </w:t>
      </w:r>
      <w:r w:rsidRPr="00405AB2">
        <w:rPr>
          <w:szCs w:val="28"/>
          <w:lang w:val="uk-UA"/>
        </w:rPr>
        <w:t xml:space="preserve">   </w:t>
      </w:r>
      <w:r>
        <w:rPr>
          <w:szCs w:val="28"/>
          <w:lang w:val="uk-UA"/>
        </w:rPr>
        <w:t xml:space="preserve">                                            </w:t>
      </w:r>
      <w:r w:rsidRPr="00405AB2">
        <w:rPr>
          <w:szCs w:val="28"/>
          <w:lang w:val="uk-UA"/>
        </w:rPr>
        <w:t xml:space="preserve">      /М.В.Михайлов/</w:t>
      </w:r>
      <w:bookmarkStart w:id="1" w:name="_PictureBullets"/>
      <w:r w:rsidRPr="00167D0A">
        <w:rPr>
          <w:vanish/>
          <w:sz w:val="24"/>
          <w:szCs w:val="24"/>
        </w:rPr>
        <w:pict>
          <v:shape id="_x0000_i1026" type="#_x0000_t75" style="width:11.25pt;height:11.25pt" o:bullet="t">
            <v:imagedata r:id="rId13" o:title=""/>
          </v:shape>
        </w:pict>
      </w:r>
      <w:bookmarkEnd w:id="1"/>
    </w:p>
    <w:sectPr w:rsidR="003C5CED" w:rsidSect="00310481">
      <w:pgSz w:w="11906" w:h="16838" w:code="9"/>
      <w:pgMar w:top="761" w:right="991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95295"/>
    <w:multiLevelType w:val="hybridMultilevel"/>
    <w:tmpl w:val="33665FF8"/>
    <w:lvl w:ilvl="0" w:tplc="F6D86B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5DF6877"/>
    <w:multiLevelType w:val="hybridMultilevel"/>
    <w:tmpl w:val="CBC61046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8D533CC"/>
    <w:multiLevelType w:val="hybridMultilevel"/>
    <w:tmpl w:val="A83212CA"/>
    <w:lvl w:ilvl="0" w:tplc="EFC26AC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40"/>
  <w:drawingGridVerticalSpacing w:val="381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4B74"/>
    <w:rsid w:val="00015331"/>
    <w:rsid w:val="000356BC"/>
    <w:rsid w:val="00105168"/>
    <w:rsid w:val="0015631D"/>
    <w:rsid w:val="00167D0A"/>
    <w:rsid w:val="001A4677"/>
    <w:rsid w:val="00276A70"/>
    <w:rsid w:val="002A5154"/>
    <w:rsid w:val="002B6D04"/>
    <w:rsid w:val="002F1D93"/>
    <w:rsid w:val="00310481"/>
    <w:rsid w:val="00393A8F"/>
    <w:rsid w:val="003C5CED"/>
    <w:rsid w:val="003F1E49"/>
    <w:rsid w:val="00405AB2"/>
    <w:rsid w:val="004913A6"/>
    <w:rsid w:val="00597401"/>
    <w:rsid w:val="005A5196"/>
    <w:rsid w:val="00630AF8"/>
    <w:rsid w:val="00671213"/>
    <w:rsid w:val="006772EE"/>
    <w:rsid w:val="00696B25"/>
    <w:rsid w:val="006D5553"/>
    <w:rsid w:val="00791BED"/>
    <w:rsid w:val="007B7906"/>
    <w:rsid w:val="00825826"/>
    <w:rsid w:val="00827B71"/>
    <w:rsid w:val="009060E0"/>
    <w:rsid w:val="009B7BE0"/>
    <w:rsid w:val="009C06A0"/>
    <w:rsid w:val="009C4C6B"/>
    <w:rsid w:val="009E61B6"/>
    <w:rsid w:val="009F13D3"/>
    <w:rsid w:val="00A06C92"/>
    <w:rsid w:val="00AC1BFC"/>
    <w:rsid w:val="00B14E32"/>
    <w:rsid w:val="00B33F62"/>
    <w:rsid w:val="00C24B02"/>
    <w:rsid w:val="00CB41D8"/>
    <w:rsid w:val="00D04B74"/>
    <w:rsid w:val="00D268D7"/>
    <w:rsid w:val="00E01195"/>
    <w:rsid w:val="00E05D92"/>
    <w:rsid w:val="00F6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B74"/>
    <w:rPr>
      <w:rFonts w:eastAsia="Times New Roman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04B74"/>
    <w:pPr>
      <w:keepNext/>
      <w:outlineLvl w:val="0"/>
    </w:pPr>
    <w:rPr>
      <w:b/>
      <w:bCs/>
      <w:lang w:val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04B74"/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9">
    <w:name w:val="Основной текст (9)_"/>
    <w:link w:val="91"/>
    <w:uiPriority w:val="99"/>
    <w:locked/>
    <w:rsid w:val="00D04B74"/>
    <w:rPr>
      <w:sz w:val="28"/>
      <w:shd w:val="clear" w:color="auto" w:fill="FFFFFF"/>
    </w:rPr>
  </w:style>
  <w:style w:type="paragraph" w:customStyle="1" w:styleId="91">
    <w:name w:val="Основной текст (9)1"/>
    <w:basedOn w:val="Normal"/>
    <w:link w:val="9"/>
    <w:uiPriority w:val="99"/>
    <w:rsid w:val="00D04B74"/>
    <w:pPr>
      <w:widowControl w:val="0"/>
      <w:shd w:val="clear" w:color="auto" w:fill="FFFFFF"/>
      <w:spacing w:line="298" w:lineRule="exact"/>
      <w:ind w:firstLine="800"/>
      <w:jc w:val="both"/>
    </w:pPr>
    <w:rPr>
      <w:rFonts w:eastAsia="Calibri"/>
      <w:sz w:val="20"/>
      <w:szCs w:val="28"/>
    </w:rPr>
  </w:style>
  <w:style w:type="character" w:customStyle="1" w:styleId="st">
    <w:name w:val="st"/>
    <w:basedOn w:val="DefaultParagraphFont"/>
    <w:uiPriority w:val="99"/>
    <w:rsid w:val="00D04B74"/>
    <w:rPr>
      <w:rFonts w:ascii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rsid w:val="00D04B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D04B74"/>
    <w:rPr>
      <w:rFonts w:ascii="Courier New" w:hAnsi="Courier New" w:cs="Courier New"/>
      <w:sz w:val="20"/>
      <w:szCs w:val="20"/>
      <w:lang w:eastAsia="uk-UA"/>
    </w:rPr>
  </w:style>
  <w:style w:type="character" w:styleId="Hyperlink">
    <w:name w:val="Hyperlink"/>
    <w:basedOn w:val="DefaultParagraphFont"/>
    <w:uiPriority w:val="99"/>
    <w:rsid w:val="00D04B74"/>
    <w:rPr>
      <w:rFonts w:cs="Times New Roman"/>
      <w:color w:val="auto"/>
      <w:u w:val="single"/>
    </w:rPr>
  </w:style>
  <w:style w:type="paragraph" w:styleId="ListParagraph">
    <w:name w:val="List Paragraph"/>
    <w:basedOn w:val="Normal"/>
    <w:uiPriority w:val="99"/>
    <w:qFormat/>
    <w:rsid w:val="00D04B74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8</Pages>
  <Words>1396</Words>
  <Characters>7962</Characters>
  <Application>Microsoft Office Outlook</Application>
  <DocSecurity>0</DocSecurity>
  <Lines>0</Lines>
  <Paragraphs>0</Paragraphs>
  <ScaleCrop>false</ScaleCrop>
  <Company>N_K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освіти і науки Київської обласної державної адміністрації</dc:title>
  <dc:subject/>
  <dc:creator>N_K</dc:creator>
  <cp:keywords/>
  <dc:description/>
  <cp:lastModifiedBy>pc</cp:lastModifiedBy>
  <cp:revision>2</cp:revision>
  <dcterms:created xsi:type="dcterms:W3CDTF">2020-10-18T17:18:00Z</dcterms:created>
  <dcterms:modified xsi:type="dcterms:W3CDTF">2020-10-18T17:18:00Z</dcterms:modified>
</cp:coreProperties>
</file>