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62" w:rsidRPr="00DD3DF7" w:rsidRDefault="00096362" w:rsidP="00DD3DF7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3DF7">
        <w:rPr>
          <w:rFonts w:ascii="Times New Roman" w:hAnsi="Times New Roman" w:cs="Times New Roman"/>
          <w:b/>
          <w:sz w:val="28"/>
          <w:szCs w:val="28"/>
          <w:lang w:val="uk-UA"/>
        </w:rPr>
        <w:t>Історія України</w:t>
      </w:r>
    </w:p>
    <w:p w:rsidR="00096362" w:rsidRPr="00285F5D" w:rsidRDefault="00096362" w:rsidP="00285F5D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D3DF7">
        <w:rPr>
          <w:rFonts w:ascii="Times New Roman" w:hAnsi="Times New Roman" w:cs="Times New Roman"/>
          <w:b/>
          <w:sz w:val="28"/>
          <w:szCs w:val="28"/>
          <w:lang w:val="uk-UA"/>
        </w:rPr>
        <w:t>8 клас</w:t>
      </w:r>
    </w:p>
    <w:p w:rsidR="00096362" w:rsidRPr="005659BF" w:rsidRDefault="00096362" w:rsidP="00285F5D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 уроку</w:t>
      </w:r>
      <w:r w:rsidRPr="00DD3DF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D3D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59B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Походження українського козацтва. </w:t>
      </w:r>
      <w:r w:rsidRPr="005659BF">
        <w:rPr>
          <w:rFonts w:ascii="Times New Roman" w:hAnsi="Times New Roman" w:cs="Times New Roman"/>
          <w:b/>
          <w:bCs/>
          <w:color w:val="C00000"/>
          <w:sz w:val="28"/>
          <w:szCs w:val="28"/>
        </w:rPr>
        <w:t>Дмитро Вишневецький. Запорозька Січ.</w:t>
      </w:r>
      <w:r w:rsidRPr="00614AC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</w:p>
    <w:p w:rsidR="00096362" w:rsidRPr="00DD3DF7" w:rsidRDefault="00096362" w:rsidP="00DD3DF7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D3DF7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 уроку:</w:t>
      </w:r>
    </w:p>
    <w:p w:rsidR="00096362" w:rsidRPr="00DD3DF7" w:rsidRDefault="00096362" w:rsidP="00DD3DF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 xml:space="preserve">дидактична:  </w:t>
      </w:r>
      <w:r w:rsidRPr="00DD3DF7">
        <w:rPr>
          <w:rFonts w:ascii="Times New Roman" w:hAnsi="Times New Roman"/>
          <w:sz w:val="28"/>
          <w:szCs w:val="28"/>
          <w:lang w:val="uk-UA"/>
        </w:rPr>
        <w:t>висвітлити причини та процес виникнення українського козацтва, показати місце козацтва в господарській колонізації Дикого Поля, розглянути козацтво як явище світової історії ,ознайомити учнів з особливостями процесу формування нової української держави, вивчити основні дати та події, пов’язані з становленням Запорізької Січі;</w:t>
      </w:r>
    </w:p>
    <w:p w:rsidR="00096362" w:rsidRPr="00DD3DF7" w:rsidRDefault="00096362" w:rsidP="00DD3DF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>розвиваюча:</w:t>
      </w:r>
      <w:r w:rsidRPr="00DD3DF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розвивати критичне і системне мислення, просторову уяву, навички встановлення причинно-наслідкових зв'язків, уміння учнів працювати з атласом, підручником, картою;</w:t>
      </w:r>
    </w:p>
    <w:p w:rsidR="00096362" w:rsidRPr="00DD3DF7" w:rsidRDefault="00096362" w:rsidP="00DD3DF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>виховна:</w:t>
      </w:r>
      <w:r w:rsidRPr="00DD3DF7">
        <w:rPr>
          <w:rFonts w:ascii="Times New Roman" w:hAnsi="Times New Roman"/>
          <w:sz w:val="28"/>
          <w:szCs w:val="28"/>
          <w:lang w:val="uk-UA"/>
        </w:rPr>
        <w:t xml:space="preserve">  виховувати повагу до </w:t>
      </w:r>
      <w:r w:rsidRPr="00DD3DF7">
        <w:rPr>
          <w:rFonts w:ascii="Times New Roman" w:hAnsi="Times New Roman"/>
          <w:sz w:val="28"/>
          <w:szCs w:val="28"/>
        </w:rPr>
        <w:t>історичного минулого нашого народу</w:t>
      </w:r>
      <w:r w:rsidRPr="00DD3DF7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DD3DF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патріотизм.</w:t>
      </w:r>
    </w:p>
    <w:p w:rsidR="00096362" w:rsidRPr="00DD3DF7" w:rsidRDefault="00096362" w:rsidP="00DD3DF7">
      <w:pPr>
        <w:pStyle w:val="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6362" w:rsidRPr="005659BF" w:rsidRDefault="00096362" w:rsidP="005659BF">
      <w:pPr>
        <w:pStyle w:val="ListParagraph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 xml:space="preserve">Тип уроку: </w:t>
      </w:r>
      <w:r w:rsidRPr="00DD3DF7">
        <w:rPr>
          <w:rFonts w:ascii="Times New Roman" w:hAnsi="Times New Roman"/>
          <w:sz w:val="28"/>
          <w:szCs w:val="28"/>
          <w:lang w:val="uk-UA"/>
        </w:rPr>
        <w:t>засвоєння нових знань.</w:t>
      </w:r>
    </w:p>
    <w:p w:rsidR="00096362" w:rsidRPr="005659BF" w:rsidRDefault="00096362" w:rsidP="005659BF">
      <w:pPr>
        <w:pStyle w:val="ListParagraph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 xml:space="preserve">Відповідно до підручника: </w:t>
      </w:r>
      <w:r w:rsidRPr="00DD3DF7">
        <w:rPr>
          <w:rFonts w:ascii="Times New Roman" w:hAnsi="Times New Roman"/>
          <w:sz w:val="28"/>
          <w:szCs w:val="28"/>
          <w:lang w:val="uk-UA"/>
        </w:rPr>
        <w:t>Іст</w:t>
      </w:r>
      <w:r>
        <w:rPr>
          <w:rFonts w:ascii="Times New Roman" w:hAnsi="Times New Roman"/>
          <w:sz w:val="28"/>
          <w:szCs w:val="28"/>
          <w:lang w:val="uk-UA"/>
        </w:rPr>
        <w:t>орія України: підручник для 8</w:t>
      </w:r>
      <w:r w:rsidRPr="00DD3DF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класу загальноосвіт. навч. закл</w:t>
      </w:r>
      <w:r w:rsidRPr="00285F5D">
        <w:rPr>
          <w:rFonts w:ascii="Times New Roman" w:hAnsi="Times New Roman"/>
          <w:sz w:val="28"/>
          <w:szCs w:val="28"/>
          <w:lang w:val="uk-UA"/>
        </w:rPr>
        <w:t>адів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96362" w:rsidRPr="00DD3DF7" w:rsidRDefault="00096362" w:rsidP="00DD3DF7">
      <w:pPr>
        <w:pStyle w:val="1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F7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DD3DF7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підручник, ілюстрації, стінна карта,</w:t>
      </w:r>
      <w:r w:rsidRPr="00285F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F7">
        <w:rPr>
          <w:rFonts w:ascii="Times New Roman" w:hAnsi="Times New Roman" w:cs="Times New Roman"/>
          <w:sz w:val="28"/>
          <w:szCs w:val="28"/>
          <w:lang w:val="uk-UA"/>
        </w:rPr>
        <w:t>атлас, схеми, повідомлення учнів, портрети, фрагменти фільму «Історія укр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аїнських земель. Козаки.» 1 </w:t>
      </w:r>
      <w:r w:rsidRPr="00DD3DF7">
        <w:rPr>
          <w:rFonts w:ascii="Times New Roman" w:hAnsi="Times New Roman" w:cs="Times New Roman"/>
          <w:sz w:val="28"/>
          <w:szCs w:val="28"/>
          <w:lang w:val="uk-UA"/>
        </w:rPr>
        <w:t>серія; відеофільм «Запорізька Січ»; комп’ютер.</w:t>
      </w: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 xml:space="preserve">Основні терміни та поняття: </w:t>
      </w:r>
      <w:r w:rsidRPr="00DD3DF7">
        <w:rPr>
          <w:rFonts w:ascii="Times New Roman" w:hAnsi="Times New Roman"/>
          <w:sz w:val="28"/>
          <w:szCs w:val="28"/>
          <w:lang w:val="uk-UA"/>
        </w:rPr>
        <w:t>«козак», «Запорізька Січ», «козацька держава», «гетьман», «кошовий отаман», «козацька рада», «кіш», «курінь», «клейноди», «корогва», «бунчук».</w:t>
      </w:r>
    </w:p>
    <w:p w:rsidR="00096362" w:rsidRPr="00285F5D" w:rsidRDefault="00096362" w:rsidP="00285F5D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85F5D">
        <w:rPr>
          <w:rFonts w:ascii="Times New Roman" w:hAnsi="Times New Roman"/>
          <w:b/>
          <w:sz w:val="28"/>
          <w:szCs w:val="28"/>
          <w:lang w:val="uk-UA"/>
        </w:rPr>
        <w:t xml:space="preserve">Очікувані результати: </w:t>
      </w:r>
    </w:p>
    <w:p w:rsidR="00096362" w:rsidRPr="00285F5D" w:rsidRDefault="00096362" w:rsidP="00285F5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85F5D">
        <w:rPr>
          <w:rFonts w:ascii="Times New Roman" w:hAnsi="Times New Roman"/>
          <w:sz w:val="28"/>
          <w:szCs w:val="28"/>
          <w:lang w:val="uk-UA"/>
        </w:rPr>
        <w:t>Застосовувати та пояснювати т</w:t>
      </w:r>
      <w:r>
        <w:rPr>
          <w:rFonts w:ascii="Times New Roman" w:hAnsi="Times New Roman"/>
          <w:sz w:val="28"/>
          <w:szCs w:val="28"/>
          <w:lang w:val="uk-UA"/>
        </w:rPr>
        <w:t xml:space="preserve">ерміни: козак, </w:t>
      </w:r>
      <w:r w:rsidRPr="00285F5D">
        <w:rPr>
          <w:rFonts w:ascii="Times New Roman" w:hAnsi="Times New Roman"/>
          <w:sz w:val="28"/>
          <w:szCs w:val="28"/>
        </w:rPr>
        <w:t>Сі</w:t>
      </w:r>
      <w:r>
        <w:rPr>
          <w:rFonts w:ascii="Times New Roman" w:hAnsi="Times New Roman"/>
          <w:sz w:val="28"/>
          <w:szCs w:val="28"/>
          <w:lang w:val="uk-UA"/>
        </w:rPr>
        <w:t xml:space="preserve">ч, Запорозька </w:t>
      </w:r>
      <w:r w:rsidRPr="00285F5D">
        <w:rPr>
          <w:rFonts w:ascii="Times New Roman" w:hAnsi="Times New Roman"/>
          <w:sz w:val="28"/>
          <w:szCs w:val="28"/>
        </w:rPr>
        <w:t>С</w:t>
      </w:r>
      <w:r w:rsidRPr="00285F5D">
        <w:rPr>
          <w:rFonts w:ascii="Times New Roman" w:hAnsi="Times New Roman"/>
          <w:sz w:val="28"/>
          <w:szCs w:val="28"/>
          <w:lang w:val="uk-UA"/>
        </w:rPr>
        <w:t>іч, Великий Луг;</w:t>
      </w:r>
    </w:p>
    <w:p w:rsidR="00096362" w:rsidRPr="00285F5D" w:rsidRDefault="00096362" w:rsidP="00285F5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85F5D">
        <w:rPr>
          <w:rFonts w:ascii="Times New Roman" w:hAnsi="Times New Roman"/>
          <w:sz w:val="28"/>
          <w:szCs w:val="28"/>
          <w:lang w:val="uk-UA"/>
        </w:rPr>
        <w:t>Характеризувати господарську діяльність та звичаї козаків;</w:t>
      </w:r>
    </w:p>
    <w:p w:rsidR="00096362" w:rsidRPr="00285F5D" w:rsidRDefault="00096362" w:rsidP="00285F5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85F5D">
        <w:rPr>
          <w:rFonts w:ascii="Times New Roman" w:hAnsi="Times New Roman"/>
          <w:sz w:val="28"/>
          <w:szCs w:val="28"/>
          <w:lang w:val="uk-UA"/>
        </w:rPr>
        <w:t>Показувати на карті території проживання козаків та місця виникнення січей-фортець;</w:t>
      </w:r>
    </w:p>
    <w:p w:rsidR="00096362" w:rsidRPr="00285F5D" w:rsidRDefault="00096362" w:rsidP="00285F5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85F5D">
        <w:rPr>
          <w:rFonts w:ascii="Times New Roman" w:hAnsi="Times New Roman"/>
          <w:sz w:val="28"/>
          <w:szCs w:val="28"/>
          <w:lang w:val="uk-UA"/>
        </w:rPr>
        <w:t>Робити висновки, узагальнення, вміння будувати розповідь, давати характеристику історичним діячам.</w:t>
      </w:r>
    </w:p>
    <w:p w:rsidR="00096362" w:rsidRPr="00285F5D" w:rsidRDefault="00096362" w:rsidP="00285F5D">
      <w:pPr>
        <w:pStyle w:val="1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6362" w:rsidRPr="00DD3DF7" w:rsidRDefault="00096362" w:rsidP="00DD3DF7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 xml:space="preserve">Основні дати: </w:t>
      </w:r>
    </w:p>
    <w:p w:rsidR="00096362" w:rsidRPr="00285F5D" w:rsidRDefault="00096362" w:rsidP="00285F5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85F5D">
        <w:rPr>
          <w:rFonts w:ascii="Times New Roman" w:hAnsi="Times New Roman"/>
          <w:sz w:val="28"/>
          <w:szCs w:val="28"/>
          <w:lang w:val="uk-UA"/>
        </w:rPr>
        <w:t>1489р. – перша згадка про козаків, 1556р. – заснування першої Січі на о. Хортиця, 1516 – 1563р. – роки життя Д. Вишневецького.</w:t>
      </w:r>
    </w:p>
    <w:p w:rsidR="00096362" w:rsidRPr="00DD3DF7" w:rsidRDefault="00096362" w:rsidP="00DD3DF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Історичні </w:t>
      </w:r>
      <w:r w:rsidRPr="00614ACD">
        <w:rPr>
          <w:rFonts w:ascii="Times New Roman" w:hAnsi="Times New Roman"/>
          <w:b/>
          <w:sz w:val="28"/>
          <w:szCs w:val="28"/>
        </w:rPr>
        <w:t>постаті</w:t>
      </w:r>
      <w:r w:rsidRPr="00DD3DF7">
        <w:rPr>
          <w:rFonts w:ascii="Times New Roman" w:hAnsi="Times New Roman"/>
          <w:b/>
          <w:sz w:val="28"/>
          <w:szCs w:val="28"/>
          <w:lang w:val="uk-UA"/>
        </w:rPr>
        <w:t>:</w:t>
      </w:r>
      <w:r w:rsidRPr="00DD3DF7">
        <w:rPr>
          <w:rFonts w:ascii="Times New Roman" w:hAnsi="Times New Roman"/>
          <w:sz w:val="28"/>
          <w:szCs w:val="28"/>
          <w:lang w:val="uk-UA"/>
        </w:rPr>
        <w:t xml:space="preserve"> Дмитро Вишнивецький.</w:t>
      </w:r>
    </w:p>
    <w:p w:rsidR="00096362" w:rsidRPr="00614ACD" w:rsidRDefault="00096362" w:rsidP="005659BF">
      <w:pPr>
        <w:pStyle w:val="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6362" w:rsidRPr="00DD3DF7" w:rsidRDefault="00096362" w:rsidP="00DD3DF7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D3DF7"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Хід уроку:</w:t>
      </w:r>
    </w:p>
    <w:p w:rsidR="00096362" w:rsidRPr="00DD3DF7" w:rsidRDefault="00096362" w:rsidP="00DD3DF7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96362" w:rsidRPr="005659BF" w:rsidRDefault="00096362" w:rsidP="00DD3DF7">
      <w:pPr>
        <w:pStyle w:val="1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</w:t>
      </w:r>
      <w:r w:rsidRPr="00614ACD">
        <w:rPr>
          <w:rFonts w:ascii="Times New Roman" w:hAnsi="Times New Roman" w:cs="Times New Roman"/>
          <w:b/>
          <w:sz w:val="28"/>
          <w:szCs w:val="28"/>
        </w:rPr>
        <w:t>я навчальної діяльності</w:t>
      </w:r>
      <w:r w:rsidRPr="00DD3DF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96362" w:rsidRPr="007E5801" w:rsidRDefault="00096362" w:rsidP="00DD3DF7">
      <w:pPr>
        <w:pStyle w:val="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D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Вчитель: - </w:t>
      </w:r>
      <w:r w:rsidRPr="00DD3DF7">
        <w:rPr>
          <w:rFonts w:ascii="Times New Roman" w:hAnsi="Times New Roman" w:cs="Times New Roman"/>
          <w:sz w:val="28"/>
          <w:szCs w:val="28"/>
          <w:lang w:val="uk-UA"/>
        </w:rPr>
        <w:t xml:space="preserve">Доброго дня, діти. </w:t>
      </w:r>
      <w:r w:rsidRPr="00E76617">
        <w:rPr>
          <w:rFonts w:ascii="Times New Roman" w:hAnsi="Times New Roman" w:cs="Times New Roman"/>
          <w:sz w:val="28"/>
          <w:szCs w:val="28"/>
        </w:rPr>
        <w:t>Сьогодні ми продовжимо нашу захоплюючу мандрівку сторінками історії України.</w:t>
      </w:r>
      <w:r w:rsidRPr="007E5801">
        <w:rPr>
          <w:rFonts w:ascii="Times New Roman" w:hAnsi="Times New Roman" w:cs="Times New Roman"/>
          <w:sz w:val="28"/>
          <w:szCs w:val="28"/>
        </w:rPr>
        <w:t xml:space="preserve"> </w:t>
      </w:r>
      <w:r w:rsidRPr="00E76617">
        <w:rPr>
          <w:rFonts w:ascii="Times New Roman" w:hAnsi="Times New Roman" w:cs="Times New Roman"/>
          <w:sz w:val="28"/>
          <w:szCs w:val="28"/>
        </w:rPr>
        <w:t xml:space="preserve"> Вирушаючи в дорогу підготуйте в</w:t>
      </w:r>
      <w:r>
        <w:rPr>
          <w:rFonts w:ascii="Times New Roman" w:hAnsi="Times New Roman" w:cs="Times New Roman"/>
          <w:sz w:val="28"/>
          <w:szCs w:val="28"/>
        </w:rPr>
        <w:t>сі необхідні речі та свою увагу</w:t>
      </w:r>
      <w:r w:rsidRPr="007E5801">
        <w:rPr>
          <w:rFonts w:ascii="Times New Roman" w:hAnsi="Times New Roman" w:cs="Times New Roman"/>
          <w:sz w:val="28"/>
          <w:szCs w:val="28"/>
        </w:rPr>
        <w:t xml:space="preserve">, адже </w:t>
      </w:r>
      <w:r>
        <w:rPr>
          <w:rFonts w:ascii="Times New Roman" w:hAnsi="Times New Roman" w:cs="Times New Roman"/>
          <w:sz w:val="28"/>
          <w:szCs w:val="28"/>
        </w:rPr>
        <w:t xml:space="preserve"> на машині часу ми перен</w:t>
      </w:r>
      <w:r w:rsidRPr="007E5801">
        <w:rPr>
          <w:rFonts w:ascii="Times New Roman" w:hAnsi="Times New Roman" w:cs="Times New Roman"/>
          <w:sz w:val="28"/>
          <w:szCs w:val="28"/>
        </w:rPr>
        <w:t>есемось у славну козацьку добу.</w:t>
      </w:r>
    </w:p>
    <w:p w:rsidR="00096362" w:rsidRPr="00614ACD" w:rsidRDefault="00096362" w:rsidP="00DD3DF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96362" w:rsidRPr="00614ACD" w:rsidRDefault="00096362" w:rsidP="00DD3DF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>ІІ. Актуалізація</w:t>
      </w:r>
      <w:r w:rsidRPr="00E76617">
        <w:rPr>
          <w:rFonts w:ascii="Times New Roman" w:hAnsi="Times New Roman"/>
          <w:b/>
          <w:sz w:val="28"/>
          <w:szCs w:val="28"/>
          <w:lang w:val="uk-UA"/>
        </w:rPr>
        <w:t xml:space="preserve"> опорних </w:t>
      </w:r>
      <w:r w:rsidRPr="00DD3DF7">
        <w:rPr>
          <w:rFonts w:ascii="Times New Roman" w:hAnsi="Times New Roman"/>
          <w:b/>
          <w:sz w:val="28"/>
          <w:szCs w:val="28"/>
          <w:lang w:val="uk-UA"/>
        </w:rPr>
        <w:t xml:space="preserve"> знань</w:t>
      </w:r>
      <w:r w:rsidRPr="00E76617">
        <w:rPr>
          <w:rFonts w:ascii="Times New Roman" w:hAnsi="Times New Roman"/>
          <w:b/>
          <w:sz w:val="28"/>
          <w:szCs w:val="28"/>
          <w:lang w:val="uk-UA"/>
        </w:rPr>
        <w:t xml:space="preserve"> і вмінь учнів</w:t>
      </w:r>
      <w:r w:rsidRPr="00DD3DF7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</w:p>
    <w:p w:rsidR="00096362" w:rsidRPr="00DD799D" w:rsidRDefault="00096362" w:rsidP="00DD3DF7">
      <w:pPr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Евристична бесіда:</w:t>
      </w:r>
    </w:p>
    <w:p w:rsidR="00096362" w:rsidRPr="00DD799D" w:rsidRDefault="00096362" w:rsidP="00DD799D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D799D">
        <w:rPr>
          <w:rFonts w:ascii="Times New Roman" w:hAnsi="Times New Roman"/>
          <w:sz w:val="28"/>
          <w:szCs w:val="28"/>
          <w:lang w:val="uk-UA"/>
        </w:rPr>
        <w:t>Якій державі належали українські землі після Люблінської унії?</w:t>
      </w:r>
    </w:p>
    <w:p w:rsidR="00096362" w:rsidRPr="00DD799D" w:rsidRDefault="00096362" w:rsidP="00DD799D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D799D">
        <w:rPr>
          <w:rFonts w:ascii="Times New Roman" w:hAnsi="Times New Roman"/>
          <w:sz w:val="28"/>
          <w:szCs w:val="28"/>
        </w:rPr>
        <w:t xml:space="preserve">Як жилося  українцям в складі Речі Посполитої? </w:t>
      </w:r>
      <w:r>
        <w:rPr>
          <w:rFonts w:ascii="Times New Roman" w:hAnsi="Times New Roman"/>
          <w:sz w:val="28"/>
          <w:szCs w:val="28"/>
          <w:lang w:val="en-US"/>
        </w:rPr>
        <w:t>Чому?</w:t>
      </w:r>
    </w:p>
    <w:p w:rsidR="00096362" w:rsidRPr="00DD799D" w:rsidRDefault="00096362" w:rsidP="00DD3DF7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096362" w:rsidRPr="00DD3DF7" w:rsidRDefault="00096362" w:rsidP="00DD3DF7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bCs/>
          <w:sz w:val="28"/>
          <w:szCs w:val="28"/>
          <w:lang w:val="uk-UA"/>
        </w:rPr>
        <w:t>ІІІ.</w:t>
      </w:r>
      <w:r w:rsidRPr="00DD3DF7">
        <w:rPr>
          <w:rFonts w:ascii="Times New Roman" w:hAnsi="Times New Roman"/>
          <w:b/>
          <w:sz w:val="28"/>
          <w:szCs w:val="28"/>
          <w:lang w:val="uk-UA"/>
        </w:rPr>
        <w:t xml:space="preserve"> Мотивація навчальної діяльності.</w:t>
      </w:r>
    </w:p>
    <w:p w:rsidR="00096362" w:rsidRDefault="00096362" w:rsidP="00DD799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477E4">
        <w:rPr>
          <w:rFonts w:ascii="Times New Roman" w:hAnsi="Times New Roman"/>
          <w:b/>
          <w:sz w:val="28"/>
          <w:szCs w:val="28"/>
        </w:rPr>
        <w:t xml:space="preserve">Робота </w:t>
      </w:r>
      <w:r>
        <w:rPr>
          <w:rFonts w:ascii="Times New Roman" w:hAnsi="Times New Roman"/>
          <w:b/>
          <w:sz w:val="28"/>
          <w:szCs w:val="28"/>
          <w:lang w:val="en-US"/>
        </w:rPr>
        <w:t>з</w:t>
      </w:r>
      <w:r w:rsidRPr="00A477E4">
        <w:rPr>
          <w:rFonts w:ascii="Times New Roman" w:hAnsi="Times New Roman"/>
          <w:b/>
          <w:sz w:val="28"/>
          <w:szCs w:val="28"/>
        </w:rPr>
        <w:t xml:space="preserve"> картою.</w:t>
      </w:r>
      <w:r w:rsidRPr="00A477E4">
        <w:rPr>
          <w:rFonts w:ascii="Times New Roman" w:hAnsi="Times New Roman"/>
          <w:sz w:val="28"/>
          <w:szCs w:val="28"/>
        </w:rPr>
        <w:t xml:space="preserve"> </w:t>
      </w:r>
    </w:p>
    <w:p w:rsidR="00096362" w:rsidRPr="00A477E4" w:rsidRDefault="00096362" w:rsidP="00DD799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5126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315.75pt;height:235.5pt;visibility:visible">
            <v:imagedata r:id="rId5" o:title=""/>
          </v:shape>
        </w:pict>
      </w:r>
    </w:p>
    <w:p w:rsidR="00096362" w:rsidRPr="00A477E4" w:rsidRDefault="00096362" w:rsidP="00A477E4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477E4">
        <w:rPr>
          <w:rFonts w:ascii="Times New Roman" w:hAnsi="Times New Roman"/>
          <w:sz w:val="28"/>
          <w:szCs w:val="28"/>
        </w:rPr>
        <w:t>Як називалася територія на півден</w:t>
      </w:r>
      <w:r>
        <w:rPr>
          <w:rFonts w:ascii="Times New Roman" w:hAnsi="Times New Roman"/>
          <w:sz w:val="28"/>
          <w:szCs w:val="28"/>
        </w:rPr>
        <w:t xml:space="preserve">ь і південний схід від Черкас, </w:t>
      </w:r>
      <w:r w:rsidRPr="00A477E4">
        <w:rPr>
          <w:rFonts w:ascii="Times New Roman" w:hAnsi="Times New Roman"/>
          <w:sz w:val="28"/>
          <w:szCs w:val="28"/>
        </w:rPr>
        <w:t>Брацлава, Вінниці, Бара і до узбережжя Чорного моря? ( Дике Поле)</w:t>
      </w:r>
    </w:p>
    <w:p w:rsidR="00096362" w:rsidRPr="00A477E4" w:rsidRDefault="00096362" w:rsidP="00A477E4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477E4">
        <w:rPr>
          <w:rFonts w:ascii="Times New Roman" w:hAnsi="Times New Roman"/>
          <w:sz w:val="28"/>
          <w:szCs w:val="28"/>
        </w:rPr>
        <w:t>Чому вона мала таку назву?</w:t>
      </w:r>
    </w:p>
    <w:p w:rsidR="00096362" w:rsidRPr="00A477E4" w:rsidRDefault="00096362" w:rsidP="00A477E4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477E4">
        <w:rPr>
          <w:rFonts w:ascii="Times New Roman" w:hAnsi="Times New Roman"/>
          <w:sz w:val="28"/>
          <w:szCs w:val="28"/>
        </w:rPr>
        <w:t>Знайдіть на карті українські землі , знелюднені внаслідок нападів татар.</w:t>
      </w:r>
    </w:p>
    <w:p w:rsidR="00096362" w:rsidRDefault="00096362" w:rsidP="00A477E4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A477E4">
        <w:rPr>
          <w:rFonts w:ascii="Times New Roman" w:hAnsi="Times New Roman"/>
          <w:sz w:val="28"/>
          <w:szCs w:val="28"/>
        </w:rPr>
        <w:t>Кінець Х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lang w:val="uk-UA"/>
        </w:rPr>
        <w:t xml:space="preserve"> ст. став часом появи на історичній арені українського козацтва. Перша писемна  згадка про українських козаків датована 1489 р.</w:t>
      </w:r>
    </w:p>
    <w:p w:rsidR="00096362" w:rsidRDefault="00096362" w:rsidP="00A477E4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Повідомлення теми і мети уроку</w:t>
      </w:r>
    </w:p>
    <w:p w:rsidR="00096362" w:rsidRPr="00A477E4" w:rsidRDefault="00096362" w:rsidP="00A477E4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A477E4">
        <w:rPr>
          <w:rFonts w:ascii="Times New Roman" w:hAnsi="Times New Roman"/>
          <w:sz w:val="28"/>
          <w:szCs w:val="28"/>
          <w:lang w:val="uk-UA"/>
        </w:rPr>
        <w:t>Зі служінням своєму народові</w:t>
      </w:r>
      <w:r>
        <w:rPr>
          <w:rFonts w:ascii="Times New Roman" w:hAnsi="Times New Roman"/>
          <w:sz w:val="28"/>
          <w:szCs w:val="28"/>
          <w:lang w:val="uk-UA"/>
        </w:rPr>
        <w:t>, захистом рідної землі від ворога пов</w:t>
      </w:r>
      <w:r w:rsidRPr="00A477E4">
        <w:rPr>
          <w:rFonts w:ascii="Times New Roman" w:hAnsi="Times New Roman"/>
          <w:sz w:val="28"/>
          <w:szCs w:val="28"/>
          <w:lang w:val="uk-UA"/>
        </w:rPr>
        <w:t>’язувало с</w:t>
      </w:r>
      <w:r>
        <w:rPr>
          <w:rFonts w:ascii="Times New Roman" w:hAnsi="Times New Roman"/>
          <w:sz w:val="28"/>
          <w:szCs w:val="28"/>
          <w:lang w:val="uk-UA"/>
        </w:rPr>
        <w:t>воє життя й долю українське козацтво.</w:t>
      </w:r>
    </w:p>
    <w:p w:rsidR="00096362" w:rsidRPr="00DD3DF7" w:rsidRDefault="00096362" w:rsidP="00A477E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DD3DF7">
        <w:rPr>
          <w:rFonts w:ascii="Times New Roman" w:hAnsi="Times New Roman"/>
          <w:sz w:val="28"/>
          <w:szCs w:val="28"/>
          <w:lang w:val="uk-UA"/>
        </w:rPr>
        <w:t>В той час скрутно жилося українському народові під пануванням чужих володарів, бо скрізь на Україні заведено панщину. Селяни працювали на панській землі, бо всю землю отримали у власність великі пани — вельможі. Селянин зовсім не мав свободи. Пан міг його продати або й убити, і годі було з паном судитися, бо і суддями стали ті самі вельможі.</w:t>
      </w:r>
    </w:p>
    <w:p w:rsidR="00096362" w:rsidRPr="00DD3DF7" w:rsidRDefault="00096362" w:rsidP="00A477E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sz w:val="28"/>
          <w:szCs w:val="28"/>
          <w:lang w:val="uk-UA"/>
        </w:rPr>
        <w:t>Деякі волелюбні люди по селах, здебільшого на Великій Україні, не могли стерпіти такої неволі. Вони кидали все й утікали в степи за Дніпрові пороги. Там не було ані сіл, ані міст, не було жодної влади. Тож ті люди гуртувалися по сто і по тисячу, здобували собі зброю, полювали на дикого звіра і так жили. На ті степи нападали не раз з півдня, з Криму татари, бо вони шукали в степах паші для своїх табунів коней та домашньої худоби.</w:t>
      </w:r>
    </w:p>
    <w:p w:rsidR="00096362" w:rsidRPr="00DD3DF7" w:rsidRDefault="00096362" w:rsidP="00A477E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sz w:val="28"/>
          <w:szCs w:val="28"/>
          <w:lang w:val="uk-UA"/>
        </w:rPr>
        <w:t>Озброєні люди з України оборонялися від татар, не раз самі гинули в битві, але часто й побивали татар і відбирали від них їхні табуни, а здобич ділили між собою. Іноді, як збиралося тих свобідних людей кілька тисяч, то вони й самі нападали на та</w:t>
      </w:r>
      <w:r>
        <w:rPr>
          <w:rFonts w:ascii="Times New Roman" w:hAnsi="Times New Roman"/>
          <w:sz w:val="28"/>
          <w:szCs w:val="28"/>
          <w:lang w:val="uk-UA"/>
        </w:rPr>
        <w:t>тар або на турків аж за Чорним м</w:t>
      </w:r>
      <w:r w:rsidRPr="00DD3DF7">
        <w:rPr>
          <w:rFonts w:ascii="Times New Roman" w:hAnsi="Times New Roman"/>
          <w:sz w:val="28"/>
          <w:szCs w:val="28"/>
          <w:lang w:val="uk-UA"/>
        </w:rPr>
        <w:t>орем і верталися в степи з багатою здобиччю.</w:t>
      </w:r>
    </w:p>
    <w:p w:rsidR="00096362" w:rsidRPr="00DD3DF7" w:rsidRDefault="00096362" w:rsidP="00A477E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sz w:val="28"/>
          <w:szCs w:val="28"/>
          <w:lang w:val="uk-UA"/>
        </w:rPr>
        <w:t>Ці люди називалися «козаки»,— може, від татарського слова «кайзак», що значить «вільний чоловік», «безстрашний вояк».</w:t>
      </w:r>
    </w:p>
    <w:p w:rsidR="00096362" w:rsidRPr="00DD3DF7" w:rsidRDefault="00096362" w:rsidP="00A477E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sz w:val="28"/>
          <w:szCs w:val="28"/>
          <w:lang w:val="uk-UA"/>
        </w:rPr>
        <w:t xml:space="preserve">Вояки з необхідності, козаки залишилися невтомними трудівниками. Вони активно освоювали нові землі, прокладали шляхи, споруджували мости, </w:t>
      </w:r>
      <w:r>
        <w:rPr>
          <w:rFonts w:ascii="Times New Roman" w:hAnsi="Times New Roman"/>
          <w:sz w:val="28"/>
          <w:szCs w:val="28"/>
          <w:lang w:val="uk-UA"/>
        </w:rPr>
        <w:t>закладали свої поселення  - зимі</w:t>
      </w:r>
      <w:r w:rsidRPr="00DD3DF7">
        <w:rPr>
          <w:rFonts w:ascii="Times New Roman" w:hAnsi="Times New Roman"/>
          <w:sz w:val="28"/>
          <w:szCs w:val="28"/>
          <w:lang w:val="uk-UA"/>
        </w:rPr>
        <w:t>вники. На освоєних  землях  козаки сіяли хліб, копали городи,  займалися різними ремеслами.</w:t>
      </w:r>
    </w:p>
    <w:p w:rsidR="00096362" w:rsidRDefault="00096362" w:rsidP="00A477E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sz w:val="28"/>
          <w:szCs w:val="28"/>
          <w:lang w:val="uk-UA"/>
        </w:rPr>
        <w:t xml:space="preserve">Козаком міг стати будь-хто, але за умови – визнання православ'я чи його прийняття. Коли прибулий на Січ правильно хрестився то це був доказ того 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DD3DF7">
        <w:rPr>
          <w:rFonts w:ascii="Times New Roman" w:hAnsi="Times New Roman"/>
          <w:sz w:val="28"/>
          <w:szCs w:val="28"/>
          <w:lang w:val="uk-UA"/>
        </w:rPr>
        <w:t>що шлях до козацької громади йому відкритий. Також дотримувалися певних звичаїв та традицій.</w:t>
      </w:r>
    </w:p>
    <w:p w:rsidR="00096362" w:rsidRPr="00DD3DF7" w:rsidRDefault="00096362" w:rsidP="00A477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>Визначення.</w:t>
      </w:r>
    </w:p>
    <w:p w:rsidR="00096362" w:rsidRPr="00DD3DF7" w:rsidRDefault="00096362" w:rsidP="00A477E4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>Козак</w:t>
      </w:r>
      <w:r w:rsidRPr="00DD3DF7">
        <w:rPr>
          <w:rFonts w:ascii="Times New Roman" w:hAnsi="Times New Roman"/>
          <w:sz w:val="28"/>
          <w:szCs w:val="28"/>
          <w:lang w:val="uk-UA"/>
        </w:rPr>
        <w:t xml:space="preserve"> – вільна, озброєна людина.</w:t>
      </w:r>
    </w:p>
    <w:p w:rsidR="00096362" w:rsidRPr="00A477E4" w:rsidRDefault="00096362" w:rsidP="00A477E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477E4">
        <w:rPr>
          <w:rFonts w:ascii="Times New Roman" w:hAnsi="Times New Roman"/>
          <w:b/>
          <w:sz w:val="28"/>
          <w:szCs w:val="28"/>
        </w:rPr>
        <w:t>І</w:t>
      </w:r>
      <w:r w:rsidRPr="00DD3DF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D3DF7">
        <w:rPr>
          <w:rFonts w:ascii="Times New Roman" w:hAnsi="Times New Roman"/>
          <w:b/>
          <w:sz w:val="28"/>
          <w:szCs w:val="28"/>
          <w:lang w:val="uk-UA"/>
        </w:rPr>
        <w:t>.Вивчення нового матеріалу.</w:t>
      </w: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6362" w:rsidRDefault="00096362" w:rsidP="00DD3DF7">
      <w:pPr>
        <w:pStyle w:val="1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3DF7">
        <w:rPr>
          <w:rFonts w:ascii="Times New Roman" w:hAnsi="Times New Roman" w:cs="Times New Roman"/>
          <w:b/>
          <w:sz w:val="28"/>
          <w:szCs w:val="28"/>
          <w:lang w:val="uk-UA"/>
        </w:rPr>
        <w:t>Причини  виникнення українського козацтва.</w:t>
      </w:r>
    </w:p>
    <w:p w:rsidR="00096362" w:rsidRPr="00DD3DF7" w:rsidRDefault="00096362" w:rsidP="00A477E4">
      <w:pPr>
        <w:pStyle w:val="1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Робота з схемою</w:t>
      </w:r>
    </w:p>
    <w:p w:rsidR="00096362" w:rsidRDefault="00096362" w:rsidP="00DD3D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5126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7" type="#_x0000_t75" style="width:308.25pt;height:255pt;visibility:visible">
            <v:imagedata r:id="rId6" o:title=""/>
          </v:shape>
        </w:pict>
      </w:r>
    </w:p>
    <w:p w:rsidR="00096362" w:rsidRPr="00A477E4" w:rsidRDefault="00096362" w:rsidP="00DD3D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Основними причинами виникнення українського козацтва стали процеси, пов’</w:t>
      </w:r>
      <w:r w:rsidRPr="00A477E4">
        <w:rPr>
          <w:rFonts w:ascii="Times New Roman" w:hAnsi="Times New Roman"/>
          <w:sz w:val="28"/>
          <w:szCs w:val="28"/>
          <w:lang w:val="uk-UA"/>
        </w:rPr>
        <w:t xml:space="preserve">язані з освоєнням українцями степів Дикого Поля, і необхідність </w:t>
      </w:r>
      <w:r>
        <w:rPr>
          <w:rFonts w:ascii="Times New Roman" w:hAnsi="Times New Roman"/>
          <w:sz w:val="28"/>
          <w:szCs w:val="28"/>
          <w:lang w:val="uk-UA"/>
        </w:rPr>
        <w:t xml:space="preserve"> організації захисту населення Південної Київщини і Східного Поділля.</w:t>
      </w:r>
    </w:p>
    <w:p w:rsidR="00096362" w:rsidRPr="00A477E4" w:rsidRDefault="00096362" w:rsidP="00A477E4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Поява перших січей. Діяльність Дмитра Вишневецького.</w:t>
      </w:r>
    </w:p>
    <w:p w:rsidR="00096362" w:rsidRDefault="00096362" w:rsidP="00A477E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26" type="#_x0000_t75" alt="Пов’язане зображення" style="position:absolute;left:0;text-align:left;margin-left:122.9pt;margin-top:42.65pt;width:204.55pt;height:135.05pt;z-index:251658752;visibility:visible" wrapcoords="-79 0 -79 21480 21600 21480 21600 0 -79 0">
            <v:imagedata r:id="rId7" o:title=""/>
            <w10:wrap type="through"/>
          </v:shape>
        </w:pict>
      </w:r>
      <w:r w:rsidRPr="00A477E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477E4">
        <w:rPr>
          <w:rFonts w:ascii="Times New Roman" w:hAnsi="Times New Roman"/>
          <w:sz w:val="28"/>
          <w:szCs w:val="28"/>
          <w:lang w:val="uk-UA"/>
        </w:rPr>
        <w:t xml:space="preserve">Першим кошовим Запорозької Січі був Дмитро Вишневецький, званий також Байда. </w:t>
      </w:r>
    </w:p>
    <w:p w:rsidR="00096362" w:rsidRDefault="00096362" w:rsidP="00A477E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6362" w:rsidRDefault="00096362" w:rsidP="00A477E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6362" w:rsidRDefault="00096362" w:rsidP="00A477E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6362" w:rsidRDefault="00096362" w:rsidP="00A477E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6362" w:rsidRDefault="00096362" w:rsidP="00A477E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6362" w:rsidRPr="00A477E4" w:rsidRDefault="00096362" w:rsidP="00A477E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6362" w:rsidRPr="00A477E4" w:rsidRDefault="00096362" w:rsidP="00DD3D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Перегляд </w:t>
      </w:r>
      <w:r w:rsidRPr="00A477E4">
        <w:rPr>
          <w:rFonts w:ascii="Times New Roman" w:hAnsi="Times New Roman"/>
          <w:b/>
          <w:sz w:val="28"/>
          <w:szCs w:val="28"/>
          <w:lang w:val="uk-UA"/>
        </w:rPr>
        <w:t>фрагменту фільму «Історія українських земель. Козаки.» 1 с</w:t>
      </w:r>
      <w:r>
        <w:rPr>
          <w:rFonts w:ascii="Times New Roman" w:hAnsi="Times New Roman"/>
          <w:b/>
          <w:sz w:val="28"/>
          <w:szCs w:val="28"/>
          <w:lang w:val="uk-UA"/>
        </w:rPr>
        <w:t>ерія.</w:t>
      </w: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 xml:space="preserve">Запорізька Січ – </w:t>
      </w:r>
      <w:r w:rsidRPr="00DD3DF7">
        <w:rPr>
          <w:rFonts w:ascii="Times New Roman" w:hAnsi="Times New Roman"/>
          <w:sz w:val="28"/>
          <w:szCs w:val="28"/>
          <w:lang w:val="uk-UA"/>
        </w:rPr>
        <w:t>головна військова база козаків, своєрідна столиця запорізьких земель.</w:t>
      </w:r>
    </w:p>
    <w:p w:rsidR="00096362" w:rsidRPr="00DD3DF7" w:rsidRDefault="00096362" w:rsidP="00DD3DF7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sz w:val="28"/>
          <w:szCs w:val="28"/>
          <w:lang w:val="uk-UA"/>
        </w:rPr>
        <w:t>Січ набула  ознак адміністративно-політичного центру, столиці запорозьких земель, заселених козаками. (Ілюстрації).</w:t>
      </w:r>
    </w:p>
    <w:p w:rsidR="00096362" w:rsidRPr="00DD3DF7" w:rsidRDefault="00096362" w:rsidP="00DD3DF7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6362" w:rsidRPr="00DD3DF7" w:rsidRDefault="00096362" w:rsidP="00DD3DF7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6362" w:rsidRPr="00DD3DF7" w:rsidRDefault="00096362" w:rsidP="00DD3DF7">
      <w:pPr>
        <w:pStyle w:val="NormalWeb"/>
        <w:shd w:val="clear" w:color="auto" w:fill="FFFFFF"/>
        <w:spacing w:before="0" w:beforeAutospacing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Рисунок 2" o:spid="_x0000_s1027" type="#_x0000_t75" alt="Результат пошуку зображень за запитом &quot;запорізька січ&quot;" style="position:absolute;left:0;text-align:left;margin-left:6pt;margin-top:22.1pt;width:486.25pt;height:147.85pt;z-index:251657728;visibility:visible;mso-wrap-distance-top:.96pt;mso-wrap-distance-right:9.51pt;mso-wrap-distance-bottom:1.35pt" wrapcoords="433 1096 333 1425 300 18640 367 20394 467 20504 21133 20504 21233 20394 21300 18640 21333 2741 21233 1425 21167 1096 433 109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">
            <v:imagedata r:id="rId8" o:title=""/>
            <o:lock v:ext="edit" aspectratio="f"/>
            <w10:wrap type="through"/>
          </v:shape>
        </w:pict>
      </w:r>
    </w:p>
    <w:p w:rsidR="00096362" w:rsidRPr="00A477E4" w:rsidRDefault="00096362" w:rsidP="00DD3DF7">
      <w:pPr>
        <w:pStyle w:val="NormalWeb"/>
        <w:shd w:val="clear" w:color="auto" w:fill="FFFFFF"/>
        <w:spacing w:before="0" w:beforeAutospacing="0" w:line="360" w:lineRule="auto"/>
        <w:jc w:val="both"/>
        <w:rPr>
          <w:sz w:val="28"/>
          <w:szCs w:val="28"/>
          <w:lang w:val="uk-UA"/>
        </w:rPr>
      </w:pP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У ч и т е л ь. </w:t>
      </w:r>
      <w:bookmarkStart w:id="0" w:name="п201151523120SlideId266"/>
      <w:r w:rsidRPr="00A477E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Наприкінці 70-х років </w:t>
      </w: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XVI</w:t>
      </w:r>
      <w:r w:rsidRPr="00A477E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ст. виникла військова організація козаків, центром якої було укріплення, яке називали Запорозька Січ, а козаків — запорозькими </w:t>
      </w:r>
      <w:bookmarkEnd w:id="0"/>
      <w:r w:rsidRPr="00A477E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(назва походить від місця розташування).</w:t>
      </w:r>
    </w:p>
    <w:p w:rsidR="00096362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A477E4">
        <w:rPr>
          <w:rFonts w:ascii="Times New Roman" w:hAnsi="Times New Roman"/>
          <w:b/>
          <w:bCs/>
          <w:iCs/>
          <w:color w:val="000000"/>
          <w:sz w:val="28"/>
          <w:szCs w:val="28"/>
          <w:lang w:val="uk-UA"/>
        </w:rPr>
        <w:t xml:space="preserve">Робота в </w:t>
      </w:r>
      <w:r w:rsidRPr="00A477E4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групах. 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П</w:t>
      </w: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роаналізувати текстові та візуальні історичні джерела і дати відповідь на запитання. На виконання завдання їм відводиться час 4–5 хвилин.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1-а група</w:t>
      </w:r>
    </w:p>
    <w:p w:rsidR="00096362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Працює з ілюстрацією </w:t>
      </w:r>
      <w:r w:rsidRPr="00A477E4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«Запорозька Січ» </w:t>
      </w: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і документом.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35126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9" o:spid="_x0000_i1028" type="#_x0000_t75" style="width:287.25pt;height:187.5pt;visibility:visible">
            <v:imagedata r:id="rId9" o:title=""/>
          </v:shape>
        </w:pic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Документ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1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«</w:t>
      </w:r>
      <w:bookmarkStart w:id="1" w:name="п201151523420SlideId267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Січ — то була простора площа на Дніпровім острові </w:t>
      </w:r>
      <w:bookmarkEnd w:id="1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(спочатку на Хортиці, потім на Базавлуці і Томаківці). З усіх боків омивали ці острови могутні води Дніпра, а ще, крім того, на самім острові </w:t>
      </w:r>
      <w:bookmarkStart w:id="2" w:name="п201151523442SlideId267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був викопаний глибокий рів, наповнений водою, та й поставлено високий, гострий частокіл з міцними брамами. </w:t>
      </w:r>
      <w:bookmarkEnd w:id="2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На брамах, що на ніч замикалися, сто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яли гармати й козацька сторожа.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3" w:name="п201151523521SlideId268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Довкола площі стояли побудовані хатки, так звані... «курені». Ті хатки були накриті очеретом або кінськими шкірами. В тій хатці жив один курінь з курінним отаманом.</w:t>
      </w:r>
      <w:bookmarkEnd w:id="3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4" w:name="п201151523558SlideId269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Посередині Січі стояла невелика церква св. Покрови</w:t>
      </w:r>
      <w:bookmarkEnd w:id="4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, знадвору навіть скромна, але всередині оздоблена золотом й сріблом, бо </w:t>
      </w:r>
      <w:bookmarkStart w:id="5" w:name="п201151523638SlideId269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козаки були набожні й дуже дбали про свою церкву</w:t>
      </w:r>
      <w:bookmarkEnd w:id="5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, а під час читання Євангелія тримали шаблі наполовину витягнені з піхов, на знак того, що готові будь-якої миті боронити свою віру. Частину своєї воєнної здобичі призначали на церкву і купували щораз кращі нові хоругви та ікони. На Січі, крім хаток-куренів, були й склади зі зброєю, з гарматами, з човнами та харчами. Коло складів стояла нічна сторожа». (Гриценко І. С., Карабанов М. М., Лотоцький А. Л. Гомін віків. — К.: Проза, 1994. — С. 74–76)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Завдання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1. Користуючись документом та ілюстрацією, опишіть вигляд Запорозької Січі.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2. Як ви думаєте, чому Запорозька Січ виникла на острові?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3. Які факти свідчать про те, що козаки були людьми набожними?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2-а група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Працює з документом та ілюстрацією</w:t>
      </w:r>
      <w:r w:rsidRPr="00A477E4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bookmarkStart w:id="6" w:name="п2011516112435SlideId270"/>
      <w:r w:rsidRPr="00A477E4">
        <w:rPr>
          <w:rFonts w:ascii="Times New Roman" w:hAnsi="Times New Roman"/>
          <w:b/>
          <w:bCs/>
          <w:iCs/>
          <w:color w:val="000000"/>
          <w:sz w:val="28"/>
          <w:szCs w:val="28"/>
        </w:rPr>
        <w:t>«Козацька рада».</w:t>
      </w:r>
      <w:bookmarkEnd w:id="6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Документ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2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«</w:t>
      </w:r>
      <w:bookmarkStart w:id="7" w:name="п2011516112612SlideId270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Гетьмана</w:t>
      </w:r>
      <w:bookmarkEnd w:id="7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 (чи «старшого») </w:t>
      </w:r>
      <w:bookmarkStart w:id="8" w:name="п2011516112619SlideId270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вибирає військо на раді. На військовій раді обмірковують і всі важливіші питання.</w:t>
      </w:r>
      <w:bookmarkEnd w:id="8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Часом, коли на військовій раді трудно було дійти ладу, то вибирали з себе тіснішу раду, і та, обміркувавши, подавала свої думки усій (широкій) раді. Рада зі своєю старшиною не церемониться, вибирає і скидає, але, вибравши, слухає її у всьому. Голосування в раді не було: рішення об’являлось криком та киданням шапок угору. Взагалі, військова рада сильно нагадує старе українське віче». (Козацькі ватажки та гетьмани України. — Львів, 1991. — С. 12)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Завдання</w:t>
      </w:r>
    </w:p>
    <w:p w:rsidR="00096362" w:rsidRPr="00614ACD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-</w:t>
      </w: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На основі ілюстрацій і документа охарактеризуйте політичний устрій Запорозької Січі.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</w:t>
      </w:r>
      <w:r w:rsidRPr="00614ACD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Назвіть органи січового правління.</w:t>
      </w:r>
    </w:p>
    <w:p w:rsidR="00096362" w:rsidRPr="00614ACD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614ACD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3-я група</w:t>
      </w:r>
    </w:p>
    <w:p w:rsidR="00096362" w:rsidRPr="00614ACD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614ACD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Працює зі </w:t>
      </w:r>
      <w:r w:rsidRPr="00614ACD">
        <w:rPr>
          <w:rFonts w:ascii="Times New Roman" w:hAnsi="Times New Roman"/>
          <w:b/>
          <w:bCs/>
          <w:iCs/>
          <w:color w:val="000000"/>
          <w:sz w:val="28"/>
          <w:szCs w:val="28"/>
          <w:lang w:val="uk-UA"/>
        </w:rPr>
        <w:t xml:space="preserve">схемою «Політичний, адміністративний та військовий устрій Запорозької Січі» </w:t>
      </w:r>
      <w:r w:rsidRPr="00614ACD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та ключовими словами до нього.</w:t>
      </w:r>
    </w:p>
    <w:p w:rsidR="00096362" w:rsidRPr="00614ACD" w:rsidRDefault="00096362" w:rsidP="00A477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bookmarkStart w:id="9" w:name="п2011516112645SlideId271"/>
      <w:r w:rsidRPr="00614ACD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Політичний, адміністративний і військовий устрій Запорозької Січі</w:t>
      </w:r>
      <w:bookmarkEnd w:id="9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10" w:name="п2011516112649SlideId271"/>
      <w:r w:rsidRPr="0035126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" o:spid="_x0000_i1029" type="#_x0000_t75" style="width:353.25pt;height:2in;visibility:visible">
            <v:imagedata r:id="rId10" o:title=""/>
          </v:shape>
        </w:pict>
      </w:r>
      <w:bookmarkEnd w:id="10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11" w:name="п2011516112831SlideId272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Козацька рада — законодавчо-розпорядчі збори всіх козаків, де мав право вільно висловити свою думку кожен козак і на якій вирішувалися всі найважливіші питання. Рада була вищим органом влади на Січі.</w:t>
      </w:r>
      <w:bookmarkEnd w:id="11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12" w:name="п201151611292SlideId273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Гетьман — старший, головний серед козаків, був головнокомандувачем, мав вищу судову і виконавчу владу, а також представляв Військо Запорозьке під час переговорів, обирався на козацькій раді.</w:t>
      </w:r>
      <w:bookmarkEnd w:id="12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13" w:name="п2011516113057SlideId274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Військові старшини — адміністрація на Січі, обиралася також на козацькій раді.</w:t>
      </w:r>
      <w:bookmarkEnd w:id="13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14" w:name="п2011516113729SlideId275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Курінь — житло козаків.</w:t>
      </w:r>
      <w:bookmarkEnd w:id="14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15" w:name="п201151611433SlideId276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Кіш — все козацтво, козацький табір.</w:t>
      </w:r>
    </w:p>
    <w:bookmarkEnd w:id="15"/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Завдання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-</w:t>
      </w: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Розгляньте схему і зробіть узагальнення з питання про політичний, адміністративний і військовий устрій Запорозької Січі.</w:t>
      </w:r>
    </w:p>
    <w:p w:rsidR="00096362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k-UA"/>
        </w:rPr>
        <w:t>4.</w:t>
      </w:r>
      <w:r w:rsidRPr="00A477E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Питання  про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k-UA"/>
        </w:rPr>
        <w:t xml:space="preserve"> </w:t>
      </w:r>
      <w:r w:rsidRPr="00A477E4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козацькі клейноди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- </w:t>
      </w:r>
      <w:r w:rsidRPr="00A477E4">
        <w:rPr>
          <w:rFonts w:ascii="Times New Roman" w:hAnsi="Times New Roman"/>
          <w:b/>
          <w:bCs/>
          <w:iCs/>
          <w:color w:val="000000"/>
          <w:sz w:val="28"/>
          <w:szCs w:val="28"/>
          <w:lang w:val="uk-UA"/>
        </w:rPr>
        <w:t>повідомлення учнів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35126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8" o:spid="_x0000_i1030" type="#_x0000_t75" style="width:192pt;height:145.5pt;visibility:visible">
            <v:imagedata r:id="rId11" o:title=""/>
          </v:shape>
        </w:pic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16" w:name="п201151611505SlideId277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Клейноди — військові знаки, регалії, або атрибути козацтва. Вперше були надані Війську Запорозькому польським королем Стефаном Баторієм у 1576 р. Серед них були:</w:t>
      </w:r>
      <w:bookmarkEnd w:id="16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17" w:name="п2011516115013SlideId278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• булава — вид зброї, що являє собою металевий стержень з кулею на кінці, символ влади гетьмана та кошового отамана;</w:t>
      </w:r>
      <w:bookmarkEnd w:id="17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18" w:name="п2011516115019SlideId279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• бунчук — мідна або золочена куля на дерев’яній палиці із прикріпленим пучком кінського волосся;</w:t>
      </w:r>
      <w:bookmarkEnd w:id="18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• </w:t>
      </w:r>
      <w:bookmarkStart w:id="19" w:name="п2011516121745SlideId280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корогви — різнокольорові козацькі прапори із зображенням святих, хрестів, зброї</w:t>
      </w:r>
      <w:bookmarkEnd w:id="19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;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• </w:t>
      </w:r>
      <w:bookmarkStart w:id="20" w:name="п201151612191SlideId281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перначі (шестопери) — менші ребристі булави, символи влади козацьких полковників</w:t>
      </w:r>
      <w:bookmarkEnd w:id="20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;</w:t>
      </w:r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• </w:t>
      </w:r>
      <w:bookmarkStart w:id="21" w:name="п2011516121911SlideId282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печатка — мала круглу форму із зображенням козака у гостроверхій шапці на голові, із шаблею, порохівницею при боці, із самопалом на лівому плечі, а навколо надпис: «Печать славного Війська Запорозького Низового»;</w:t>
      </w:r>
      <w:bookmarkEnd w:id="21"/>
    </w:p>
    <w:p w:rsidR="00096362" w:rsidRPr="00A477E4" w:rsidRDefault="00096362" w:rsidP="00A477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 xml:space="preserve">• </w:t>
      </w:r>
      <w:bookmarkStart w:id="22" w:name="п2011516121921SlideId283"/>
      <w:r w:rsidRPr="00A477E4">
        <w:rPr>
          <w:rFonts w:ascii="Times New Roman" w:hAnsi="Times New Roman"/>
          <w:bCs/>
          <w:iCs/>
          <w:color w:val="000000"/>
          <w:sz w:val="28"/>
          <w:szCs w:val="28"/>
        </w:rPr>
        <w:t>литаври — великі мідні котли, обтягнуті шкірою, що служили для подання різного роду сигналів</w:t>
      </w:r>
      <w:bookmarkEnd w:id="22"/>
    </w:p>
    <w:p w:rsidR="00096362" w:rsidRPr="00DD3DF7" w:rsidRDefault="00096362" w:rsidP="00DD3DF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8" o:spid="_x0000_s1028" type="#_x0000_t75" alt="Пов’язане зображення" style="position:absolute;left:0;text-align:left;margin-left:115.1pt;margin-top:10pt;width:237.35pt;height:156.7pt;z-index:251656704;visibility:visible" wrapcoords="-68 0 -68 21497 21600 21497 21600 0 -68 0">
            <v:imagedata r:id="rId7" o:title=""/>
            <w10:wrap type="through"/>
          </v:shape>
        </w:pict>
      </w:r>
    </w:p>
    <w:p w:rsidR="00096362" w:rsidRPr="00DD3DF7" w:rsidRDefault="00096362" w:rsidP="00DD3DF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6362" w:rsidRPr="00DD3DF7" w:rsidRDefault="00096362" w:rsidP="00DD3DF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6362" w:rsidRPr="00DD3DF7" w:rsidRDefault="00096362" w:rsidP="00DD3DF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6362" w:rsidRPr="00DD3DF7" w:rsidRDefault="00096362" w:rsidP="00DD3DF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>V.  Закріплення знань учнів.</w:t>
      </w:r>
    </w:p>
    <w:p w:rsidR="00096362" w:rsidRDefault="00096362" w:rsidP="00DD3D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Дидактична гра « Продовж розповідь»</w:t>
      </w:r>
    </w:p>
    <w:p w:rsidR="00096362" w:rsidRPr="00A477E4" w:rsidRDefault="00096362" w:rsidP="00DD3D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Правила гри. У </w:t>
      </w:r>
      <w:r w:rsidRPr="00A477E4">
        <w:rPr>
          <w:rFonts w:ascii="Times New Roman" w:hAnsi="Times New Roman"/>
          <w:sz w:val="28"/>
          <w:szCs w:val="28"/>
          <w:lang w:val="uk-UA"/>
        </w:rPr>
        <w:t>цій грі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477E4">
        <w:rPr>
          <w:rFonts w:ascii="Times New Roman" w:hAnsi="Times New Roman"/>
          <w:sz w:val="28"/>
          <w:szCs w:val="28"/>
          <w:lang w:val="uk-UA"/>
        </w:rPr>
        <w:t>двоє учнів</w:t>
      </w:r>
      <w:r>
        <w:rPr>
          <w:rFonts w:ascii="Times New Roman" w:hAnsi="Times New Roman"/>
          <w:sz w:val="28"/>
          <w:szCs w:val="28"/>
          <w:lang w:val="uk-UA"/>
        </w:rPr>
        <w:t xml:space="preserve"> по черзі повинні розповісти по одному реченню матеріал вивченої теми. Виграє той учень, чиє речення буде останнім, у той час як інший вже нічого пригадати не може. </w:t>
      </w: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D3DF7">
        <w:rPr>
          <w:rFonts w:ascii="Times New Roman" w:hAnsi="Times New Roman"/>
          <w:b/>
          <w:sz w:val="28"/>
          <w:szCs w:val="28"/>
          <w:lang w:val="uk-UA"/>
        </w:rPr>
        <w:t>І. Підсумок уроку.</w:t>
      </w: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 xml:space="preserve">Вчитель: - </w:t>
      </w:r>
      <w:r w:rsidRPr="00DD3DF7">
        <w:rPr>
          <w:rFonts w:ascii="Times New Roman" w:hAnsi="Times New Roman"/>
          <w:sz w:val="28"/>
          <w:szCs w:val="28"/>
          <w:lang w:val="uk-UA"/>
        </w:rPr>
        <w:t>Отже, ми сьогодні з вами говорили про утворення першої козацької держави – Запорізька Січ. Скажіть, діти, що найбільше запамяталось вам на уроці?</w:t>
      </w: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DD3DF7">
        <w:rPr>
          <w:rFonts w:ascii="Times New Roman" w:hAnsi="Times New Roman"/>
          <w:i/>
          <w:sz w:val="28"/>
          <w:szCs w:val="28"/>
          <w:lang w:val="uk-UA"/>
        </w:rPr>
        <w:t>(Відповіді учнів).</w:t>
      </w: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 xml:space="preserve">Вчитель: - </w:t>
      </w:r>
      <w:r w:rsidRPr="00DD3DF7">
        <w:rPr>
          <w:rFonts w:ascii="Times New Roman" w:hAnsi="Times New Roman"/>
          <w:sz w:val="28"/>
          <w:szCs w:val="28"/>
          <w:lang w:val="uk-UA"/>
        </w:rPr>
        <w:t>Ми, сучасне молоде  покоління,  не повинні забувати традиції наших предків, їх звичаї та обряди. Вивчаючи історію українського козацтва, ми маємо прагнути бути такими ж працьовитими, любити свою землю і захищати її, піклуватися про тих, хто потребує допомоги.</w:t>
      </w: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D3DF7">
        <w:rPr>
          <w:rFonts w:ascii="Times New Roman" w:hAnsi="Times New Roman"/>
          <w:b/>
          <w:sz w:val="28"/>
          <w:szCs w:val="28"/>
          <w:lang w:val="uk-UA"/>
        </w:rPr>
        <w:t>VІІ. Домашнє завдання</w:t>
      </w:r>
    </w:p>
    <w:p w:rsidR="00096362" w:rsidRPr="00DD3DF7" w:rsidRDefault="00096362" w:rsidP="00DD3DF7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Опрацювати §13 </w:t>
      </w:r>
      <w:r w:rsidRPr="00DD3DF7">
        <w:rPr>
          <w:rFonts w:ascii="Times New Roman" w:hAnsi="Times New Roman"/>
          <w:sz w:val="28"/>
          <w:szCs w:val="28"/>
          <w:lang w:val="uk-UA"/>
        </w:rPr>
        <w:t>.</w:t>
      </w:r>
    </w:p>
    <w:p w:rsidR="00096362" w:rsidRPr="00DD3DF7" w:rsidRDefault="00096362" w:rsidP="00DD3D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6362" w:rsidRPr="00DD3DF7" w:rsidRDefault="00096362" w:rsidP="00DD3DF7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23" w:name="_GoBack"/>
      <w:bookmarkEnd w:id="23"/>
    </w:p>
    <w:p w:rsidR="00096362" w:rsidRPr="00DD3DF7" w:rsidRDefault="00096362" w:rsidP="00DD3DF7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hyperlink r:id="rId12" w:history="1">
        <w:r>
          <w:rPr>
            <w:rStyle w:val="Hyperlink"/>
          </w:rPr>
          <w:t>https</w:t>
        </w:r>
        <w:r w:rsidRPr="00A477E4">
          <w:rPr>
            <w:rStyle w:val="Hyperlink"/>
            <w:lang w:val="uk-UA"/>
          </w:rPr>
          <w:t>://</w:t>
        </w:r>
        <w:r>
          <w:rPr>
            <w:rStyle w:val="Hyperlink"/>
          </w:rPr>
          <w:t>www</w:t>
        </w:r>
        <w:r w:rsidRPr="00A477E4">
          <w:rPr>
            <w:rStyle w:val="Hyperlink"/>
            <w:lang w:val="uk-UA"/>
          </w:rPr>
          <w:t>.</w:t>
        </w:r>
        <w:r>
          <w:rPr>
            <w:rStyle w:val="Hyperlink"/>
          </w:rPr>
          <w:t>youtube</w:t>
        </w:r>
        <w:r w:rsidRPr="00A477E4">
          <w:rPr>
            <w:rStyle w:val="Hyperlink"/>
            <w:lang w:val="uk-UA"/>
          </w:rPr>
          <w:t>.</w:t>
        </w:r>
        <w:r>
          <w:rPr>
            <w:rStyle w:val="Hyperlink"/>
          </w:rPr>
          <w:t>com</w:t>
        </w:r>
        <w:r w:rsidRPr="00A477E4">
          <w:rPr>
            <w:rStyle w:val="Hyperlink"/>
            <w:lang w:val="uk-UA"/>
          </w:rPr>
          <w:t>/</w:t>
        </w:r>
        <w:r>
          <w:rPr>
            <w:rStyle w:val="Hyperlink"/>
          </w:rPr>
          <w:t>watch</w:t>
        </w:r>
        <w:r w:rsidRPr="00A477E4">
          <w:rPr>
            <w:rStyle w:val="Hyperlink"/>
            <w:lang w:val="uk-UA"/>
          </w:rPr>
          <w:t>?</w:t>
        </w:r>
        <w:r>
          <w:rPr>
            <w:rStyle w:val="Hyperlink"/>
          </w:rPr>
          <w:t>v</w:t>
        </w:r>
        <w:r w:rsidRPr="00A477E4">
          <w:rPr>
            <w:rStyle w:val="Hyperlink"/>
            <w:lang w:val="uk-UA"/>
          </w:rPr>
          <w:t>=</w:t>
        </w:r>
        <w:r>
          <w:rPr>
            <w:rStyle w:val="Hyperlink"/>
          </w:rPr>
          <w:t>kpPbmb</w:t>
        </w:r>
        <w:r w:rsidRPr="00A477E4">
          <w:rPr>
            <w:rStyle w:val="Hyperlink"/>
            <w:lang w:val="uk-UA"/>
          </w:rPr>
          <w:t>3</w:t>
        </w:r>
        <w:r>
          <w:rPr>
            <w:rStyle w:val="Hyperlink"/>
          </w:rPr>
          <w:t>S</w:t>
        </w:r>
        <w:r w:rsidRPr="00A477E4">
          <w:rPr>
            <w:rStyle w:val="Hyperlink"/>
            <w:lang w:val="uk-UA"/>
          </w:rPr>
          <w:t>5</w:t>
        </w:r>
        <w:r>
          <w:rPr>
            <w:rStyle w:val="Hyperlink"/>
          </w:rPr>
          <w:t>hk</w:t>
        </w:r>
      </w:hyperlink>
    </w:p>
    <w:p w:rsidR="00096362" w:rsidRPr="00DD3DF7" w:rsidRDefault="00096362" w:rsidP="00DD3DF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096362" w:rsidRPr="00A477E4" w:rsidRDefault="00096362" w:rsidP="00A477E4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sectPr w:rsidR="00096362" w:rsidRPr="00A477E4" w:rsidSect="00DD3DF7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"/>
      </v:shape>
    </w:pict>
  </w:numPicBullet>
  <w:abstractNum w:abstractNumId="0">
    <w:nsid w:val="10431325"/>
    <w:multiLevelType w:val="hybridMultilevel"/>
    <w:tmpl w:val="4538C8B4"/>
    <w:lvl w:ilvl="0" w:tplc="F3CA0C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046FE"/>
    <w:multiLevelType w:val="hybridMultilevel"/>
    <w:tmpl w:val="2000F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F246F0"/>
    <w:multiLevelType w:val="hybridMultilevel"/>
    <w:tmpl w:val="475E6CC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1E13A9"/>
    <w:multiLevelType w:val="hybridMultilevel"/>
    <w:tmpl w:val="E4E01E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F04EEC"/>
    <w:multiLevelType w:val="hybridMultilevel"/>
    <w:tmpl w:val="84F4F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13214D8"/>
    <w:multiLevelType w:val="hybridMultilevel"/>
    <w:tmpl w:val="C1845D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767BB"/>
    <w:multiLevelType w:val="multilevel"/>
    <w:tmpl w:val="50A2C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9BA1D28"/>
    <w:multiLevelType w:val="hybridMultilevel"/>
    <w:tmpl w:val="A12806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E2C37B4"/>
    <w:multiLevelType w:val="hybridMultilevel"/>
    <w:tmpl w:val="3CE4736E"/>
    <w:lvl w:ilvl="0" w:tplc="AB86AE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CD403C"/>
    <w:multiLevelType w:val="hybridMultilevel"/>
    <w:tmpl w:val="04CA1194"/>
    <w:lvl w:ilvl="0" w:tplc="58B6D9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9E08C7"/>
    <w:multiLevelType w:val="hybridMultilevel"/>
    <w:tmpl w:val="67C8BE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2547AC1"/>
    <w:multiLevelType w:val="hybridMultilevel"/>
    <w:tmpl w:val="84F4F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4AC6001"/>
    <w:multiLevelType w:val="hybridMultilevel"/>
    <w:tmpl w:val="84F4F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F5A2E15"/>
    <w:multiLevelType w:val="hybridMultilevel"/>
    <w:tmpl w:val="7338B54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4B100E4"/>
    <w:multiLevelType w:val="hybridMultilevel"/>
    <w:tmpl w:val="7338B54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5C67BA6"/>
    <w:multiLevelType w:val="hybridMultilevel"/>
    <w:tmpl w:val="58841B2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E74A50"/>
    <w:multiLevelType w:val="hybridMultilevel"/>
    <w:tmpl w:val="0136C9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0"/>
  </w:num>
  <w:num w:numId="5">
    <w:abstractNumId w:val="9"/>
  </w:num>
  <w:num w:numId="6">
    <w:abstractNumId w:val="4"/>
  </w:num>
  <w:num w:numId="7">
    <w:abstractNumId w:val="11"/>
  </w:num>
  <w:num w:numId="8">
    <w:abstractNumId w:val="14"/>
  </w:num>
  <w:num w:numId="9">
    <w:abstractNumId w:val="2"/>
  </w:num>
  <w:num w:numId="10">
    <w:abstractNumId w:val="13"/>
  </w:num>
  <w:num w:numId="11">
    <w:abstractNumId w:val="16"/>
  </w:num>
  <w:num w:numId="12">
    <w:abstractNumId w:val="6"/>
  </w:num>
  <w:num w:numId="13">
    <w:abstractNumId w:val="1"/>
  </w:num>
  <w:num w:numId="14">
    <w:abstractNumId w:val="10"/>
  </w:num>
  <w:num w:numId="15">
    <w:abstractNumId w:val="3"/>
  </w:num>
  <w:num w:numId="16">
    <w:abstractNumId w:val="8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00E3"/>
    <w:rsid w:val="000279D6"/>
    <w:rsid w:val="00045D57"/>
    <w:rsid w:val="00091E51"/>
    <w:rsid w:val="00096362"/>
    <w:rsid w:val="00097D6D"/>
    <w:rsid w:val="000E5250"/>
    <w:rsid w:val="00110EC2"/>
    <w:rsid w:val="00122313"/>
    <w:rsid w:val="00127EB6"/>
    <w:rsid w:val="00150E43"/>
    <w:rsid w:val="00190F2A"/>
    <w:rsid w:val="00194344"/>
    <w:rsid w:val="001D2BB8"/>
    <w:rsid w:val="00213B6B"/>
    <w:rsid w:val="002228B1"/>
    <w:rsid w:val="00285F5D"/>
    <w:rsid w:val="002A1A82"/>
    <w:rsid w:val="002C575F"/>
    <w:rsid w:val="002F379A"/>
    <w:rsid w:val="00351268"/>
    <w:rsid w:val="003E2F2A"/>
    <w:rsid w:val="0040063A"/>
    <w:rsid w:val="004150D6"/>
    <w:rsid w:val="00434C44"/>
    <w:rsid w:val="004426E8"/>
    <w:rsid w:val="004553EC"/>
    <w:rsid w:val="004A3A9F"/>
    <w:rsid w:val="004E6DAD"/>
    <w:rsid w:val="005010AF"/>
    <w:rsid w:val="00501738"/>
    <w:rsid w:val="00545799"/>
    <w:rsid w:val="005659BF"/>
    <w:rsid w:val="005E26F4"/>
    <w:rsid w:val="00614ACD"/>
    <w:rsid w:val="006730EB"/>
    <w:rsid w:val="00695C44"/>
    <w:rsid w:val="00750F44"/>
    <w:rsid w:val="007607F2"/>
    <w:rsid w:val="00796837"/>
    <w:rsid w:val="007A060C"/>
    <w:rsid w:val="007E5801"/>
    <w:rsid w:val="00830B4A"/>
    <w:rsid w:val="0089167E"/>
    <w:rsid w:val="008D2600"/>
    <w:rsid w:val="00927BEA"/>
    <w:rsid w:val="009448A3"/>
    <w:rsid w:val="00990552"/>
    <w:rsid w:val="009948E6"/>
    <w:rsid w:val="009A70A5"/>
    <w:rsid w:val="009F00E3"/>
    <w:rsid w:val="00A477E4"/>
    <w:rsid w:val="00AB13AA"/>
    <w:rsid w:val="00AC73F4"/>
    <w:rsid w:val="00AE22F8"/>
    <w:rsid w:val="00B371CE"/>
    <w:rsid w:val="00B93488"/>
    <w:rsid w:val="00BB714B"/>
    <w:rsid w:val="00C27A32"/>
    <w:rsid w:val="00C6397B"/>
    <w:rsid w:val="00C73491"/>
    <w:rsid w:val="00C944BB"/>
    <w:rsid w:val="00CC572C"/>
    <w:rsid w:val="00CD65DA"/>
    <w:rsid w:val="00D0204B"/>
    <w:rsid w:val="00D53037"/>
    <w:rsid w:val="00DA7FC1"/>
    <w:rsid w:val="00DD3DF7"/>
    <w:rsid w:val="00DD799D"/>
    <w:rsid w:val="00DE558F"/>
    <w:rsid w:val="00DF0BAF"/>
    <w:rsid w:val="00E60770"/>
    <w:rsid w:val="00E70570"/>
    <w:rsid w:val="00E76617"/>
    <w:rsid w:val="00F118AE"/>
    <w:rsid w:val="00F6238F"/>
    <w:rsid w:val="00F753A3"/>
    <w:rsid w:val="00F85426"/>
    <w:rsid w:val="00FB43E1"/>
    <w:rsid w:val="00FC6D28"/>
    <w:rsid w:val="00FE5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0E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F00E3"/>
    <w:pPr>
      <w:ind w:left="720"/>
      <w:contextualSpacing/>
    </w:pPr>
  </w:style>
  <w:style w:type="paragraph" w:styleId="NormalWeb">
    <w:name w:val="Normal (Web)"/>
    <w:basedOn w:val="Normal"/>
    <w:uiPriority w:val="99"/>
    <w:rsid w:val="009F00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9F00E3"/>
    <w:rPr>
      <w:rFonts w:eastAsia="Times New Roman" w:cs="Calibri"/>
    </w:rPr>
  </w:style>
  <w:style w:type="character" w:customStyle="1" w:styleId="apple-converted-space">
    <w:name w:val="apple-converted-space"/>
    <w:basedOn w:val="DefaultParagraphFont"/>
    <w:uiPriority w:val="99"/>
    <w:rsid w:val="009F00E3"/>
    <w:rPr>
      <w:rFonts w:cs="Times New Roman"/>
    </w:rPr>
  </w:style>
  <w:style w:type="character" w:styleId="Hyperlink">
    <w:name w:val="Hyperlink"/>
    <w:basedOn w:val="DefaultParagraphFont"/>
    <w:uiPriority w:val="99"/>
    <w:rsid w:val="009F00E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F0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00E3"/>
    <w:rPr>
      <w:rFonts w:ascii="Tahoma" w:hAnsi="Tahoma" w:cs="Tahoma"/>
      <w:sz w:val="16"/>
      <w:szCs w:val="16"/>
    </w:rPr>
  </w:style>
  <w:style w:type="paragraph" w:customStyle="1" w:styleId="bt">
    <w:name w:val="bt"/>
    <w:basedOn w:val="Normal"/>
    <w:uiPriority w:val="99"/>
    <w:rsid w:val="00AB13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13B6B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81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kpPbmb3S5h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160</TotalTime>
  <Pages>10</Pages>
  <Words>1565</Words>
  <Characters>8923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Аня</cp:lastModifiedBy>
  <cp:revision>2</cp:revision>
  <cp:lastPrinted>2017-11-10T18:31:00Z</cp:lastPrinted>
  <dcterms:created xsi:type="dcterms:W3CDTF">2019-11-04T13:38:00Z</dcterms:created>
  <dcterms:modified xsi:type="dcterms:W3CDTF">2021-11-17T12:07:00Z</dcterms:modified>
</cp:coreProperties>
</file>