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1E0"/>
      </w:tblPr>
      <w:tblGrid>
        <w:gridCol w:w="2558"/>
        <w:gridCol w:w="5275"/>
        <w:gridCol w:w="1738"/>
      </w:tblGrid>
      <w:tr w:rsidR="0098427B" w:rsidTr="00A90E43">
        <w:trPr>
          <w:trHeight w:val="1966"/>
        </w:trPr>
        <w:tc>
          <w:tcPr>
            <w:tcW w:w="2275" w:type="dxa"/>
          </w:tcPr>
          <w:p w:rsidR="0098427B" w:rsidRPr="00A90E43" w:rsidRDefault="0098427B" w:rsidP="00F27D98">
            <w:pPr>
              <w:rPr>
                <w:rFonts w:ascii="Times New Roman" w:hAnsi="Times New Roman"/>
                <w:lang w:val="uk-UA"/>
              </w:rPr>
            </w:pPr>
            <w:r>
              <w:rPr>
                <w:noProof/>
                <w:lang w:eastAsia="ru-RU"/>
              </w:rPr>
              <w:pict>
  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  <v:formulas>
                    <v:f eqn="val #0"/>
                    <v:f eqn="sum @0 675 0"/>
                    <v:f eqn="sum @1 675 0"/>
                    <v:f eqn="sum @2 675 0"/>
                    <v:f eqn="sum @3 675 0"/>
                    <v:f eqn="sum width 0 @4"/>
                    <v:f eqn="sum width 0 @3"/>
                    <v:f eqn="sum width 0 @2"/>
                    <v:f eqn="sum width 0 @1"/>
                    <v:f eqn="sum width 0 @0"/>
                    <v:f eqn="val #1"/>
                    <v:f eqn="prod @10 1 4"/>
                    <v:f eqn="prod @10 1 2"/>
                    <v:f eqn="prod @10 3 4"/>
                    <v:f eqn="prod height 3 4"/>
                    <v:f eqn="prod height 1 2"/>
                    <v:f eqn="prod height 1 4"/>
                    <v:f eqn="prod height 3 2"/>
                    <v:f eqn="prod height 2 3"/>
                    <v:f eqn="sum @11 @14 0"/>
                    <v:f eqn="sum @12 @15 0"/>
                    <v:f eqn="sum @13 @16 0"/>
                    <v:f eqn="sum @17 0 @20"/>
                    <v:f eqn="sum height 0 @10"/>
                    <v:f eqn="sum height 0 @19"/>
                    <v:f eqn="prod width 1 2"/>
                    <v:f eqn="sum width 0 2700"/>
                    <v:f eqn="sum @25 0 2700"/>
                    <v:f eqn="val width"/>
                    <v:f eqn="val height"/>
                  </v:formulas>
                  <v:path o:extrusionok="f" o:connecttype="custom" o:connectlocs="@25,0;2700,@22;@25,@10;@26,@22" o:connectangles="270,180,90,0" textboxrect="@0,0,@9,@10"/>
                  <v:handles>
                    <v:h position="#0,topLeft" xrange="2700,8100"/>
                    <v:h position="center,#1" yrange="14400,21600"/>
                  </v:handles>
                  <o:complex v:ext="view"/>
                </v:shapetype>
                <v:shape id="Лента лицом вверх 11" o:spid="_x0000_s1026" type="#_x0000_t54" style="position:absolute;left:0;text-align:left;margin-left:27pt;margin-top:117pt;width:426.85pt;height:67.6pt;z-index:251656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" adj=",18000" strokeweight="2pt">
                  <v:textbox>
                    <w:txbxContent>
                      <w:p w:rsidR="0098427B" w:rsidRPr="004E5CB4" w:rsidRDefault="0098427B" w:rsidP="00491A8B">
                        <w:pPr>
                          <w:spacing w:after="0" w:line="240" w:lineRule="auto"/>
                          <w:ind w:firstLine="0"/>
                          <w:jc w:val="center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 w:rsidRPr="004E5CB4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  <w:lang w:val="uk-UA"/>
                          </w:rPr>
                          <w:t>З думкою про кожного.</w:t>
                        </w:r>
                      </w:p>
                      <w:p w:rsidR="0098427B" w:rsidRPr="004E5CB4" w:rsidRDefault="0098427B" w:rsidP="00491A8B">
                        <w:pPr>
                          <w:spacing w:after="0" w:line="240" w:lineRule="auto"/>
                          <w:ind w:firstLine="0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4E5CB4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  <w:lang w:val="uk-UA"/>
                          </w:rPr>
                          <w:t>Творча юннатівська майстерня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.1pt;margin-top:-32.9pt;width:117pt;height:88.5pt;z-index:251658752">
                  <v:imagedata r:id="rId6" o:title=""/>
                  <w10:wrap type="square"/>
                </v:shape>
              </w:pict>
            </w:r>
          </w:p>
        </w:tc>
        <w:tc>
          <w:tcPr>
            <w:tcW w:w="5393" w:type="dxa"/>
            <w:vAlign w:val="center"/>
          </w:tcPr>
          <w:p w:rsidR="0098427B" w:rsidRPr="00A90E43" w:rsidRDefault="0098427B" w:rsidP="00A90E43">
            <w:pPr>
              <w:pStyle w:val="Header"/>
              <w:tabs>
                <w:tab w:val="clear" w:pos="9355"/>
              </w:tabs>
              <w:ind w:firstLine="0"/>
              <w:jc w:val="center"/>
              <w:rPr>
                <w:rFonts w:ascii="Times New Roman" w:hAnsi="Times New Roman"/>
                <w:b/>
                <w:color w:val="000000"/>
                <w:spacing w:val="100"/>
                <w:w w:val="80"/>
                <w:sz w:val="96"/>
                <w:szCs w:val="96"/>
                <w:u w:val="wavyHeavy"/>
                <w:lang w:val="uk-UA" w:eastAsia="en-US"/>
              </w:rPr>
            </w:pPr>
            <w:bookmarkStart w:id="0" w:name="_GoBack"/>
            <w:bookmarkEnd w:id="0"/>
            <w:r w:rsidRPr="00A90E43">
              <w:rPr>
                <w:rFonts w:ascii="Times New Roman" w:hAnsi="Times New Roman"/>
                <w:b/>
                <w:color w:val="000000"/>
                <w:spacing w:val="100"/>
                <w:w w:val="80"/>
                <w:sz w:val="96"/>
                <w:szCs w:val="96"/>
                <w:u w:val="wavyHeavy"/>
                <w:lang w:val="uk-UA" w:eastAsia="en-US"/>
              </w:rPr>
              <w:t>ГОЛОС</w:t>
            </w:r>
          </w:p>
          <w:p w:rsidR="0098427B" w:rsidRPr="00A90E43" w:rsidRDefault="0098427B" w:rsidP="00A90E43">
            <w:pPr>
              <w:jc w:val="center"/>
              <w:rPr>
                <w:rFonts w:ascii="Times New Roman" w:hAnsi="Times New Roman"/>
                <w:spacing w:val="100"/>
                <w:sz w:val="72"/>
                <w:szCs w:val="72"/>
                <w:lang w:val="uk-UA"/>
              </w:rPr>
            </w:pPr>
            <w:r w:rsidRPr="00A90E43">
              <w:rPr>
                <w:rFonts w:ascii="Times New Roman" w:hAnsi="Times New Roman"/>
                <w:b/>
                <w:color w:val="000000"/>
                <w:spacing w:val="100"/>
                <w:w w:val="80"/>
                <w:sz w:val="72"/>
                <w:szCs w:val="72"/>
                <w:u w:val="wavyHeavy"/>
                <w:lang w:val="uk-UA"/>
              </w:rPr>
              <w:t>ПАТРІОТА</w:t>
            </w:r>
          </w:p>
        </w:tc>
        <w:tc>
          <w:tcPr>
            <w:tcW w:w="1903" w:type="dxa"/>
          </w:tcPr>
          <w:p w:rsidR="0098427B" w:rsidRPr="00A90E43" w:rsidRDefault="0098427B" w:rsidP="00F27D98">
            <w:pPr>
              <w:rPr>
                <w:rFonts w:ascii="Times New Roman" w:hAnsi="Times New Roman"/>
                <w:lang w:val="uk-UA"/>
              </w:rPr>
            </w:pPr>
            <w:r>
              <w:rPr>
                <w:noProof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left:0;text-align:left;margin-left:-4.45pt;margin-top:10.55pt;width:91.25pt;height:81pt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" strokeweight="2.25pt">
                  <v:shadow on="t"/>
                  <v:textbox style="mso-next-textbox:#Надпись 2">
                    <w:txbxContent>
                      <w:p w:rsidR="0098427B" w:rsidRPr="0099099C" w:rsidRDefault="0098427B" w:rsidP="00FA2F1A">
                        <w:pPr>
                          <w:spacing w:after="0" w:line="240" w:lineRule="auto"/>
                          <w:ind w:firstLine="0"/>
                          <w:jc w:val="center"/>
                          <w:rPr>
                            <w:b/>
                            <w:spacing w:val="-20"/>
                            <w:w w:val="80"/>
                            <w:sz w:val="24"/>
                            <w:szCs w:val="24"/>
                            <w:u w:val="words"/>
                            <w:lang w:val="uk-UA"/>
                          </w:rPr>
                        </w:pPr>
                        <w:r>
                          <w:rPr>
                            <w:b/>
                            <w:spacing w:val="-20"/>
                            <w:w w:val="80"/>
                            <w:sz w:val="24"/>
                            <w:szCs w:val="24"/>
                            <w:u w:val="words"/>
                            <w:lang w:val="uk-UA"/>
                          </w:rPr>
                          <w:t>червень</w:t>
                        </w:r>
                        <w:r w:rsidRPr="0099099C">
                          <w:rPr>
                            <w:b/>
                            <w:spacing w:val="-20"/>
                            <w:w w:val="80"/>
                            <w:sz w:val="24"/>
                            <w:szCs w:val="24"/>
                            <w:u w:val="words"/>
                            <w:lang w:val="uk-UA"/>
                          </w:rPr>
                          <w:t xml:space="preserve"> 2017</w:t>
                        </w:r>
                      </w:p>
                      <w:p w:rsidR="0098427B" w:rsidRPr="0099099C" w:rsidRDefault="0098427B" w:rsidP="00FA2F1A">
                        <w:pPr>
                          <w:spacing w:after="0" w:line="240" w:lineRule="auto"/>
                          <w:ind w:firstLine="0"/>
                          <w:jc w:val="center"/>
                          <w:rPr>
                            <w:b/>
                            <w:spacing w:val="-20"/>
                            <w:w w:val="80"/>
                            <w:sz w:val="24"/>
                            <w:szCs w:val="24"/>
                            <w:lang w:val="uk-UA"/>
                          </w:rPr>
                        </w:pPr>
                        <w:r w:rsidRPr="0099099C">
                          <w:rPr>
                            <w:rFonts w:ascii="Times New Roman" w:hAnsi="Times New Roman"/>
                            <w:b/>
                            <w:spacing w:val="-20"/>
                            <w:w w:val="80"/>
                            <w:sz w:val="24"/>
                            <w:szCs w:val="24"/>
                            <w:lang w:val="uk-UA"/>
                          </w:rPr>
                          <w:t>Газета</w:t>
                        </w:r>
                      </w:p>
                      <w:p w:rsidR="0098427B" w:rsidRPr="0099099C" w:rsidRDefault="0098427B" w:rsidP="00FA2F1A">
                        <w:pPr>
                          <w:spacing w:after="0" w:line="240" w:lineRule="auto"/>
                          <w:ind w:firstLine="0"/>
                          <w:jc w:val="center"/>
                          <w:rPr>
                            <w:b/>
                            <w:spacing w:val="-20"/>
                            <w:w w:val="80"/>
                            <w:sz w:val="24"/>
                            <w:szCs w:val="24"/>
                            <w:lang w:val="uk-UA"/>
                          </w:rPr>
                        </w:pPr>
                        <w:r w:rsidRPr="0099099C">
                          <w:rPr>
                            <w:rFonts w:ascii="Times New Roman" w:hAnsi="Times New Roman"/>
                            <w:b/>
                            <w:spacing w:val="-20"/>
                            <w:w w:val="80"/>
                            <w:sz w:val="24"/>
                            <w:szCs w:val="24"/>
                            <w:lang w:val="uk-UA"/>
                          </w:rPr>
                          <w:t>КЗ  «Чернігівська</w:t>
                        </w:r>
                      </w:p>
                      <w:p w:rsidR="0098427B" w:rsidRPr="0099099C" w:rsidRDefault="0098427B" w:rsidP="00FA2F1A">
                        <w:pPr>
                          <w:spacing w:after="0" w:line="240" w:lineRule="auto"/>
                          <w:ind w:firstLine="0"/>
                          <w:jc w:val="center"/>
                          <w:rPr>
                            <w:b/>
                            <w:spacing w:val="-20"/>
                            <w:w w:val="80"/>
                            <w:sz w:val="24"/>
                            <w:szCs w:val="24"/>
                            <w:lang w:val="uk-UA"/>
                          </w:rPr>
                        </w:pPr>
                        <w:r w:rsidRPr="0099099C">
                          <w:rPr>
                            <w:rFonts w:ascii="Times New Roman" w:hAnsi="Times New Roman"/>
                            <w:b/>
                            <w:spacing w:val="-20"/>
                            <w:w w:val="80"/>
                            <w:sz w:val="24"/>
                            <w:szCs w:val="24"/>
                            <w:lang w:val="uk-UA"/>
                          </w:rPr>
                          <w:t>обласна станція юних натуралістів»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98427B" w:rsidRDefault="0098427B" w:rsidP="00491A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98427B" w:rsidRDefault="0098427B" w:rsidP="00491A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98427B" w:rsidRPr="00491A8B" w:rsidRDefault="0098427B" w:rsidP="00491A8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98427B" w:rsidRDefault="0098427B" w:rsidP="00491A8B">
      <w:pPr>
        <w:spacing w:after="0" w:line="240" w:lineRule="auto"/>
        <w:ind w:firstLine="567"/>
        <w:rPr>
          <w:sz w:val="24"/>
          <w:szCs w:val="24"/>
          <w:lang w:val="uk-UA"/>
        </w:rPr>
      </w:pPr>
    </w:p>
    <w:p w:rsidR="0098427B" w:rsidRDefault="0098427B" w:rsidP="00491A8B">
      <w:pPr>
        <w:spacing w:after="0" w:line="240" w:lineRule="auto"/>
        <w:ind w:firstLine="567"/>
        <w:jc w:val="both"/>
        <w:rPr>
          <w:rFonts w:ascii="Times New Roman" w:hAnsi="Times New Roman"/>
          <w:lang w:val="uk-UA"/>
        </w:rPr>
        <w:sectPr w:rsidR="0098427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8427B" w:rsidRPr="00CF6CB4" w:rsidRDefault="0098427B" w:rsidP="007156F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CF6CB4">
        <w:rPr>
          <w:sz w:val="24"/>
          <w:szCs w:val="24"/>
          <w:lang w:val="uk-UA"/>
        </w:rPr>
        <w:t xml:space="preserve">1квітня 2017 року з метою </w:t>
      </w:r>
      <w:r w:rsidRPr="00CF6CB4">
        <w:rPr>
          <w:rFonts w:ascii="Times New Roman" w:hAnsi="Times New Roman"/>
          <w:sz w:val="24"/>
          <w:szCs w:val="24"/>
          <w:lang w:val="uk-UA"/>
        </w:rPr>
        <w:t>виховання у дітей любові і поваги до навколишнього природного середовища, розвитку творчих здібностей учнів у процесі еколого-натуралістичної діяльності,залучення учнівської молоді до участі у еколого-натуралістичних заходах, адаптації до мирного життя членів родин учасників АТО та членів їх родин, співпраці з сектором Чернігівської області Державної служби України у справах ветеранів війни та учасників АТО відбулася творча юннатівська майстерня.</w:t>
      </w:r>
    </w:p>
    <w:p w:rsidR="0098427B" w:rsidRPr="00CF6CB4" w:rsidRDefault="0098427B" w:rsidP="00CF6CB4">
      <w:p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  <w:lang w:val="uk-UA"/>
        </w:rPr>
      </w:pPr>
      <w:r w:rsidRPr="002B2352">
        <w:rPr>
          <w:rFonts w:ascii="Times New Roman" w:hAnsi="Times New Roman"/>
          <w:sz w:val="24"/>
          <w:szCs w:val="24"/>
          <w:lang w:val="uk-UA"/>
        </w:rPr>
        <w:pict>
          <v:shape id="_x0000_i1025" type="#_x0000_t75" style="width:153.75pt;height:115.5pt">
            <v:imagedata r:id="rId7" o:title=""/>
          </v:shape>
        </w:pict>
      </w:r>
    </w:p>
    <w:p w:rsidR="0098427B" w:rsidRPr="00CF6CB4" w:rsidRDefault="0098427B" w:rsidP="007156F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98427B" w:rsidRPr="00CF6CB4" w:rsidRDefault="0098427B" w:rsidP="007156F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98427B" w:rsidRPr="00CF6CB4" w:rsidRDefault="0098427B" w:rsidP="007156F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2B2352">
        <w:rPr>
          <w:rFonts w:ascii="Times New Roman" w:hAnsi="Times New Roman"/>
          <w:sz w:val="24"/>
          <w:szCs w:val="24"/>
          <w:lang w:val="uk-UA"/>
        </w:rPr>
        <w:pict>
          <v:shape id="_x0000_i1026" type="#_x0000_t75" style="width:153.75pt;height:115.5pt">
            <v:imagedata r:id="rId8" o:title=""/>
          </v:shape>
        </w:pict>
      </w:r>
      <w:r w:rsidRPr="00CF6CB4">
        <w:rPr>
          <w:rFonts w:ascii="Times New Roman" w:hAnsi="Times New Roman"/>
          <w:sz w:val="24"/>
          <w:szCs w:val="24"/>
          <w:lang w:val="uk-UA"/>
        </w:rPr>
        <w:t xml:space="preserve"> Учасниками заходу стали учні, запрошені за сприяння сектору Чернігівської області Державної служби України у справах ветеранів війни та учасників АТО.  В ході заходу діти взяли участь у майстер-класах з виготовлення: кошика-зайчика для пасхальних яєць, перелітних птахів з паперу, карти «Батьківщина кімнатних рослин».</w:t>
      </w:r>
    </w:p>
    <w:p w:rsidR="0098427B" w:rsidRPr="00CF6CB4" w:rsidRDefault="0098427B" w:rsidP="007156F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2B2352">
        <w:rPr>
          <w:rFonts w:ascii="Times New Roman" w:hAnsi="Times New Roman"/>
          <w:sz w:val="24"/>
          <w:szCs w:val="24"/>
          <w:lang w:val="uk-UA"/>
        </w:rPr>
        <w:pict>
          <v:shape id="_x0000_i1027" type="#_x0000_t75" style="width:153.75pt;height:115.5pt">
            <v:imagedata r:id="rId9" o:title=""/>
          </v:shape>
        </w:pict>
      </w:r>
    </w:p>
    <w:p w:rsidR="0098427B" w:rsidRPr="00CF6CB4" w:rsidRDefault="0098427B" w:rsidP="007156F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CF6CB4">
        <w:rPr>
          <w:rFonts w:ascii="Times New Roman" w:hAnsi="Times New Roman"/>
          <w:sz w:val="24"/>
          <w:szCs w:val="24"/>
          <w:lang w:val="uk-UA"/>
        </w:rPr>
        <w:t xml:space="preserve">На завершення заходу всі діти отримали подарункові вазони з кімнатними рослинами. </w:t>
      </w:r>
    </w:p>
    <w:p w:rsidR="0098427B" w:rsidRPr="00CF6CB4" w:rsidRDefault="0098427B" w:rsidP="007156F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2B2352">
        <w:rPr>
          <w:rFonts w:ascii="Times New Roman" w:hAnsi="Times New Roman"/>
          <w:sz w:val="24"/>
          <w:szCs w:val="24"/>
          <w:lang w:val="uk-UA"/>
        </w:rPr>
        <w:pict>
          <v:shape id="_x0000_i1028" type="#_x0000_t75" style="width:153.75pt;height:115.5pt">
            <v:imagedata r:id="rId10" o:title=""/>
          </v:shape>
        </w:pict>
      </w:r>
      <w:r w:rsidRPr="00CF6CB4">
        <w:rPr>
          <w:rFonts w:ascii="Times New Roman" w:hAnsi="Times New Roman"/>
          <w:sz w:val="24"/>
          <w:szCs w:val="24"/>
          <w:lang w:val="uk-UA"/>
        </w:rPr>
        <w:t>Для школярів проведено тематичні екскурсії  до кімнати-музею економного і бережливого ставлення до хліба, куточка живої природи ОБЛСЮН.</w:t>
      </w:r>
    </w:p>
    <w:p w:rsidR="0098427B" w:rsidRPr="007156F9" w:rsidRDefault="0098427B" w:rsidP="007156F9">
      <w:pPr>
        <w:spacing w:after="0" w:line="240" w:lineRule="auto"/>
        <w:ind w:firstLine="709"/>
        <w:jc w:val="both"/>
        <w:rPr>
          <w:rFonts w:ascii="Times New Roman" w:hAnsi="Times New Roman"/>
          <w:lang w:val="uk-UA"/>
        </w:rPr>
      </w:pPr>
    </w:p>
    <w:p w:rsidR="0098427B" w:rsidRPr="00CF6CB4" w:rsidRDefault="0098427B" w:rsidP="007156F9">
      <w:pPr>
        <w:spacing w:after="0" w:line="240" w:lineRule="auto"/>
        <w:ind w:firstLine="567"/>
        <w:jc w:val="both"/>
        <w:rPr>
          <w:lang w:val="uk-UA"/>
        </w:rPr>
      </w:pPr>
      <w:r w:rsidRPr="002B2352">
        <w:rPr>
          <w:lang w:val="uk-UA"/>
        </w:rPr>
        <w:pict>
          <v:shape id="_x0000_i1029" type="#_x0000_t75" style="width:153.75pt;height:115.5pt">
            <v:imagedata r:id="rId11" o:title=""/>
          </v:shape>
        </w:pict>
      </w:r>
    </w:p>
    <w:sectPr w:rsidR="0098427B" w:rsidRPr="00CF6CB4" w:rsidSect="007156F9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427B" w:rsidRDefault="0098427B" w:rsidP="00491A8B">
      <w:pPr>
        <w:spacing w:after="0" w:line="240" w:lineRule="auto"/>
      </w:pPr>
      <w:r>
        <w:separator/>
      </w:r>
    </w:p>
  </w:endnote>
  <w:endnote w:type="continuationSeparator" w:id="1">
    <w:p w:rsidR="0098427B" w:rsidRDefault="0098427B" w:rsidP="00491A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427B" w:rsidRDefault="0098427B" w:rsidP="00491A8B">
      <w:pPr>
        <w:spacing w:after="0" w:line="240" w:lineRule="auto"/>
      </w:pPr>
      <w:r>
        <w:separator/>
      </w:r>
    </w:p>
  </w:footnote>
  <w:footnote w:type="continuationSeparator" w:id="1">
    <w:p w:rsidR="0098427B" w:rsidRDefault="0098427B" w:rsidP="00491A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B043B"/>
    <w:rsid w:val="00125B29"/>
    <w:rsid w:val="001305B5"/>
    <w:rsid w:val="00157506"/>
    <w:rsid w:val="00161BC6"/>
    <w:rsid w:val="001C044D"/>
    <w:rsid w:val="00207446"/>
    <w:rsid w:val="0022631E"/>
    <w:rsid w:val="00290C7E"/>
    <w:rsid w:val="002B2352"/>
    <w:rsid w:val="002B583A"/>
    <w:rsid w:val="002E38CD"/>
    <w:rsid w:val="002E425D"/>
    <w:rsid w:val="002E6582"/>
    <w:rsid w:val="00416C56"/>
    <w:rsid w:val="00451F79"/>
    <w:rsid w:val="004527D5"/>
    <w:rsid w:val="00491A8B"/>
    <w:rsid w:val="004B043B"/>
    <w:rsid w:val="004E5CB4"/>
    <w:rsid w:val="00535496"/>
    <w:rsid w:val="00536912"/>
    <w:rsid w:val="00537E04"/>
    <w:rsid w:val="005A7104"/>
    <w:rsid w:val="005F0C19"/>
    <w:rsid w:val="00634D7F"/>
    <w:rsid w:val="00641537"/>
    <w:rsid w:val="006801FF"/>
    <w:rsid w:val="006C6840"/>
    <w:rsid w:val="00710879"/>
    <w:rsid w:val="007156F9"/>
    <w:rsid w:val="00734FBF"/>
    <w:rsid w:val="007A6505"/>
    <w:rsid w:val="008C5404"/>
    <w:rsid w:val="0098427B"/>
    <w:rsid w:val="0099099C"/>
    <w:rsid w:val="009E5E01"/>
    <w:rsid w:val="009F7CD7"/>
    <w:rsid w:val="00A8351C"/>
    <w:rsid w:val="00A90E43"/>
    <w:rsid w:val="00AA1F80"/>
    <w:rsid w:val="00AA7F05"/>
    <w:rsid w:val="00B21B8A"/>
    <w:rsid w:val="00B47058"/>
    <w:rsid w:val="00C22B95"/>
    <w:rsid w:val="00C27218"/>
    <w:rsid w:val="00C37430"/>
    <w:rsid w:val="00C83D0D"/>
    <w:rsid w:val="00CC65BB"/>
    <w:rsid w:val="00CF6CB4"/>
    <w:rsid w:val="00D91698"/>
    <w:rsid w:val="00DA65B7"/>
    <w:rsid w:val="00DC43FF"/>
    <w:rsid w:val="00E41486"/>
    <w:rsid w:val="00E5729F"/>
    <w:rsid w:val="00E66B7D"/>
    <w:rsid w:val="00E82BB6"/>
    <w:rsid w:val="00ED0838"/>
    <w:rsid w:val="00F27D98"/>
    <w:rsid w:val="00F71B91"/>
    <w:rsid w:val="00FA2F1A"/>
    <w:rsid w:val="00FF7F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1A8B"/>
    <w:pPr>
      <w:spacing w:after="240" w:line="480" w:lineRule="auto"/>
      <w:ind w:firstLine="360"/>
    </w:pPr>
    <w:rPr>
      <w:rFonts w:eastAsia="Times New Roman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91A8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locked/>
    <w:rsid w:val="00491A8B"/>
    <w:rPr>
      <w:rFonts w:eastAsia="Times New Roman" w:cs="Times New Roman"/>
    </w:rPr>
  </w:style>
  <w:style w:type="table" w:styleId="TableGrid">
    <w:name w:val="Table Grid"/>
    <w:basedOn w:val="TableNormal"/>
    <w:uiPriority w:val="99"/>
    <w:locked/>
    <w:rsid w:val="00FA2F1A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72</TotalTime>
  <Pages>1</Pages>
  <Words>157</Words>
  <Characters>896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ыыыы</dc:creator>
  <cp:keywords/>
  <dc:description/>
  <cp:lastModifiedBy>Admin</cp:lastModifiedBy>
  <cp:revision>20</cp:revision>
  <dcterms:created xsi:type="dcterms:W3CDTF">2017-02-03T12:20:00Z</dcterms:created>
  <dcterms:modified xsi:type="dcterms:W3CDTF">2017-06-13T12:37:00Z</dcterms:modified>
</cp:coreProperties>
</file>